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33B30" w14:textId="44556149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E708B4">
        <w:rPr>
          <w:rFonts w:ascii="Arial" w:hAnsi="Arial" w:cs="Arial"/>
          <w:bCs/>
          <w:i w:val="0"/>
          <w:szCs w:val="24"/>
        </w:rPr>
        <w:t>8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4DB28D15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5DB4701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83FCC2D" w14:textId="77777777" w:rsidR="00B049E0" w:rsidRPr="0012157F" w:rsidRDefault="0046593A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6593A">
        <w:rPr>
          <w:rFonts w:ascii="Arial" w:hAnsi="Arial" w:cs="Arial"/>
        </w:rPr>
        <w:t>Szpital Specjalistyczny im. Stefana Żeromskiego SPZOZ w Krakowie</w:t>
      </w:r>
    </w:p>
    <w:p w14:paraId="2288B9E2" w14:textId="77777777" w:rsidR="00B049E0" w:rsidRPr="0012157F" w:rsidRDefault="0046593A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6593A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46593A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724FDD47" w14:textId="77777777" w:rsidR="00B049E0" w:rsidRDefault="0046593A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46593A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46593A">
        <w:rPr>
          <w:rFonts w:ascii="Arial" w:hAnsi="Arial" w:cs="Arial"/>
        </w:rPr>
        <w:t>Kraków</w:t>
      </w:r>
    </w:p>
    <w:p w14:paraId="7CE8E640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DD61007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7D57E9AB" w14:textId="77777777" w:rsidTr="00B475B8">
        <w:tc>
          <w:tcPr>
            <w:tcW w:w="2800" w:type="dxa"/>
          </w:tcPr>
          <w:p w14:paraId="683189DF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F832C18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63F66C3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9564311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6B1DCD97" w14:textId="77777777" w:rsidTr="00B475B8">
        <w:tc>
          <w:tcPr>
            <w:tcW w:w="2800" w:type="dxa"/>
          </w:tcPr>
          <w:p w14:paraId="30AC471F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C314FCB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CF0F49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48A5CFB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6513D6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593A" w:rsidRPr="0012157F" w14:paraId="41AFC455" w14:textId="77777777" w:rsidTr="00EE6858">
        <w:tc>
          <w:tcPr>
            <w:tcW w:w="9104" w:type="dxa"/>
            <w:shd w:val="clear" w:color="auto" w:fill="D9D9D9"/>
          </w:tcPr>
          <w:p w14:paraId="4DB6EDDB" w14:textId="77777777" w:rsidR="0046593A" w:rsidRPr="00B049E0" w:rsidRDefault="0046593A" w:rsidP="00EE6858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DCFC0CC" w14:textId="77777777" w:rsidR="0046593A" w:rsidRDefault="0046593A" w:rsidP="00EE685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6593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6593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6593A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6593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6593A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262454F0" w14:textId="77777777" w:rsidR="0046593A" w:rsidRPr="00C86421" w:rsidRDefault="0046593A" w:rsidP="00EE685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ADB345B" w14:textId="77777777" w:rsidR="0046593A" w:rsidRDefault="0046593A" w:rsidP="00EE68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674779A" w14:textId="77777777" w:rsidR="0046593A" w:rsidRPr="00B049E0" w:rsidRDefault="0046593A" w:rsidP="00EE6858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5D1D220A" w14:textId="77777777" w:rsidR="0046593A" w:rsidRPr="00B049E0" w:rsidRDefault="0046593A" w:rsidP="00EE6858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F0BBD89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48F8CD82" w14:textId="77777777" w:rsidTr="00B475B8">
        <w:tc>
          <w:tcPr>
            <w:tcW w:w="2269" w:type="dxa"/>
          </w:tcPr>
          <w:p w14:paraId="5072DD47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19FC296" w14:textId="77777777" w:rsidR="00B049E0" w:rsidRPr="00E708B4" w:rsidRDefault="0046593A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708B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Zapory Sieciowe HA wraz z modułami i licencjami, moduły, oprogramowanie  zwiększające ochronę poczty e-mail oraz System Kopii Zapasowych  wraz z systemem </w:t>
            </w:r>
            <w:r w:rsidRPr="00E708B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lastRenderedPageBreak/>
              <w:t>(pozwalającym na wykorzystanie chmury jako środowiska produkcyjnego w sytuacji, gdy podstawowe środowisko staje się niedostępne)</w:t>
            </w:r>
            <w:r w:rsidR="00B049E0" w:rsidRPr="00E708B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46593A" w:rsidRPr="00A2540E" w14:paraId="0C033909" w14:textId="77777777" w:rsidTr="00EE6858">
        <w:tc>
          <w:tcPr>
            <w:tcW w:w="2269" w:type="dxa"/>
          </w:tcPr>
          <w:p w14:paraId="0BF0C5FA" w14:textId="77777777" w:rsidR="0046593A" w:rsidRPr="00A2540E" w:rsidRDefault="0046593A" w:rsidP="00EE68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14:paraId="2EE7C1D1" w14:textId="77777777" w:rsidR="0046593A" w:rsidRPr="00E708B4" w:rsidRDefault="0046593A" w:rsidP="00EE68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708B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DZP-271-65/25</w:t>
            </w:r>
          </w:p>
        </w:tc>
      </w:tr>
    </w:tbl>
    <w:p w14:paraId="72AFB408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801E7C8" w14:textId="77777777" w:rsidR="00E708B4" w:rsidRPr="003F68E3" w:rsidRDefault="00E708B4" w:rsidP="00E708B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F68E3">
        <w:rPr>
          <w:rFonts w:ascii="Arial" w:hAnsi="Arial" w:cs="Arial"/>
          <w:b/>
          <w:bCs/>
          <w:sz w:val="24"/>
          <w:szCs w:val="24"/>
        </w:rPr>
        <w:t>Inwestycja:</w:t>
      </w:r>
      <w:r w:rsidRPr="003F68E3"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4C25A511" w14:textId="77777777" w:rsidR="00E708B4" w:rsidRPr="003F68E3" w:rsidRDefault="00E708B4" w:rsidP="00E708B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F68E3">
        <w:rPr>
          <w:rFonts w:ascii="Arial" w:hAnsi="Arial" w:cs="Arial"/>
          <w:b/>
          <w:bCs/>
          <w:sz w:val="24"/>
          <w:szCs w:val="24"/>
        </w:rPr>
        <w:t>Projekt:</w:t>
      </w:r>
      <w:r w:rsidRPr="003F68E3"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5B3A6CF8" w14:textId="77777777" w:rsidR="00E708B4" w:rsidRDefault="00E708B4" w:rsidP="00E708B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F68E3">
        <w:rPr>
          <w:rFonts w:ascii="Arial" w:hAnsi="Arial" w:cs="Arial"/>
          <w:b/>
          <w:bCs/>
          <w:sz w:val="24"/>
          <w:szCs w:val="24"/>
        </w:rPr>
        <w:t>Zadanie:</w:t>
      </w:r>
      <w:r w:rsidRPr="003F68E3"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 w:rsidRPr="003F68E3">
        <w:rPr>
          <w:rFonts w:ascii="Arial" w:hAnsi="Arial" w:cs="Arial"/>
          <w:sz w:val="24"/>
          <w:szCs w:val="24"/>
        </w:rPr>
        <w:t>cyberbezpieczeństwa</w:t>
      </w:r>
      <w:proofErr w:type="spellEnd"/>
      <w:r w:rsidRPr="003F68E3">
        <w:rPr>
          <w:rFonts w:ascii="Arial" w:hAnsi="Arial" w:cs="Arial"/>
          <w:sz w:val="24"/>
          <w:szCs w:val="24"/>
        </w:rPr>
        <w:t xml:space="preserve"> w Szpitalu.</w:t>
      </w:r>
    </w:p>
    <w:p w14:paraId="494F8E27" w14:textId="77777777" w:rsidR="00E708B4" w:rsidRDefault="00E708B4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14:paraId="599A85B9" w14:textId="472AA02C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6593A" w:rsidRPr="0046593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BDBC719" w14:textId="77777777" w:rsidTr="00650D6C">
        <w:tc>
          <w:tcPr>
            <w:tcW w:w="9104" w:type="dxa"/>
            <w:shd w:val="clear" w:color="auto" w:fill="D9D9D9"/>
          </w:tcPr>
          <w:p w14:paraId="1808FCED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61F592C9" w14:textId="77777777" w:rsidR="00E708B4" w:rsidRDefault="00FA2CAA" w:rsidP="00E708B4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</w:t>
      </w:r>
      <w:r w:rsidR="00E708B4">
        <w:rPr>
          <w:rFonts w:ascii="Arial" w:hAnsi="Arial" w:cs="Arial"/>
          <w:color w:val="000000"/>
          <w:sz w:val="24"/>
          <w:szCs w:val="24"/>
          <w:lang w:eastAsia="x-none"/>
        </w:rPr>
        <w:t>:</w:t>
      </w:r>
    </w:p>
    <w:p w14:paraId="48563D45" w14:textId="08AE1399" w:rsidR="00E708B4" w:rsidRDefault="00E708B4" w:rsidP="00E708B4">
      <w:pPr>
        <w:spacing w:after="0" w:line="360" w:lineRule="auto"/>
        <w:jc w:val="both"/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color w:val="000000"/>
          <w:sz w:val="24"/>
          <w:szCs w:val="24"/>
          <w:lang w:eastAsia="x-none"/>
        </w:rPr>
        <w:t xml:space="preserve">- </w:t>
      </w:r>
      <w:r w:rsidR="00FA2CAA"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="00FA2CAA"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 xml:space="preserve"> i</w:t>
      </w:r>
    </w:p>
    <w:p w14:paraId="2971C9FF" w14:textId="65F17847" w:rsidR="00FA2CAA" w:rsidRDefault="00E708B4" w:rsidP="00E708B4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-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E204FA">
        <w:rPr>
          <w:rFonts w:ascii="Arial" w:hAnsi="Arial" w:cs="Arial"/>
          <w:sz w:val="24"/>
          <w:szCs w:val="24"/>
        </w:rPr>
        <w:t xml:space="preserve">rozporządzeniem RADY (UE) 2025/2033 w sprawie zmiany rozporządzenia (UE) nr 833/2014 dotyczącego środków ograniczających w związku z działaniami Rosji destabilizującymi sytuację na Ukrainie (Dz. Urz. UE nr L z 23.10.2025), </w:t>
      </w:r>
      <w:r w:rsidRPr="00E204FA">
        <w:rPr>
          <w:rFonts w:ascii="Arial" w:hAnsi="Arial" w:cs="Arial"/>
          <w:i/>
          <w:iCs/>
          <w:sz w:val="24"/>
          <w:szCs w:val="24"/>
        </w:rPr>
        <w:t>dalej: rozporządzenie 2025/2033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0D5F1328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5D6A90E" w14:textId="77777777" w:rsidTr="00CD4DD1">
        <w:tc>
          <w:tcPr>
            <w:tcW w:w="9104" w:type="dxa"/>
            <w:shd w:val="clear" w:color="auto" w:fill="D9D9D9"/>
          </w:tcPr>
          <w:p w14:paraId="136E9F0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72040B2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0B254D9" w14:textId="77777777" w:rsidTr="00847232">
        <w:tc>
          <w:tcPr>
            <w:tcW w:w="9104" w:type="dxa"/>
            <w:shd w:val="clear" w:color="auto" w:fill="D9D9D9"/>
          </w:tcPr>
          <w:p w14:paraId="5B5ED8DC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46DFC5F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A77A5CB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20626B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046C7E83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13E20AF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5778C326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081074F5" w14:textId="77777777" w:rsidTr="00B475B8">
        <w:tc>
          <w:tcPr>
            <w:tcW w:w="2660" w:type="dxa"/>
          </w:tcPr>
          <w:p w14:paraId="4EE36005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E78A25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4AB5740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C3F19BA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CAC87E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7A4E08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A638BC7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43625" w14:textId="77777777" w:rsidR="00340A99" w:rsidRDefault="00340A99" w:rsidP="0038231F">
      <w:pPr>
        <w:spacing w:after="0" w:line="240" w:lineRule="auto"/>
      </w:pPr>
      <w:r>
        <w:separator/>
      </w:r>
    </w:p>
  </w:endnote>
  <w:endnote w:type="continuationSeparator" w:id="0">
    <w:p w14:paraId="169BB5EF" w14:textId="77777777" w:rsidR="00340A99" w:rsidRDefault="00340A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7DE0C" w14:textId="77777777" w:rsidR="0046593A" w:rsidRDefault="004659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65AC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15E62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CC52F" w14:textId="77777777" w:rsidR="0046593A" w:rsidRDefault="004659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BC0E2" w14:textId="77777777" w:rsidR="00340A99" w:rsidRDefault="00340A99" w:rsidP="0038231F">
      <w:pPr>
        <w:spacing w:after="0" w:line="240" w:lineRule="auto"/>
      </w:pPr>
      <w:r>
        <w:separator/>
      </w:r>
    </w:p>
  </w:footnote>
  <w:footnote w:type="continuationSeparator" w:id="0">
    <w:p w14:paraId="620174D3" w14:textId="77777777" w:rsidR="00340A99" w:rsidRDefault="00340A99" w:rsidP="0038231F">
      <w:pPr>
        <w:spacing w:after="0" w:line="240" w:lineRule="auto"/>
      </w:pPr>
      <w:r>
        <w:continuationSeparator/>
      </w:r>
    </w:p>
  </w:footnote>
  <w:footnote w:id="1">
    <w:p w14:paraId="11696E70" w14:textId="77777777" w:rsidR="00E708B4" w:rsidRPr="00E708B4" w:rsidRDefault="00FA2CAA" w:rsidP="00E708B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E708B4" w:rsidRPr="00E708B4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i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4BE7397" w14:textId="77777777" w:rsidR="00E708B4" w:rsidRPr="00E708B4" w:rsidRDefault="00E708B4" w:rsidP="00E708B4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E708B4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9652478" w14:textId="77777777" w:rsidR="00E708B4" w:rsidRPr="00E708B4" w:rsidRDefault="00E708B4" w:rsidP="00E708B4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E708B4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68350DC5" w14:textId="77777777" w:rsidR="00E708B4" w:rsidRPr="00E708B4" w:rsidRDefault="00E708B4" w:rsidP="00E708B4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E708B4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88B2399" w14:textId="565E3A46" w:rsidR="00FA2CAA" w:rsidRPr="00FA2CAA" w:rsidRDefault="00FA2CAA" w:rsidP="00E708B4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1CE17AC1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2EED3F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0504707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2A62E8">
        <w:rPr>
          <w:rFonts w:ascii="Arial" w:hAnsi="Arial" w:cs="Arial"/>
          <w:sz w:val="16"/>
          <w:szCs w:val="16"/>
        </w:rPr>
        <w:t>t.j. Dz. U. z 2025r. poz. 644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2C1B9C6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2A62E8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40723" w14:textId="77777777" w:rsidR="0046593A" w:rsidRDefault="004659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798FB" w14:textId="10C16CB1" w:rsidR="0046593A" w:rsidRDefault="00E708B4">
    <w:pPr>
      <w:pStyle w:val="Nagwek"/>
    </w:pPr>
    <w:r w:rsidRPr="006E5B2E">
      <w:rPr>
        <w:noProof/>
      </w:rPr>
      <w:pict w14:anchorId="18EB2A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1.95pt;height:47.25pt;visibility:visible;mso-wrap-style:square">
          <v:imagedata r:id="rId1" o:title=""/>
        </v:shape>
      </w:pict>
    </w:r>
  </w:p>
  <w:p w14:paraId="66D77706" w14:textId="77777777" w:rsidR="00E708B4" w:rsidRDefault="00E708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14F1F" w14:textId="77777777" w:rsidR="0046593A" w:rsidRDefault="004659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2428359">
    <w:abstractNumId w:val="12"/>
  </w:num>
  <w:num w:numId="2" w16cid:durableId="427777426">
    <w:abstractNumId w:val="0"/>
  </w:num>
  <w:num w:numId="3" w16cid:durableId="2125725857">
    <w:abstractNumId w:val="11"/>
  </w:num>
  <w:num w:numId="4" w16cid:durableId="1362391536">
    <w:abstractNumId w:val="14"/>
  </w:num>
  <w:num w:numId="5" w16cid:durableId="1713458606">
    <w:abstractNumId w:val="13"/>
  </w:num>
  <w:num w:numId="6" w16cid:durableId="1686401688">
    <w:abstractNumId w:val="10"/>
  </w:num>
  <w:num w:numId="7" w16cid:durableId="241723038">
    <w:abstractNumId w:val="1"/>
  </w:num>
  <w:num w:numId="8" w16cid:durableId="95171841">
    <w:abstractNumId w:val="6"/>
  </w:num>
  <w:num w:numId="9" w16cid:durableId="406922702">
    <w:abstractNumId w:val="4"/>
  </w:num>
  <w:num w:numId="10" w16cid:durableId="287317864">
    <w:abstractNumId w:val="7"/>
  </w:num>
  <w:num w:numId="11" w16cid:durableId="80227231">
    <w:abstractNumId w:val="5"/>
  </w:num>
  <w:num w:numId="12" w16cid:durableId="732654629">
    <w:abstractNumId w:val="9"/>
  </w:num>
  <w:num w:numId="13" w16cid:durableId="564805749">
    <w:abstractNumId w:val="3"/>
  </w:num>
  <w:num w:numId="14" w16cid:durableId="226034944">
    <w:abstractNumId w:val="2"/>
  </w:num>
  <w:num w:numId="15" w16cid:durableId="2075009512">
    <w:abstractNumId w:val="8"/>
  </w:num>
  <w:num w:numId="16" w16cid:durableId="1994484336">
    <w:abstractNumId w:val="16"/>
  </w:num>
  <w:num w:numId="17" w16cid:durableId="16561785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0A99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0A99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6593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08B4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35939"/>
  <w15:docId w15:val="{3174189B-E661-4282-BD8E-1F0BB20C3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668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2025-12-04T20:49:00Z</dcterms:created>
  <dcterms:modified xsi:type="dcterms:W3CDTF">2025-12-04T20:49:00Z</dcterms:modified>
</cp:coreProperties>
</file>