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8D2E" w14:textId="0745E27D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E13F3">
        <w:rPr>
          <w:rFonts w:ascii="Arial" w:hAnsi="Arial" w:cs="Arial"/>
          <w:bCs/>
          <w:i w:val="0"/>
          <w:szCs w:val="24"/>
        </w:rPr>
        <w:t xml:space="preserve">6 </w:t>
      </w:r>
      <w:r w:rsidR="007666D6" w:rsidRPr="00053927">
        <w:rPr>
          <w:rFonts w:ascii="Arial" w:hAnsi="Arial" w:cs="Arial"/>
          <w:bCs/>
          <w:i w:val="0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E7C857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94F03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ECFFA9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BCC7A4B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A19B1C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6A56CEA" w14:textId="77777777" w:rsidTr="004F10A0">
        <w:tc>
          <w:tcPr>
            <w:tcW w:w="2269" w:type="dxa"/>
            <w:shd w:val="clear" w:color="auto" w:fill="auto"/>
          </w:tcPr>
          <w:p w14:paraId="36C6D173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5E09AA" w14:textId="77777777" w:rsidR="00A137C9" w:rsidRPr="00A2540E" w:rsidRDefault="00EA319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30C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3190" w:rsidRPr="00A2540E" w14:paraId="65F11860" w14:textId="77777777" w:rsidTr="009931A0">
        <w:tc>
          <w:tcPr>
            <w:tcW w:w="2269" w:type="dxa"/>
            <w:shd w:val="clear" w:color="auto" w:fill="auto"/>
          </w:tcPr>
          <w:p w14:paraId="335022A7" w14:textId="77777777" w:rsidR="00EA3190" w:rsidRPr="00A2540E" w:rsidRDefault="00EA3190" w:rsidP="009931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4E2BC0" w14:textId="77777777" w:rsidR="00EA3190" w:rsidRPr="004955AF" w:rsidRDefault="00EA3190" w:rsidP="009931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955A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DZP-271-65/25</w:t>
            </w:r>
          </w:p>
        </w:tc>
      </w:tr>
    </w:tbl>
    <w:p w14:paraId="6D40FA7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C426305" w14:textId="77777777" w:rsidR="003730C3" w:rsidRDefault="003730C3" w:rsidP="003730C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59DD91EE" w14:textId="77777777" w:rsidR="003730C3" w:rsidRDefault="003730C3" w:rsidP="003730C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24342C82" w14:textId="77777777" w:rsidR="003730C3" w:rsidRDefault="003730C3" w:rsidP="003730C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cyberbezpieczeństwa w Szpitalu.</w:t>
      </w:r>
    </w:p>
    <w:p w14:paraId="7ADF9528" w14:textId="77777777" w:rsidR="004955AF" w:rsidRDefault="004955AF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D63831" w14:textId="7AFDEFA5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A3190" w:rsidRPr="00EA319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536A53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4435166" w14:textId="77777777" w:rsidTr="00A137C9">
        <w:tc>
          <w:tcPr>
            <w:tcW w:w="617" w:type="dxa"/>
            <w:shd w:val="clear" w:color="auto" w:fill="auto"/>
            <w:vAlign w:val="center"/>
          </w:tcPr>
          <w:p w14:paraId="7C6CFAB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BDBCA4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9EBC07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7851446" w14:textId="77777777" w:rsidTr="00A137C9">
        <w:tc>
          <w:tcPr>
            <w:tcW w:w="617" w:type="dxa"/>
            <w:shd w:val="clear" w:color="auto" w:fill="auto"/>
            <w:vAlign w:val="center"/>
          </w:tcPr>
          <w:p w14:paraId="45968A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B493F4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40E66A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DB956CE" w14:textId="77777777" w:rsidTr="00A137C9">
        <w:tc>
          <w:tcPr>
            <w:tcW w:w="617" w:type="dxa"/>
            <w:shd w:val="clear" w:color="auto" w:fill="auto"/>
            <w:vAlign w:val="center"/>
          </w:tcPr>
          <w:p w14:paraId="076781B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8E843D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17F5A5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A43F448" w14:textId="0B088754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3190" w:rsidRPr="00EA3190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A1840FF" w14:textId="77777777" w:rsidTr="00A137C9">
        <w:tc>
          <w:tcPr>
            <w:tcW w:w="617" w:type="dxa"/>
            <w:shd w:val="clear" w:color="auto" w:fill="auto"/>
            <w:vAlign w:val="center"/>
          </w:tcPr>
          <w:p w14:paraId="6BFF20A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594B73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5452E91" w14:textId="2273B70D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  <w:r w:rsidR="00FE624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</w:t>
            </w:r>
            <w:r w:rsidR="00FE624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14:paraId="2CD9689A" w14:textId="77777777" w:rsidTr="00A137C9">
        <w:tc>
          <w:tcPr>
            <w:tcW w:w="617" w:type="dxa"/>
            <w:shd w:val="clear" w:color="auto" w:fill="auto"/>
            <w:vAlign w:val="center"/>
          </w:tcPr>
          <w:p w14:paraId="3F826C0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977FA6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ACE06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3FF011D" w14:textId="77777777" w:rsidTr="00A137C9">
        <w:tc>
          <w:tcPr>
            <w:tcW w:w="617" w:type="dxa"/>
            <w:shd w:val="clear" w:color="auto" w:fill="auto"/>
            <w:vAlign w:val="center"/>
          </w:tcPr>
          <w:p w14:paraId="2B8EB01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C063B8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6263D0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8DAA6C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73BFF4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3C364E2" w14:textId="77777777" w:rsidTr="004F10A0">
        <w:tc>
          <w:tcPr>
            <w:tcW w:w="2660" w:type="dxa"/>
            <w:shd w:val="clear" w:color="auto" w:fill="auto"/>
          </w:tcPr>
          <w:p w14:paraId="73BCED0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1DD31A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C5C77B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78272E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7FE59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9860B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19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A021D7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8EE44" w14:textId="77777777" w:rsidR="004C5F49" w:rsidRDefault="004C5F49" w:rsidP="00025386">
      <w:pPr>
        <w:spacing w:after="0" w:line="240" w:lineRule="auto"/>
      </w:pPr>
      <w:r>
        <w:separator/>
      </w:r>
    </w:p>
  </w:endnote>
  <w:endnote w:type="continuationSeparator" w:id="0">
    <w:p w14:paraId="78889D5F" w14:textId="77777777" w:rsidR="004C5F49" w:rsidRDefault="004C5F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4B107" w14:textId="77777777" w:rsidR="00025386" w:rsidRDefault="00FE6241" w:rsidP="00025386">
    <w:pPr>
      <w:pStyle w:val="Stopka"/>
      <w:tabs>
        <w:tab w:val="clear" w:pos="4536"/>
      </w:tabs>
      <w:jc w:val="center"/>
    </w:pPr>
    <w:r>
      <w:rPr>
        <w:noProof/>
      </w:rPr>
      <w:pict w14:anchorId="4BE5146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38463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6E987D0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DFE98" w14:textId="77777777" w:rsidR="004C5F49" w:rsidRDefault="004C5F49" w:rsidP="00025386">
      <w:pPr>
        <w:spacing w:after="0" w:line="240" w:lineRule="auto"/>
      </w:pPr>
      <w:r>
        <w:separator/>
      </w:r>
    </w:p>
  </w:footnote>
  <w:footnote w:type="continuationSeparator" w:id="0">
    <w:p w14:paraId="16B35757" w14:textId="77777777" w:rsidR="004C5F49" w:rsidRDefault="004C5F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3938" w14:textId="1F0E9208" w:rsidR="00EA3190" w:rsidRDefault="00EA3190">
    <w:pPr>
      <w:pStyle w:val="Nagwek"/>
    </w:pPr>
  </w:p>
  <w:p w14:paraId="0D04EE5D" w14:textId="73FD765A" w:rsidR="00BE13F3" w:rsidRDefault="00FE6241" w:rsidP="00BE13F3">
    <w:pPr>
      <w:pStyle w:val="Nagwek"/>
      <w:tabs>
        <w:tab w:val="clear" w:pos="4536"/>
        <w:tab w:val="clear" w:pos="9072"/>
        <w:tab w:val="left" w:pos="2488"/>
      </w:tabs>
    </w:pPr>
    <w:r>
      <w:rPr>
        <w:noProof/>
      </w:rPr>
      <w:pict w14:anchorId="010674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style="position:absolute;margin-left:-10.35pt;margin-top:1.6pt;width:486pt;height:50.1pt;z-index:251658752;visibility:visible;mso-wrap-edited:f">
          <v:imagedata r:id="rId1" o:title=""/>
        </v:shape>
      </w:pict>
    </w:r>
    <w:r w:rsidR="00BE13F3">
      <w:tab/>
    </w:r>
  </w:p>
  <w:p w14:paraId="55DE78C5" w14:textId="52CC080A" w:rsidR="00BE13F3" w:rsidRDefault="00BE13F3">
    <w:pPr>
      <w:pStyle w:val="Nagwek"/>
    </w:pPr>
  </w:p>
  <w:p w14:paraId="785D45BD" w14:textId="2D496942" w:rsidR="00BE13F3" w:rsidRDefault="00BE13F3">
    <w:pPr>
      <w:pStyle w:val="Nagwek"/>
    </w:pPr>
  </w:p>
  <w:p w14:paraId="7457DDB8" w14:textId="77777777" w:rsidR="00BE13F3" w:rsidRDefault="00BE13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595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F49"/>
    <w:rsid w:val="00025386"/>
    <w:rsid w:val="000423B9"/>
    <w:rsid w:val="00053927"/>
    <w:rsid w:val="00084786"/>
    <w:rsid w:val="0016158F"/>
    <w:rsid w:val="001C2314"/>
    <w:rsid w:val="00213980"/>
    <w:rsid w:val="0024648D"/>
    <w:rsid w:val="003730C3"/>
    <w:rsid w:val="003A486D"/>
    <w:rsid w:val="004374F2"/>
    <w:rsid w:val="00460705"/>
    <w:rsid w:val="00485239"/>
    <w:rsid w:val="004955AF"/>
    <w:rsid w:val="004A0686"/>
    <w:rsid w:val="004C5F49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44F5A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13F3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190"/>
    <w:rsid w:val="00EC10EE"/>
    <w:rsid w:val="00EF3368"/>
    <w:rsid w:val="00F334B4"/>
    <w:rsid w:val="00FB7BA7"/>
    <w:rsid w:val="00FE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51277"/>
  <w15:chartTrackingRefBased/>
  <w15:docId w15:val="{37906E6A-65A5-47D1-98B7-A441EC62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2025-12-04T20:29:00Z</dcterms:created>
  <dcterms:modified xsi:type="dcterms:W3CDTF">2025-12-05T11:57:00Z</dcterms:modified>
</cp:coreProperties>
</file>