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B35C5" w14:textId="4F2DBCE4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23B9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AFFBD8F" w14:textId="77777777" w:rsidTr="00467CA2">
        <w:tc>
          <w:tcPr>
            <w:tcW w:w="2800" w:type="dxa"/>
            <w:shd w:val="clear" w:color="auto" w:fill="auto"/>
          </w:tcPr>
          <w:p w14:paraId="4D4AA9B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5CF77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8F70D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E8E0A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F6A683A" w14:textId="77777777" w:rsidTr="00467CA2">
        <w:tc>
          <w:tcPr>
            <w:tcW w:w="2800" w:type="dxa"/>
            <w:shd w:val="clear" w:color="auto" w:fill="auto"/>
          </w:tcPr>
          <w:p w14:paraId="4018150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EC888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3ED06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CECBB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2D41C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E9D321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4043E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37AF1D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F97FD9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17896" w:rsidRPr="00417896">
        <w:rPr>
          <w:rFonts w:ascii="Arial" w:hAnsi="Arial" w:cs="Arial"/>
          <w:sz w:val="24"/>
          <w:szCs w:val="24"/>
        </w:rPr>
        <w:t>(</w:t>
      </w:r>
      <w:proofErr w:type="spellStart"/>
      <w:r w:rsidR="00417896" w:rsidRPr="00417896">
        <w:rPr>
          <w:rFonts w:ascii="Arial" w:hAnsi="Arial" w:cs="Arial"/>
          <w:sz w:val="24"/>
          <w:szCs w:val="24"/>
        </w:rPr>
        <w:t>t.j</w:t>
      </w:r>
      <w:proofErr w:type="spellEnd"/>
      <w:r w:rsidR="00417896" w:rsidRPr="0041789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17896" w:rsidRPr="00417896">
        <w:rPr>
          <w:rFonts w:ascii="Arial" w:hAnsi="Arial" w:cs="Arial"/>
          <w:sz w:val="24"/>
          <w:szCs w:val="24"/>
        </w:rPr>
        <w:t>późn</w:t>
      </w:r>
      <w:proofErr w:type="spellEnd"/>
      <w:r w:rsidR="00417896" w:rsidRPr="00417896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359B8F9" w14:textId="77777777" w:rsidTr="00467CA2">
        <w:tc>
          <w:tcPr>
            <w:tcW w:w="2269" w:type="dxa"/>
            <w:shd w:val="clear" w:color="auto" w:fill="auto"/>
          </w:tcPr>
          <w:p w14:paraId="44E8642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56B490" w14:textId="77777777" w:rsidR="00D520D3" w:rsidRPr="003E2C99" w:rsidRDefault="0041789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E2C9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D520D3" w:rsidRPr="003E2C9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417896" w:rsidRPr="00A2540E" w14:paraId="791E49F8" w14:textId="77777777" w:rsidTr="00D461A7">
        <w:tc>
          <w:tcPr>
            <w:tcW w:w="2269" w:type="dxa"/>
            <w:shd w:val="clear" w:color="auto" w:fill="auto"/>
          </w:tcPr>
          <w:p w14:paraId="541A1F4B" w14:textId="77777777" w:rsidR="00417896" w:rsidRPr="00A2540E" w:rsidRDefault="00417896" w:rsidP="00D461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2F5D63" w14:textId="77777777" w:rsidR="00417896" w:rsidRPr="003E2C99" w:rsidRDefault="00417896" w:rsidP="00D461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E2C9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DZP-271-65/25</w:t>
            </w:r>
          </w:p>
        </w:tc>
      </w:tr>
    </w:tbl>
    <w:p w14:paraId="4C8253AD" w14:textId="77777777" w:rsidR="003E2C99" w:rsidRDefault="003E2C99" w:rsidP="003E2C99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3ED0E718" w14:textId="77777777" w:rsidR="003E2C99" w:rsidRDefault="003E2C99" w:rsidP="003E2C99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F3E55FD" w14:textId="77777777" w:rsidR="003E2C99" w:rsidRDefault="003E2C99" w:rsidP="003E2C99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Szpitalu.</w:t>
      </w:r>
    </w:p>
    <w:p w14:paraId="1A08B957" w14:textId="0C22E8D8" w:rsidR="00DC652A" w:rsidRPr="00053927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BBAF706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EA398C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5286D2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F00B6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5F1EB3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…………………………………………………………………....…………………………….………...</w:t>
      </w:r>
    </w:p>
    <w:p w14:paraId="1CD8BE4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208467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285190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71EFA49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A74B84E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ACF76D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0F8654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2A1050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64AC671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DABC247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14906D8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998594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4DB6A43" w14:textId="77777777" w:rsidTr="00467CA2">
        <w:tc>
          <w:tcPr>
            <w:tcW w:w="2660" w:type="dxa"/>
            <w:shd w:val="clear" w:color="auto" w:fill="auto"/>
          </w:tcPr>
          <w:p w14:paraId="34A58CE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E1A3AE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F536FDC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EF73BF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C5366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C59B15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1789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088934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94522" w14:textId="77777777" w:rsidR="00DA5243" w:rsidRDefault="00DA5243" w:rsidP="00025386">
      <w:pPr>
        <w:spacing w:after="0" w:line="240" w:lineRule="auto"/>
      </w:pPr>
      <w:r>
        <w:separator/>
      </w:r>
    </w:p>
  </w:endnote>
  <w:endnote w:type="continuationSeparator" w:id="0">
    <w:p w14:paraId="349B3400" w14:textId="77777777" w:rsidR="00DA5243" w:rsidRDefault="00DA52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33FAF" w14:textId="77777777" w:rsidR="00025386" w:rsidRDefault="003E2C99" w:rsidP="00025386">
    <w:pPr>
      <w:pStyle w:val="Stopka"/>
      <w:tabs>
        <w:tab w:val="clear" w:pos="4536"/>
      </w:tabs>
      <w:jc w:val="center"/>
    </w:pPr>
    <w:r>
      <w:rPr>
        <w:noProof/>
      </w:rPr>
      <w:pict w14:anchorId="216CA89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D6F06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76875B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A82A4" w14:textId="77777777" w:rsidR="00DA5243" w:rsidRDefault="00DA5243" w:rsidP="00025386">
      <w:pPr>
        <w:spacing w:after="0" w:line="240" w:lineRule="auto"/>
      </w:pPr>
      <w:r>
        <w:separator/>
      </w:r>
    </w:p>
  </w:footnote>
  <w:footnote w:type="continuationSeparator" w:id="0">
    <w:p w14:paraId="0F9A250C" w14:textId="77777777" w:rsidR="00DA5243" w:rsidRDefault="00DA52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96E7F" w14:textId="2F66590A" w:rsidR="00417896" w:rsidRDefault="003E2C99">
    <w:pPr>
      <w:pStyle w:val="Nagwek"/>
    </w:pPr>
    <w:r>
      <w:rPr>
        <w:noProof/>
      </w:rPr>
      <w:pict w14:anchorId="52F734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style="position:absolute;margin-left:-13.1pt;margin-top:9.8pt;width:486pt;height:50.1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  <w:p w14:paraId="5700CFAA" w14:textId="7EEEEF7C" w:rsidR="003E2C99" w:rsidRDefault="003E2C99">
    <w:pPr>
      <w:pStyle w:val="Nagwek"/>
    </w:pPr>
  </w:p>
  <w:p w14:paraId="01A0CFB7" w14:textId="114D5415" w:rsidR="003E2C99" w:rsidRDefault="003E2C99">
    <w:pPr>
      <w:pStyle w:val="Nagwek"/>
    </w:pPr>
  </w:p>
  <w:p w14:paraId="5E9F70BC" w14:textId="25B4D01A" w:rsidR="003E2C99" w:rsidRDefault="003E2C99">
    <w:pPr>
      <w:pStyle w:val="Nagwek"/>
    </w:pPr>
  </w:p>
  <w:p w14:paraId="24A0318A" w14:textId="77777777" w:rsidR="003E2C99" w:rsidRDefault="003E2C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987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24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2C99"/>
    <w:rsid w:val="004023B9"/>
    <w:rsid w:val="0041789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5243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D77AB"/>
  <w15:chartTrackingRefBased/>
  <w15:docId w15:val="{77D77851-3F24-4C30-BE4A-FBD8F455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2025-12-04T20:34:00Z</dcterms:created>
  <dcterms:modified xsi:type="dcterms:W3CDTF">2025-12-04T20:36:00Z</dcterms:modified>
</cp:coreProperties>
</file>