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65A22" w14:textId="77777777" w:rsidR="00F245C5" w:rsidRPr="00353FDC" w:rsidRDefault="00BE1364" w:rsidP="00F245C5">
      <w:pPr>
        <w:spacing w:after="600"/>
        <w:jc w:val="right"/>
        <w:rPr>
          <w:rFonts w:ascii="Arial" w:hAnsi="Arial" w:cs="Arial"/>
        </w:rPr>
      </w:pPr>
      <w:bookmarkStart w:id="0" w:name="_Hlk53520193"/>
      <w:r w:rsidRPr="00BE1364">
        <w:rPr>
          <w:rFonts w:ascii="Arial" w:hAnsi="Arial" w:cs="Arial"/>
        </w:rPr>
        <w:t>Kraków</w:t>
      </w:r>
      <w:r w:rsidR="00F245C5" w:rsidRPr="00353FDC">
        <w:rPr>
          <w:rFonts w:ascii="Arial" w:hAnsi="Arial" w:cs="Arial"/>
        </w:rPr>
        <w:t xml:space="preserve"> dnia: </w:t>
      </w:r>
      <w:r w:rsidRPr="00BE1364">
        <w:rPr>
          <w:rFonts w:ascii="Arial" w:hAnsi="Arial" w:cs="Arial"/>
        </w:rPr>
        <w:t>2025-12-09</w:t>
      </w:r>
    </w:p>
    <w:p w14:paraId="00ECA5D8" w14:textId="77777777" w:rsidR="00F245C5" w:rsidRPr="00353FDC" w:rsidRDefault="00BE1364" w:rsidP="00F245C5">
      <w:pPr>
        <w:spacing w:line="360" w:lineRule="auto"/>
        <w:ind w:right="3969"/>
        <w:rPr>
          <w:rFonts w:ascii="Arial" w:hAnsi="Arial" w:cs="Arial"/>
          <w:b/>
          <w:bCs/>
        </w:rPr>
      </w:pPr>
      <w:r w:rsidRPr="00BE1364">
        <w:rPr>
          <w:rFonts w:ascii="Arial" w:hAnsi="Arial" w:cs="Arial"/>
          <w:b/>
          <w:bCs/>
        </w:rPr>
        <w:t>Szpital Specjalistyczny im. Stefana Żeromskiego SP ZOZ w Krakowie</w:t>
      </w:r>
    </w:p>
    <w:p w14:paraId="11A2FAA1" w14:textId="77777777" w:rsidR="00F245C5" w:rsidRPr="00353FDC" w:rsidRDefault="00BE1364" w:rsidP="00F245C5">
      <w:pPr>
        <w:spacing w:line="360" w:lineRule="auto"/>
        <w:ind w:right="3969"/>
        <w:rPr>
          <w:rFonts w:ascii="Arial" w:hAnsi="Arial" w:cs="Arial"/>
        </w:rPr>
      </w:pPr>
      <w:r w:rsidRPr="00BE1364">
        <w:rPr>
          <w:rFonts w:ascii="Arial" w:hAnsi="Arial" w:cs="Arial"/>
        </w:rPr>
        <w:t>os. Na Skarpie</w:t>
      </w:r>
      <w:r w:rsidR="00F245C5" w:rsidRPr="00353FDC">
        <w:rPr>
          <w:rFonts w:ascii="Arial" w:hAnsi="Arial" w:cs="Arial"/>
        </w:rPr>
        <w:t xml:space="preserve"> </w:t>
      </w:r>
      <w:r w:rsidRPr="00BE1364">
        <w:rPr>
          <w:rFonts w:ascii="Arial" w:hAnsi="Arial" w:cs="Arial"/>
        </w:rPr>
        <w:t>66</w:t>
      </w:r>
    </w:p>
    <w:p w14:paraId="3475BDF1" w14:textId="77777777" w:rsidR="00F245C5" w:rsidRPr="00353FDC" w:rsidRDefault="00BE1364" w:rsidP="00D30F1F">
      <w:pPr>
        <w:ind w:right="4253"/>
        <w:rPr>
          <w:rFonts w:ascii="Arial" w:hAnsi="Arial" w:cs="Arial"/>
        </w:rPr>
      </w:pPr>
      <w:r w:rsidRPr="00BE1364">
        <w:rPr>
          <w:rFonts w:ascii="Arial" w:hAnsi="Arial" w:cs="Arial"/>
        </w:rPr>
        <w:t>31-913</w:t>
      </w:r>
      <w:r w:rsidR="00F245C5" w:rsidRPr="00353FDC">
        <w:rPr>
          <w:rFonts w:ascii="Arial" w:hAnsi="Arial" w:cs="Arial"/>
        </w:rPr>
        <w:t xml:space="preserve"> </w:t>
      </w:r>
      <w:r w:rsidRPr="00BE1364">
        <w:rPr>
          <w:rFonts w:ascii="Arial" w:hAnsi="Arial" w:cs="Arial"/>
        </w:rPr>
        <w:t>Kraków</w:t>
      </w:r>
    </w:p>
    <w:p w14:paraId="2404A886" w14:textId="77777777" w:rsidR="00F245C5" w:rsidRPr="00353FDC" w:rsidRDefault="00F245C5" w:rsidP="00F245C5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1C1CFF7" w14:textId="7B12AF0B" w:rsidR="00F245C5" w:rsidRDefault="00F245C5" w:rsidP="009179FF">
      <w:pPr>
        <w:tabs>
          <w:tab w:val="right" w:pos="9072"/>
        </w:tabs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1055B05B" w14:textId="77777777" w:rsidR="009179FF" w:rsidRDefault="009179FF" w:rsidP="009179FF">
      <w:pPr>
        <w:tabs>
          <w:tab w:val="right" w:pos="9072"/>
        </w:tabs>
        <w:ind w:right="3969"/>
        <w:jc w:val="both"/>
        <w:rPr>
          <w:rFonts w:ascii="Arial" w:hAnsi="Arial" w:cs="Arial"/>
          <w:bCs/>
          <w:sz w:val="18"/>
          <w:szCs w:val="18"/>
        </w:rPr>
      </w:pPr>
    </w:p>
    <w:p w14:paraId="16D222CC" w14:textId="44EB4227" w:rsidR="009179FF" w:rsidRDefault="009179FF" w:rsidP="009179FF">
      <w:pPr>
        <w:tabs>
          <w:tab w:val="right" w:pos="9072"/>
        </w:tabs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DZP-271-63/25-1071.AF</w:t>
      </w:r>
    </w:p>
    <w:p w14:paraId="63543086" w14:textId="77777777" w:rsidR="00D30F1F" w:rsidRDefault="00D30F1F" w:rsidP="00D30F1F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2FD67B84" w14:textId="77777777" w:rsidR="00F245C5" w:rsidRPr="00D30F1F" w:rsidRDefault="00D30F1F" w:rsidP="00D30F1F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5F313AAB" w14:textId="77777777" w:rsidTr="002716A3">
        <w:tc>
          <w:tcPr>
            <w:tcW w:w="10065" w:type="dxa"/>
            <w:shd w:val="clear" w:color="auto" w:fill="F2F2F2"/>
            <w:hideMark/>
          </w:tcPr>
          <w:p w14:paraId="524D53F0" w14:textId="77777777" w:rsidR="00F245C5" w:rsidRPr="00353FDC" w:rsidRDefault="00F245C5" w:rsidP="002716A3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B9A07FC" w14:textId="77777777" w:rsidR="00F245C5" w:rsidRPr="00353FDC" w:rsidRDefault="00F245C5" w:rsidP="002716A3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EA49027" w14:textId="77777777" w:rsidR="00F245C5" w:rsidRPr="00353FDC" w:rsidRDefault="00F245C5" w:rsidP="00F245C5">
      <w:pPr>
        <w:keepNext/>
        <w:spacing w:after="240"/>
        <w:outlineLvl w:val="0"/>
        <w:rPr>
          <w:rFonts w:ascii="Arial" w:hAnsi="Arial" w:cs="Arial"/>
          <w:b/>
        </w:rPr>
      </w:pPr>
    </w:p>
    <w:p w14:paraId="0A3B26CD" w14:textId="77777777" w:rsidR="00F245C5" w:rsidRPr="00353FDC" w:rsidRDefault="00F245C5" w:rsidP="00F245C5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12767CFB" w14:textId="77777777" w:rsidTr="002716A3">
        <w:tc>
          <w:tcPr>
            <w:tcW w:w="2269" w:type="dxa"/>
            <w:shd w:val="clear" w:color="auto" w:fill="auto"/>
          </w:tcPr>
          <w:p w14:paraId="1A4C390D" w14:textId="77777777" w:rsidR="00F245C5" w:rsidRPr="00353FDC" w:rsidRDefault="00F245C5" w:rsidP="002716A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35727F" w14:textId="77777777" w:rsidR="00F245C5" w:rsidRPr="00353FDC" w:rsidRDefault="00BE1364" w:rsidP="002716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E1364">
              <w:rPr>
                <w:rFonts w:ascii="Arial" w:hAnsi="Arial" w:cs="Arial"/>
                <w:bCs/>
              </w:rPr>
              <w:t>Inwestycyjny zakup sprzętu medycznego na potrzeby Oddziałów Szpitalnych (10 grup)  - zakup, dostawa /wraz z uruchomieniem jeśli dotyczy/ oraz przeszkolenie pracowników Zamawiającego /jeśli dotyczy/</w:t>
            </w:r>
          </w:p>
        </w:tc>
      </w:tr>
      <w:tr w:rsidR="00BE1364" w:rsidRPr="00353FDC" w14:paraId="502155FB" w14:textId="77777777" w:rsidTr="00DF069B">
        <w:tc>
          <w:tcPr>
            <w:tcW w:w="2269" w:type="dxa"/>
            <w:shd w:val="clear" w:color="auto" w:fill="auto"/>
          </w:tcPr>
          <w:p w14:paraId="66A572FC" w14:textId="77777777" w:rsidR="00BE1364" w:rsidRPr="00353FDC" w:rsidRDefault="00BE1364" w:rsidP="00DF069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392A86" w14:textId="77777777" w:rsidR="00BE1364" w:rsidRPr="00353FDC" w:rsidRDefault="00BE1364" w:rsidP="00DF06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E1364">
              <w:rPr>
                <w:rFonts w:ascii="Arial" w:hAnsi="Arial" w:cs="Arial"/>
                <w:bCs/>
              </w:rPr>
              <w:t>SZP-271-63/25</w:t>
            </w:r>
          </w:p>
        </w:tc>
      </w:tr>
    </w:tbl>
    <w:p w14:paraId="29EC6F67" w14:textId="77777777" w:rsidR="00F245C5" w:rsidRPr="00E1738E" w:rsidRDefault="00F245C5" w:rsidP="00F245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E7A8780" w14:textId="77777777" w:rsidR="00A02E94" w:rsidRDefault="00F245C5" w:rsidP="0013621B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BE1364" w:rsidRPr="00BE1364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BE1364" w:rsidRPr="00BE1364">
        <w:rPr>
          <w:rFonts w:ascii="Arial" w:hAnsi="Arial" w:cs="Arial"/>
        </w:rPr>
        <w:t>(</w:t>
      </w:r>
      <w:proofErr w:type="spellStart"/>
      <w:r w:rsidR="00BE1364" w:rsidRPr="00BE1364">
        <w:rPr>
          <w:rFonts w:ascii="Arial" w:hAnsi="Arial" w:cs="Arial"/>
        </w:rPr>
        <w:t>t.j</w:t>
      </w:r>
      <w:proofErr w:type="spellEnd"/>
      <w:r w:rsidR="00BE1364" w:rsidRPr="00BE1364">
        <w:rPr>
          <w:rFonts w:ascii="Arial" w:hAnsi="Arial" w:cs="Arial"/>
        </w:rPr>
        <w:t xml:space="preserve">. Dz. U. z 2024 r. poz. 1320 z </w:t>
      </w:r>
      <w:proofErr w:type="spellStart"/>
      <w:r w:rsidR="00BE1364" w:rsidRPr="00BE1364">
        <w:rPr>
          <w:rFonts w:ascii="Arial" w:hAnsi="Arial" w:cs="Arial"/>
        </w:rPr>
        <w:t>późn</w:t>
      </w:r>
      <w:proofErr w:type="spellEnd"/>
      <w:r w:rsidR="00BE1364" w:rsidRPr="00BE1364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E1364" w14:paraId="14E716FF" w14:textId="77777777" w:rsidTr="00DF069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D2578" w14:textId="77777777" w:rsidR="00BE1364" w:rsidRPr="00F245C5" w:rsidRDefault="00BE1364" w:rsidP="00DF069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E1364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E1364">
              <w:rPr>
                <w:rFonts w:ascii="Arial" w:hAnsi="Arial" w:cs="Arial"/>
              </w:rPr>
              <w:t>Wózki transportowe dla dorosłych - 3 szt.</w:t>
            </w:r>
          </w:p>
          <w:p w14:paraId="2683630F" w14:textId="77777777" w:rsidR="00BE1364" w:rsidRPr="00F245C5" w:rsidRDefault="00BE1364" w:rsidP="00DF069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E1364">
              <w:rPr>
                <w:rFonts w:ascii="Arial" w:hAnsi="Arial" w:cs="Arial"/>
                <w:b/>
              </w:rPr>
              <w:t>Stiegelmeyer</w:t>
            </w:r>
            <w:proofErr w:type="spellEnd"/>
            <w:r w:rsidRPr="00BE1364">
              <w:rPr>
                <w:rFonts w:ascii="Arial" w:hAnsi="Arial" w:cs="Arial"/>
                <w:b/>
              </w:rPr>
              <w:t xml:space="preserve"> Sp. z o.o.</w:t>
            </w:r>
          </w:p>
          <w:p w14:paraId="197BF0AC" w14:textId="77777777" w:rsidR="00BE1364" w:rsidRPr="00F245C5" w:rsidRDefault="00BE1364" w:rsidP="00DF06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E1364">
              <w:rPr>
                <w:rFonts w:ascii="Arial" w:hAnsi="Arial" w:cs="Arial"/>
                <w:bCs/>
              </w:rPr>
              <w:t>Grubno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E1364">
              <w:rPr>
                <w:rFonts w:ascii="Arial" w:hAnsi="Arial" w:cs="Arial"/>
                <w:bCs/>
              </w:rPr>
              <w:t>63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2CCAF21" w14:textId="77777777" w:rsidR="00BE1364" w:rsidRPr="00F245C5" w:rsidRDefault="00BE1364" w:rsidP="00DF069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E1364">
              <w:rPr>
                <w:rFonts w:ascii="Arial" w:hAnsi="Arial" w:cs="Arial"/>
                <w:bCs/>
              </w:rPr>
              <w:t>86-212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E1364">
              <w:rPr>
                <w:rFonts w:ascii="Arial" w:hAnsi="Arial" w:cs="Arial"/>
                <w:bCs/>
              </w:rPr>
              <w:t>Stolno</w:t>
            </w:r>
          </w:p>
          <w:p w14:paraId="41676B1E" w14:textId="77777777" w:rsidR="00BE1364" w:rsidRPr="00F245C5" w:rsidRDefault="00BE1364" w:rsidP="00DF06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E1364">
              <w:rPr>
                <w:rFonts w:ascii="Arial" w:hAnsi="Arial" w:cs="Arial"/>
                <w:b/>
              </w:rPr>
              <w:t>32 011.20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785277B" w14:textId="77777777" w:rsidR="00BE1364" w:rsidRPr="00F245C5" w:rsidRDefault="00BE1364" w:rsidP="00DF069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A485B66" w14:textId="77777777" w:rsidR="00BE1364" w:rsidRPr="00F245C5" w:rsidRDefault="00BE1364" w:rsidP="00DF069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E1364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SWZ.</w:t>
            </w:r>
          </w:p>
        </w:tc>
      </w:tr>
      <w:tr w:rsidR="00BE1364" w14:paraId="0E237A65" w14:textId="77777777" w:rsidTr="00DF069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9FE4C" w14:textId="77777777" w:rsidR="00BE1364" w:rsidRPr="00F245C5" w:rsidRDefault="00BE1364" w:rsidP="00DF069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E1364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E1364">
              <w:rPr>
                <w:rFonts w:ascii="Arial" w:hAnsi="Arial" w:cs="Arial"/>
              </w:rPr>
              <w:t>Łóżka szpitalne wraz z szafkami - 20 szt.</w:t>
            </w:r>
          </w:p>
          <w:p w14:paraId="7D4D4BEC" w14:textId="77777777" w:rsidR="00BE1364" w:rsidRPr="00F245C5" w:rsidRDefault="00BE1364" w:rsidP="00DF069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E1364">
              <w:rPr>
                <w:rFonts w:ascii="Arial" w:hAnsi="Arial" w:cs="Arial"/>
                <w:b/>
              </w:rPr>
              <w:t>Stiegelmeyer</w:t>
            </w:r>
            <w:proofErr w:type="spellEnd"/>
            <w:r w:rsidRPr="00BE1364">
              <w:rPr>
                <w:rFonts w:ascii="Arial" w:hAnsi="Arial" w:cs="Arial"/>
                <w:b/>
              </w:rPr>
              <w:t xml:space="preserve"> Sp. z o.o.</w:t>
            </w:r>
          </w:p>
          <w:p w14:paraId="1966A449" w14:textId="77777777" w:rsidR="00BE1364" w:rsidRPr="00F245C5" w:rsidRDefault="00BE1364" w:rsidP="00DF06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E1364">
              <w:rPr>
                <w:rFonts w:ascii="Arial" w:hAnsi="Arial" w:cs="Arial"/>
                <w:bCs/>
              </w:rPr>
              <w:t>Grubno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E1364">
              <w:rPr>
                <w:rFonts w:ascii="Arial" w:hAnsi="Arial" w:cs="Arial"/>
                <w:bCs/>
              </w:rPr>
              <w:t>63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1B936A6" w14:textId="77777777" w:rsidR="00BE1364" w:rsidRPr="00F245C5" w:rsidRDefault="00BE1364" w:rsidP="00DF069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E1364">
              <w:rPr>
                <w:rFonts w:ascii="Arial" w:hAnsi="Arial" w:cs="Arial"/>
                <w:bCs/>
              </w:rPr>
              <w:t>86-212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E1364">
              <w:rPr>
                <w:rFonts w:ascii="Arial" w:hAnsi="Arial" w:cs="Arial"/>
                <w:bCs/>
              </w:rPr>
              <w:t>Stolno</w:t>
            </w:r>
          </w:p>
          <w:p w14:paraId="097245A4" w14:textId="77777777" w:rsidR="00BE1364" w:rsidRPr="00F245C5" w:rsidRDefault="00BE1364" w:rsidP="00DF06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E1364">
              <w:rPr>
                <w:rFonts w:ascii="Arial" w:hAnsi="Arial" w:cs="Arial"/>
                <w:b/>
              </w:rPr>
              <w:t>247 860.00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FE6550E" w14:textId="77777777" w:rsidR="00BE1364" w:rsidRPr="00F245C5" w:rsidRDefault="00BE1364" w:rsidP="00DF069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259E7EE" w14:textId="77777777" w:rsidR="00BE1364" w:rsidRPr="00F245C5" w:rsidRDefault="00BE1364" w:rsidP="00DF069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E1364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SWZ.</w:t>
            </w:r>
          </w:p>
        </w:tc>
      </w:tr>
      <w:tr w:rsidR="00BE1364" w14:paraId="4598DC49" w14:textId="77777777" w:rsidTr="00DF069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B1B82" w14:textId="77777777" w:rsidR="00BE1364" w:rsidRPr="00F245C5" w:rsidRDefault="00BE1364" w:rsidP="00DF069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E1364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E1364">
              <w:rPr>
                <w:rFonts w:ascii="Arial" w:hAnsi="Arial" w:cs="Arial"/>
              </w:rPr>
              <w:t>Diatermia chirurgiczna - 1 szt.</w:t>
            </w:r>
          </w:p>
          <w:p w14:paraId="64FB0126" w14:textId="77777777" w:rsidR="00BE1364" w:rsidRPr="00F245C5" w:rsidRDefault="00BE1364" w:rsidP="00DF069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E1364">
              <w:rPr>
                <w:rFonts w:ascii="Arial" w:hAnsi="Arial" w:cs="Arial"/>
                <w:b/>
              </w:rPr>
              <w:t>Erbe</w:t>
            </w:r>
            <w:proofErr w:type="spellEnd"/>
            <w:r w:rsidRPr="00BE1364">
              <w:rPr>
                <w:rFonts w:ascii="Arial" w:hAnsi="Arial" w:cs="Arial"/>
                <w:b/>
              </w:rPr>
              <w:t xml:space="preserve"> Polska Sp. z o.o.</w:t>
            </w:r>
          </w:p>
          <w:p w14:paraId="0C67EE1F" w14:textId="77777777" w:rsidR="00BE1364" w:rsidRPr="00F245C5" w:rsidRDefault="00BE1364" w:rsidP="00DF06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E1364">
              <w:rPr>
                <w:rFonts w:ascii="Arial" w:hAnsi="Arial" w:cs="Arial"/>
                <w:bCs/>
              </w:rPr>
              <w:t>Al. Rzeczypospolitej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E1364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E1364">
              <w:rPr>
                <w:rFonts w:ascii="Arial" w:hAnsi="Arial" w:cs="Arial"/>
                <w:bCs/>
              </w:rPr>
              <w:t>/2.8</w:t>
            </w:r>
          </w:p>
          <w:p w14:paraId="0A26C12E" w14:textId="77777777" w:rsidR="00BE1364" w:rsidRPr="00F245C5" w:rsidRDefault="00BE1364" w:rsidP="00DF069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E1364">
              <w:rPr>
                <w:rFonts w:ascii="Arial" w:hAnsi="Arial" w:cs="Arial"/>
                <w:bCs/>
              </w:rPr>
              <w:t>02-972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E1364">
              <w:rPr>
                <w:rFonts w:ascii="Arial" w:hAnsi="Arial" w:cs="Arial"/>
                <w:bCs/>
              </w:rPr>
              <w:t>Warszawa</w:t>
            </w:r>
          </w:p>
          <w:p w14:paraId="0BCDB1BE" w14:textId="77777777" w:rsidR="00BE1364" w:rsidRPr="00F245C5" w:rsidRDefault="00BE1364" w:rsidP="00DF06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E1364">
              <w:rPr>
                <w:rFonts w:ascii="Arial" w:hAnsi="Arial" w:cs="Arial"/>
                <w:b/>
              </w:rPr>
              <w:t>74 174.40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D288A0E" w14:textId="77777777" w:rsidR="00BE1364" w:rsidRPr="00F245C5" w:rsidRDefault="00BE1364" w:rsidP="00DF069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7453897" w14:textId="77777777" w:rsidR="00BE1364" w:rsidRPr="00F245C5" w:rsidRDefault="00BE1364" w:rsidP="00DF069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E1364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SWZ.</w:t>
            </w:r>
          </w:p>
        </w:tc>
      </w:tr>
      <w:tr w:rsidR="00BE1364" w14:paraId="21425C7E" w14:textId="77777777" w:rsidTr="00DF069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7B7C9" w14:textId="77777777" w:rsidR="00BE1364" w:rsidRPr="00F245C5" w:rsidRDefault="00BE1364" w:rsidP="00DF069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E1364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E1364">
              <w:rPr>
                <w:rFonts w:ascii="Arial" w:hAnsi="Arial" w:cs="Arial"/>
              </w:rPr>
              <w:t>Wózki anestezjologiczne - 7 szt.</w:t>
            </w:r>
          </w:p>
          <w:p w14:paraId="1E6256A4" w14:textId="77777777" w:rsidR="00BE1364" w:rsidRPr="00F245C5" w:rsidRDefault="00BE1364" w:rsidP="00DF069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E1364">
              <w:rPr>
                <w:rFonts w:ascii="Arial" w:hAnsi="Arial" w:cs="Arial"/>
                <w:b/>
              </w:rPr>
              <w:t>Zakład Techniki Medycznej "TECH-MED" Sp. z o.o.</w:t>
            </w:r>
          </w:p>
          <w:p w14:paraId="3DA28308" w14:textId="77777777" w:rsidR="00BE1364" w:rsidRPr="00F245C5" w:rsidRDefault="00BE1364" w:rsidP="00DF06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E1364">
              <w:rPr>
                <w:rFonts w:ascii="Arial" w:hAnsi="Arial" w:cs="Arial"/>
                <w:bCs/>
              </w:rPr>
              <w:t>Ernsta Petersona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E1364">
              <w:rPr>
                <w:rFonts w:ascii="Arial" w:hAnsi="Arial" w:cs="Arial"/>
                <w:bCs/>
              </w:rPr>
              <w:t>6A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E899F40" w14:textId="77777777" w:rsidR="00BE1364" w:rsidRPr="00F245C5" w:rsidRDefault="00BE1364" w:rsidP="00DF069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E1364">
              <w:rPr>
                <w:rFonts w:ascii="Arial" w:hAnsi="Arial" w:cs="Arial"/>
                <w:bCs/>
              </w:rPr>
              <w:t>85-862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E1364">
              <w:rPr>
                <w:rFonts w:ascii="Arial" w:hAnsi="Arial" w:cs="Arial"/>
                <w:bCs/>
              </w:rPr>
              <w:t>Bydgoszcz</w:t>
            </w:r>
          </w:p>
          <w:p w14:paraId="20AF2FD2" w14:textId="77777777" w:rsidR="00BE1364" w:rsidRPr="00F245C5" w:rsidRDefault="00BE1364" w:rsidP="00DF06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E1364">
              <w:rPr>
                <w:rFonts w:ascii="Arial" w:hAnsi="Arial" w:cs="Arial"/>
                <w:b/>
              </w:rPr>
              <w:t>75 222.00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BCA4F65" w14:textId="77777777" w:rsidR="00BE1364" w:rsidRPr="00F245C5" w:rsidRDefault="00BE1364" w:rsidP="00DF069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B54DA2B" w14:textId="77777777" w:rsidR="00BE1364" w:rsidRPr="00F245C5" w:rsidRDefault="00BE1364" w:rsidP="00DF069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E1364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SWZ.</w:t>
            </w:r>
          </w:p>
        </w:tc>
      </w:tr>
      <w:tr w:rsidR="00BE1364" w14:paraId="7B124496" w14:textId="77777777" w:rsidTr="00DF069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32272" w14:textId="77777777" w:rsidR="00BE1364" w:rsidRPr="00F245C5" w:rsidRDefault="00BE1364" w:rsidP="00DF069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E1364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E1364">
              <w:rPr>
                <w:rFonts w:ascii="Arial" w:hAnsi="Arial" w:cs="Arial"/>
              </w:rPr>
              <w:t>Aparat EKG - 2 szt.</w:t>
            </w:r>
          </w:p>
          <w:p w14:paraId="69AD2CA1" w14:textId="77777777" w:rsidR="00BE1364" w:rsidRPr="00F245C5" w:rsidRDefault="00BE1364" w:rsidP="00DF069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E1364">
              <w:rPr>
                <w:rFonts w:ascii="Arial" w:hAnsi="Arial" w:cs="Arial"/>
                <w:b/>
              </w:rPr>
              <w:t>Si-</w:t>
            </w:r>
            <w:proofErr w:type="spellStart"/>
            <w:r w:rsidRPr="00BE1364">
              <w:rPr>
                <w:rFonts w:ascii="Arial" w:hAnsi="Arial" w:cs="Arial"/>
                <w:b/>
              </w:rPr>
              <w:t>Cura</w:t>
            </w:r>
            <w:proofErr w:type="spellEnd"/>
            <w:r w:rsidRPr="00BE1364">
              <w:rPr>
                <w:rFonts w:ascii="Arial" w:hAnsi="Arial" w:cs="Arial"/>
                <w:b/>
              </w:rPr>
              <w:t xml:space="preserve"> Sp. z o.o.</w:t>
            </w:r>
          </w:p>
          <w:p w14:paraId="339605B0" w14:textId="77777777" w:rsidR="00BE1364" w:rsidRPr="00F245C5" w:rsidRDefault="00BE1364" w:rsidP="00DF06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E1364">
              <w:rPr>
                <w:rFonts w:ascii="Arial" w:hAnsi="Arial" w:cs="Arial"/>
                <w:bCs/>
              </w:rPr>
              <w:t>Wł. Żeleńskiego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E1364">
              <w:rPr>
                <w:rFonts w:ascii="Arial" w:hAnsi="Arial" w:cs="Arial"/>
                <w:bCs/>
              </w:rPr>
              <w:t>101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D650BAE" w14:textId="77777777" w:rsidR="00BE1364" w:rsidRPr="00F245C5" w:rsidRDefault="00BE1364" w:rsidP="00DF069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E1364">
              <w:rPr>
                <w:rFonts w:ascii="Arial" w:hAnsi="Arial" w:cs="Arial"/>
                <w:bCs/>
              </w:rPr>
              <w:t>31-353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E1364">
              <w:rPr>
                <w:rFonts w:ascii="Arial" w:hAnsi="Arial" w:cs="Arial"/>
                <w:bCs/>
              </w:rPr>
              <w:t>Kraków</w:t>
            </w:r>
          </w:p>
          <w:p w14:paraId="487DC46A" w14:textId="77777777" w:rsidR="00BE1364" w:rsidRPr="00F245C5" w:rsidRDefault="00BE1364" w:rsidP="00DF06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E1364">
              <w:rPr>
                <w:rFonts w:ascii="Arial" w:hAnsi="Arial" w:cs="Arial"/>
                <w:b/>
              </w:rPr>
              <w:t>23 800.00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BE4E4CF" w14:textId="77777777" w:rsidR="00BE1364" w:rsidRPr="00F245C5" w:rsidRDefault="00BE1364" w:rsidP="00DF069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72AABEC" w14:textId="77777777" w:rsidR="00BE1364" w:rsidRPr="00F245C5" w:rsidRDefault="00BE1364" w:rsidP="00DF069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E1364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SWZ.</w:t>
            </w:r>
          </w:p>
        </w:tc>
      </w:tr>
      <w:tr w:rsidR="00BE1364" w14:paraId="52CC4FB4" w14:textId="77777777" w:rsidTr="00DF069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E361E" w14:textId="77777777" w:rsidR="00BE1364" w:rsidRPr="00F245C5" w:rsidRDefault="00BE1364" w:rsidP="00DF069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E1364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E1364">
              <w:rPr>
                <w:rFonts w:ascii="Arial" w:hAnsi="Arial" w:cs="Arial"/>
              </w:rPr>
              <w:t>Skaner żył - 1 szt.</w:t>
            </w:r>
          </w:p>
          <w:p w14:paraId="15CEC7AF" w14:textId="77777777" w:rsidR="00BE1364" w:rsidRPr="00F245C5" w:rsidRDefault="00BE1364" w:rsidP="00DF069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E1364">
              <w:rPr>
                <w:rFonts w:ascii="Arial" w:hAnsi="Arial" w:cs="Arial"/>
                <w:b/>
              </w:rPr>
              <w:t>Intimex</w:t>
            </w:r>
            <w:proofErr w:type="spellEnd"/>
            <w:r w:rsidRPr="00BE1364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BE1364">
              <w:rPr>
                <w:rFonts w:ascii="Arial" w:hAnsi="Arial" w:cs="Arial"/>
                <w:b/>
              </w:rPr>
              <w:t>Sp.K</w:t>
            </w:r>
            <w:proofErr w:type="spellEnd"/>
            <w:r w:rsidRPr="00BE1364">
              <w:rPr>
                <w:rFonts w:ascii="Arial" w:hAnsi="Arial" w:cs="Arial"/>
                <w:b/>
              </w:rPr>
              <w:t>.</w:t>
            </w:r>
          </w:p>
          <w:p w14:paraId="38CF538D" w14:textId="77777777" w:rsidR="00BE1364" w:rsidRPr="00F245C5" w:rsidRDefault="00BE1364" w:rsidP="00DF06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E1364">
              <w:rPr>
                <w:rFonts w:ascii="Arial" w:hAnsi="Arial" w:cs="Arial"/>
                <w:bCs/>
              </w:rPr>
              <w:t>Egejska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E1364">
              <w:rPr>
                <w:rFonts w:ascii="Arial" w:hAnsi="Arial" w:cs="Arial"/>
                <w:bCs/>
              </w:rPr>
              <w:t>19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E1364">
              <w:rPr>
                <w:rFonts w:ascii="Arial" w:hAnsi="Arial" w:cs="Arial"/>
                <w:bCs/>
              </w:rPr>
              <w:t>/39</w:t>
            </w:r>
          </w:p>
          <w:p w14:paraId="04C50CF0" w14:textId="77777777" w:rsidR="00BE1364" w:rsidRPr="00F245C5" w:rsidRDefault="00BE1364" w:rsidP="00DF069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E1364">
              <w:rPr>
                <w:rFonts w:ascii="Arial" w:hAnsi="Arial" w:cs="Arial"/>
                <w:bCs/>
              </w:rPr>
              <w:t>02-764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E1364">
              <w:rPr>
                <w:rFonts w:ascii="Arial" w:hAnsi="Arial" w:cs="Arial"/>
                <w:bCs/>
              </w:rPr>
              <w:t>Warszawa</w:t>
            </w:r>
          </w:p>
          <w:p w14:paraId="168DF5F5" w14:textId="77777777" w:rsidR="00BE1364" w:rsidRPr="00F245C5" w:rsidRDefault="00BE1364" w:rsidP="00DF06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E1364">
              <w:rPr>
                <w:rFonts w:ascii="Arial" w:hAnsi="Arial" w:cs="Arial"/>
                <w:b/>
              </w:rPr>
              <w:t>25 000.00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F217645" w14:textId="77777777" w:rsidR="00BE1364" w:rsidRPr="00F245C5" w:rsidRDefault="00BE1364" w:rsidP="00DF069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1C30CBC" w14:textId="77777777" w:rsidR="00BE1364" w:rsidRPr="00F245C5" w:rsidRDefault="00BE1364" w:rsidP="00DF069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E1364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SWZ.</w:t>
            </w:r>
          </w:p>
        </w:tc>
      </w:tr>
    </w:tbl>
    <w:p w14:paraId="37AFFD66" w14:textId="77777777" w:rsidR="002A202B" w:rsidRDefault="002A202B" w:rsidP="00F245C5">
      <w:pPr>
        <w:spacing w:before="360" w:after="12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031A8A34" w14:textId="3984D36E" w:rsidR="00A02E94" w:rsidRDefault="00F245C5" w:rsidP="00F245C5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14:paraId="2A34641A" w14:textId="77777777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34B041" w14:textId="77777777" w:rsidR="00A02E94" w:rsidRPr="00F245C5" w:rsidRDefault="00F245C5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5A6C67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FDA481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9CB0B9" w14:textId="77777777" w:rsidR="00A02E94" w:rsidRPr="00F245C5" w:rsidRDefault="00A02E94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BE1364" w14:paraId="038934E1" w14:textId="77777777" w:rsidTr="00DF06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10A72" w14:textId="77777777" w:rsidR="00BE1364" w:rsidRPr="007D7932" w:rsidRDefault="00BE1364" w:rsidP="00DF069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E1364">
              <w:rPr>
                <w:rFonts w:ascii="Arial" w:hAnsi="Arial" w:cs="Arial"/>
                <w:sz w:val="22"/>
                <w:szCs w:val="22"/>
              </w:rPr>
              <w:t>Wózki transportowe dla dorosłych - 3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A7873" w14:textId="77777777" w:rsidR="00BE1364" w:rsidRPr="007D7932" w:rsidRDefault="00BE1364" w:rsidP="00DF069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E1364">
              <w:rPr>
                <w:rFonts w:ascii="Arial" w:hAnsi="Arial" w:cs="Arial"/>
                <w:b/>
                <w:bCs/>
                <w:sz w:val="22"/>
                <w:szCs w:val="22"/>
              </w:rPr>
              <w:t>Stiegelmeyer</w:t>
            </w:r>
            <w:proofErr w:type="spellEnd"/>
            <w:r w:rsidRPr="00BE136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05BC717" w14:textId="77777777" w:rsidR="00BE1364" w:rsidRPr="007D7932" w:rsidRDefault="00BE1364" w:rsidP="00DF069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Grubno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E1364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0BF1AC1A" w14:textId="77777777" w:rsidR="00BE1364" w:rsidRPr="007D7932" w:rsidRDefault="00BE1364" w:rsidP="00DF069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86-212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E1364">
              <w:rPr>
                <w:rFonts w:ascii="Arial" w:hAnsi="Arial" w:cs="Arial"/>
                <w:sz w:val="22"/>
                <w:szCs w:val="22"/>
              </w:rPr>
              <w:t>Stolno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426E7" w14:textId="77777777" w:rsidR="00BE1364" w:rsidRPr="00BE1364" w:rsidRDefault="00BE1364" w:rsidP="00DF069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A35545F" w14:textId="77777777" w:rsidR="00BE1364" w:rsidRPr="007D7932" w:rsidRDefault="00BE1364" w:rsidP="00DF069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2 - Okres gwarancji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27BEE" w14:textId="77777777" w:rsidR="00BE1364" w:rsidRPr="007D7932" w:rsidRDefault="00BE1364" w:rsidP="00DF069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E1364" w14:paraId="1300D99C" w14:textId="77777777" w:rsidTr="00DF06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E3FEE" w14:textId="77777777" w:rsidR="00BE1364" w:rsidRPr="007D7932" w:rsidRDefault="00BE1364" w:rsidP="00DF069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E1364">
              <w:rPr>
                <w:rFonts w:ascii="Arial" w:hAnsi="Arial" w:cs="Arial"/>
                <w:sz w:val="22"/>
                <w:szCs w:val="22"/>
              </w:rPr>
              <w:t>Łóżka szpitalne wraz z szafkami - 20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75D09" w14:textId="77777777" w:rsidR="00BE1364" w:rsidRPr="007D7932" w:rsidRDefault="00BE1364" w:rsidP="00DF069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E1364">
              <w:rPr>
                <w:rFonts w:ascii="Arial" w:hAnsi="Arial" w:cs="Arial"/>
                <w:b/>
                <w:bCs/>
                <w:sz w:val="22"/>
                <w:szCs w:val="22"/>
              </w:rPr>
              <w:t>Stiegelmeyer</w:t>
            </w:r>
            <w:proofErr w:type="spellEnd"/>
            <w:r w:rsidRPr="00BE136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1A8F85D" w14:textId="77777777" w:rsidR="00BE1364" w:rsidRPr="007D7932" w:rsidRDefault="00BE1364" w:rsidP="00DF069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Grubno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E1364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0A4CD650" w14:textId="77777777" w:rsidR="00BE1364" w:rsidRPr="007D7932" w:rsidRDefault="00BE1364" w:rsidP="00DF069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86-212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E1364">
              <w:rPr>
                <w:rFonts w:ascii="Arial" w:hAnsi="Arial" w:cs="Arial"/>
                <w:sz w:val="22"/>
                <w:szCs w:val="22"/>
              </w:rPr>
              <w:t>Stolno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67C53" w14:textId="77777777" w:rsidR="00BE1364" w:rsidRPr="00BE1364" w:rsidRDefault="00BE1364" w:rsidP="00DF069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99C5E03" w14:textId="77777777" w:rsidR="00BE1364" w:rsidRPr="007D7932" w:rsidRDefault="00BE1364" w:rsidP="00DF069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2 - Okres gwarancji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F551C" w14:textId="77777777" w:rsidR="00BE1364" w:rsidRPr="007D7932" w:rsidRDefault="00BE1364" w:rsidP="00DF069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E1364" w14:paraId="46A8DDAC" w14:textId="77777777" w:rsidTr="00DF06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8DF42" w14:textId="77777777" w:rsidR="00BE1364" w:rsidRPr="007D7932" w:rsidRDefault="00BE1364" w:rsidP="00DF069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E1364">
              <w:rPr>
                <w:rFonts w:ascii="Arial" w:hAnsi="Arial" w:cs="Arial"/>
                <w:sz w:val="22"/>
                <w:szCs w:val="22"/>
              </w:rPr>
              <w:t>Diatermia chirurgiczna - 1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9B98C" w14:textId="77777777" w:rsidR="00BE1364" w:rsidRPr="007D7932" w:rsidRDefault="00BE1364" w:rsidP="00DF069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E1364">
              <w:rPr>
                <w:rFonts w:ascii="Arial" w:hAnsi="Arial" w:cs="Arial"/>
                <w:b/>
                <w:bCs/>
                <w:sz w:val="22"/>
                <w:szCs w:val="22"/>
              </w:rPr>
              <w:t>Erbe</w:t>
            </w:r>
            <w:proofErr w:type="spellEnd"/>
            <w:r w:rsidRPr="00BE136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15A01025" w14:textId="77777777" w:rsidR="00BE1364" w:rsidRPr="007D7932" w:rsidRDefault="00BE1364" w:rsidP="00DF069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Al. Rzeczypospolitej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E1364">
              <w:rPr>
                <w:rFonts w:ascii="Arial" w:hAnsi="Arial" w:cs="Arial"/>
                <w:sz w:val="22"/>
                <w:szCs w:val="22"/>
              </w:rPr>
              <w:t>14/2.8</w:t>
            </w:r>
          </w:p>
          <w:p w14:paraId="38981E94" w14:textId="77777777" w:rsidR="00BE1364" w:rsidRPr="007D7932" w:rsidRDefault="00BE1364" w:rsidP="00DF069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02-972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E136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9E404" w14:textId="77777777" w:rsidR="00BE1364" w:rsidRPr="00BE1364" w:rsidRDefault="00BE1364" w:rsidP="00DF069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80D3589" w14:textId="77777777" w:rsidR="00BE1364" w:rsidRPr="007D7932" w:rsidRDefault="00BE1364" w:rsidP="00DF069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2 - Okres gwarancji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B9892" w14:textId="77777777" w:rsidR="00BE1364" w:rsidRPr="007D7932" w:rsidRDefault="00BE1364" w:rsidP="00DF069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E1364" w14:paraId="2BC05325" w14:textId="77777777" w:rsidTr="00DF06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CF802" w14:textId="77777777" w:rsidR="00BE1364" w:rsidRPr="007D7932" w:rsidRDefault="00BE1364" w:rsidP="00DF069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E1364">
              <w:rPr>
                <w:rFonts w:ascii="Arial" w:hAnsi="Arial" w:cs="Arial"/>
                <w:sz w:val="22"/>
                <w:szCs w:val="22"/>
              </w:rPr>
              <w:t>Wózki anestezjologiczne - 7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34D7A" w14:textId="77777777" w:rsidR="00BE1364" w:rsidRPr="007D7932" w:rsidRDefault="00BE1364" w:rsidP="00DF069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1364">
              <w:rPr>
                <w:rFonts w:ascii="Arial" w:hAnsi="Arial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4B50189D" w14:textId="77777777" w:rsidR="00BE1364" w:rsidRPr="007D7932" w:rsidRDefault="00BE1364" w:rsidP="00DF069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Ernsta Petersona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E1364">
              <w:rPr>
                <w:rFonts w:ascii="Arial" w:hAnsi="Arial" w:cs="Arial"/>
                <w:sz w:val="22"/>
                <w:szCs w:val="22"/>
              </w:rPr>
              <w:t>6A</w:t>
            </w:r>
          </w:p>
          <w:p w14:paraId="5ACD09F6" w14:textId="77777777" w:rsidR="00BE1364" w:rsidRPr="007D7932" w:rsidRDefault="00BE1364" w:rsidP="00DF069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85-862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E1364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414C9" w14:textId="77777777" w:rsidR="00BE1364" w:rsidRPr="00BE1364" w:rsidRDefault="00BE1364" w:rsidP="00DF069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29E2482" w14:textId="77777777" w:rsidR="00BE1364" w:rsidRPr="007D7932" w:rsidRDefault="00BE1364" w:rsidP="00DF069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2 - Okres gwarancji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B5FA0" w14:textId="77777777" w:rsidR="00BE1364" w:rsidRPr="007D7932" w:rsidRDefault="00BE1364" w:rsidP="00DF069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E1364" w14:paraId="0C5FED73" w14:textId="77777777" w:rsidTr="00DF06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27A00" w14:textId="77777777" w:rsidR="00BE1364" w:rsidRPr="007D7932" w:rsidRDefault="00BE1364" w:rsidP="00DF069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E1364">
              <w:rPr>
                <w:rFonts w:ascii="Arial" w:hAnsi="Arial" w:cs="Arial"/>
                <w:sz w:val="22"/>
                <w:szCs w:val="22"/>
              </w:rPr>
              <w:t>Aparat EKG - 2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F1762" w14:textId="77777777" w:rsidR="00BE1364" w:rsidRPr="007D7932" w:rsidRDefault="00BE1364" w:rsidP="00DF069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1364">
              <w:rPr>
                <w:rFonts w:ascii="Arial" w:hAnsi="Arial" w:cs="Arial"/>
                <w:b/>
                <w:bCs/>
                <w:sz w:val="22"/>
                <w:szCs w:val="22"/>
              </w:rPr>
              <w:t>Si-</w:t>
            </w:r>
            <w:proofErr w:type="spellStart"/>
            <w:r w:rsidRPr="00BE1364">
              <w:rPr>
                <w:rFonts w:ascii="Arial" w:hAnsi="Arial" w:cs="Arial"/>
                <w:b/>
                <w:bCs/>
                <w:sz w:val="22"/>
                <w:szCs w:val="22"/>
              </w:rPr>
              <w:t>Cura</w:t>
            </w:r>
            <w:proofErr w:type="spellEnd"/>
            <w:r w:rsidRPr="00BE136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E40EC16" w14:textId="77777777" w:rsidR="00BE1364" w:rsidRPr="007D7932" w:rsidRDefault="00BE1364" w:rsidP="00DF069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Wł. Żeleńskiego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E1364">
              <w:rPr>
                <w:rFonts w:ascii="Arial" w:hAnsi="Arial" w:cs="Arial"/>
                <w:sz w:val="22"/>
                <w:szCs w:val="22"/>
              </w:rPr>
              <w:t>101</w:t>
            </w:r>
          </w:p>
          <w:p w14:paraId="6BADC79B" w14:textId="77777777" w:rsidR="00BE1364" w:rsidRPr="007D7932" w:rsidRDefault="00BE1364" w:rsidP="00DF069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31-353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E1364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F6752" w14:textId="77777777" w:rsidR="00BE1364" w:rsidRPr="00BE1364" w:rsidRDefault="00BE1364" w:rsidP="00DF069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3BB5862" w14:textId="77777777" w:rsidR="00BE1364" w:rsidRPr="007D7932" w:rsidRDefault="00BE1364" w:rsidP="00DF069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A65CA" w14:textId="77777777" w:rsidR="00BE1364" w:rsidRPr="007D7932" w:rsidRDefault="00BE1364" w:rsidP="00DF069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</w:tr>
      <w:tr w:rsidR="00BE1364" w14:paraId="7656C54B" w14:textId="77777777" w:rsidTr="00DF06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4F9F1" w14:textId="77777777" w:rsidR="00BE1364" w:rsidRPr="007D7932" w:rsidRDefault="00BE1364" w:rsidP="00DF069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E1364">
              <w:rPr>
                <w:rFonts w:ascii="Arial" w:hAnsi="Arial" w:cs="Arial"/>
                <w:sz w:val="22"/>
                <w:szCs w:val="22"/>
              </w:rPr>
              <w:t>Skaner żył - 1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56FFD" w14:textId="77777777" w:rsidR="00BE1364" w:rsidRPr="007D7932" w:rsidRDefault="00BE1364" w:rsidP="00DF069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E1364">
              <w:rPr>
                <w:rFonts w:ascii="Arial" w:hAnsi="Arial" w:cs="Arial"/>
                <w:b/>
                <w:bCs/>
                <w:sz w:val="22"/>
                <w:szCs w:val="22"/>
              </w:rPr>
              <w:t>Intimex</w:t>
            </w:r>
            <w:proofErr w:type="spellEnd"/>
            <w:r w:rsidRPr="00BE136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BE1364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BE1364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3FF603CB" w14:textId="77777777" w:rsidR="00BE1364" w:rsidRPr="007D7932" w:rsidRDefault="00BE1364" w:rsidP="00DF069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Egejska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E1364">
              <w:rPr>
                <w:rFonts w:ascii="Arial" w:hAnsi="Arial" w:cs="Arial"/>
                <w:sz w:val="22"/>
                <w:szCs w:val="22"/>
              </w:rPr>
              <w:t>19/39</w:t>
            </w:r>
          </w:p>
          <w:p w14:paraId="5BFC5624" w14:textId="77777777" w:rsidR="00BE1364" w:rsidRPr="007D7932" w:rsidRDefault="00BE1364" w:rsidP="00DF069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02-764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E136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18348" w14:textId="77777777" w:rsidR="00BE1364" w:rsidRPr="00BE1364" w:rsidRDefault="00BE1364" w:rsidP="00DF069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5966A0D" w14:textId="77777777" w:rsidR="00BE1364" w:rsidRPr="007D7932" w:rsidRDefault="00BE1364" w:rsidP="00DF069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2 - Okres gwarancji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F492C" w14:textId="77777777" w:rsidR="00BE1364" w:rsidRPr="007D7932" w:rsidRDefault="00BE1364" w:rsidP="00DF069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79DBC3CE" w14:textId="77777777" w:rsidR="00A02E94" w:rsidRDefault="00A02E94" w:rsidP="00A02E94">
      <w:pPr>
        <w:spacing w:before="120"/>
        <w:jc w:val="both"/>
        <w:rPr>
          <w:rFonts w:ascii="Arial" w:hAnsi="Arial" w:cs="Arial"/>
          <w:color w:val="000000"/>
        </w:rPr>
      </w:pPr>
    </w:p>
    <w:p w14:paraId="7EF3B5E3" w14:textId="77777777" w:rsidR="00A02E94" w:rsidRDefault="00A02E94" w:rsidP="00A02E94">
      <w:pPr>
        <w:spacing w:after="120"/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6E1AFE37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695AFA3" w14:textId="77777777" w:rsidR="00A02E94" w:rsidRPr="007D7932" w:rsidRDefault="00A02E94" w:rsidP="005C35E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77FE8E4" w14:textId="77777777" w:rsidR="00A02E94" w:rsidRPr="007D7932" w:rsidRDefault="00A02E94" w:rsidP="005C35E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1164327" w14:textId="77777777" w:rsidR="00A02E94" w:rsidRPr="007D7932" w:rsidRDefault="00A02E94" w:rsidP="005C35E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BE1364" w14:paraId="1089C5EE" w14:textId="77777777" w:rsidTr="00DF069B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C977606" w14:textId="77777777" w:rsidR="00BE1364" w:rsidRPr="007D7932" w:rsidRDefault="00BE1364" w:rsidP="00DF069B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9978956" w14:textId="77777777" w:rsidR="00BE1364" w:rsidRPr="007D7932" w:rsidRDefault="00BE1364" w:rsidP="00DF069B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E1364">
              <w:rPr>
                <w:rFonts w:ascii="Arial" w:hAnsi="Arial" w:cs="Arial"/>
                <w:b/>
                <w:bCs/>
                <w:sz w:val="22"/>
                <w:szCs w:val="22"/>
              </w:rPr>
              <w:t>Stiegelmeyer</w:t>
            </w:r>
            <w:proofErr w:type="spellEnd"/>
            <w:r w:rsidRPr="00BE136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57C9B2F" w14:textId="77777777" w:rsidR="00BE1364" w:rsidRPr="007D7932" w:rsidRDefault="00BE1364" w:rsidP="00DF069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Grubno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E1364">
              <w:rPr>
                <w:rFonts w:ascii="Arial" w:hAnsi="Arial" w:cs="Arial"/>
                <w:sz w:val="22"/>
                <w:szCs w:val="22"/>
              </w:rPr>
              <w:t>63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85A2620" w14:textId="77777777" w:rsidR="00BE1364" w:rsidRPr="007D7932" w:rsidRDefault="00BE1364" w:rsidP="00DF069B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86-212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E1364">
              <w:rPr>
                <w:rFonts w:ascii="Arial" w:hAnsi="Arial" w:cs="Arial"/>
                <w:sz w:val="22"/>
                <w:szCs w:val="22"/>
              </w:rPr>
              <w:t>Stolno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75817B" w14:textId="77777777" w:rsidR="00BE1364" w:rsidRDefault="00BE1364" w:rsidP="00DF069B">
            <w:p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Oferta odrzucona w zadaniu 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BE1364">
              <w:rPr>
                <w:rFonts w:ascii="Arial" w:hAnsi="Arial" w:cs="Arial"/>
                <w:b/>
                <w:sz w:val="22"/>
                <w:szCs w:val="22"/>
              </w:rPr>
              <w:t>Art. 226 ust. 1 pkt 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7F4F5B8" w14:textId="77777777" w:rsidR="00BE1364" w:rsidRPr="0013621B" w:rsidRDefault="00BE1364" w:rsidP="00DF069B">
            <w:pPr>
              <w:spacing w:before="60"/>
              <w:rPr>
                <w:rFonts w:ascii="Arial" w:hAnsi="Arial" w:cs="Arial"/>
                <w:sz w:val="12"/>
                <w:szCs w:val="12"/>
              </w:rPr>
            </w:pPr>
          </w:p>
          <w:p w14:paraId="6B8369DC" w14:textId="77777777" w:rsidR="00BE1364" w:rsidRPr="007D7932" w:rsidRDefault="00BE1364" w:rsidP="00DF069B">
            <w:pPr>
              <w:spacing w:after="40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2B810AD8" w14:textId="77777777" w:rsidR="00BE1364" w:rsidRPr="007D7932" w:rsidRDefault="00BE1364" w:rsidP="00DF069B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E1364">
              <w:rPr>
                <w:rFonts w:ascii="Arial" w:hAnsi="Arial" w:cs="Arial"/>
                <w:sz w:val="22"/>
                <w:szCs w:val="22"/>
              </w:rPr>
              <w:t>Wykonawca w załączniku nr 3 do SWZ - Potwierdzenie spełniania warunków i parametrów wymaganych (Grupa 1) w kolumnie 'Parametr oferowany' zaoferował przedmiot  niezgodny z warunkami zamówienia. Zamawiający w piśmie DZP-271-63/25-1132.AF 'Wyjaśnienia treści oferty' z dn.25.11.2025 dopuścił zaoferowany przez Wykonawcę opis tylko dla Grupy 2 (pkt.5.14) oraz dla Grupy 8 (pkt II).</w:t>
            </w:r>
          </w:p>
        </w:tc>
      </w:tr>
    </w:tbl>
    <w:p w14:paraId="107AFD8D" w14:textId="77777777" w:rsidR="00A02E94" w:rsidRDefault="00A02E94" w:rsidP="00A02E94">
      <w:pPr>
        <w:spacing w:before="120" w:after="120"/>
        <w:jc w:val="both"/>
        <w:rPr>
          <w:rFonts w:ascii="Arial" w:hAnsi="Arial" w:cs="Arial"/>
          <w:color w:val="000000"/>
          <w:sz w:val="16"/>
          <w:szCs w:val="16"/>
        </w:rPr>
      </w:pPr>
    </w:p>
    <w:p w14:paraId="595DC5A4" w14:textId="77777777" w:rsidR="00A02E94" w:rsidRDefault="00A02E94" w:rsidP="007D7932">
      <w:pPr>
        <w:spacing w:after="40" w:line="360" w:lineRule="auto"/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7D73FFFD" w14:textId="77777777" w:rsidR="00A02E94" w:rsidRDefault="00A02E94" w:rsidP="007D793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BE1364">
        <w:rPr>
          <w:rFonts w:ascii="Arial" w:hAnsi="Arial" w:cs="Arial"/>
        </w:rPr>
        <w:t>nie krótszym niż 5 dni od dnia przesłania niniejszej informacji o wyborze najkorzystniejszej oferty.</w:t>
      </w:r>
    </w:p>
    <w:p w14:paraId="66307DD3" w14:textId="77777777" w:rsidR="00A02E94" w:rsidRDefault="00A02E94" w:rsidP="0013621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6D57FDA9" w14:textId="77777777" w:rsidR="0013621B" w:rsidRPr="00C6247D" w:rsidRDefault="0013621B" w:rsidP="0013621B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63AB3FD1" w14:textId="77777777" w:rsidR="0013621B" w:rsidRPr="00D50535" w:rsidRDefault="0013621B" w:rsidP="0013621B">
      <w:pPr>
        <w:spacing w:after="60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3BBC25D8" w14:textId="3ABE0BEF" w:rsidR="0013621B" w:rsidRDefault="0013621B" w:rsidP="002A202B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27DC99B5" w14:textId="6A5DCFC5" w:rsidR="002A202B" w:rsidRPr="004B39E0" w:rsidRDefault="002A202B" w:rsidP="002A202B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mgr Dorota Góral</w:t>
      </w:r>
    </w:p>
    <w:p w14:paraId="3C049F0B" w14:textId="2DD67245" w:rsidR="008642B3" w:rsidRPr="0013621B" w:rsidRDefault="00BE1364" w:rsidP="0013621B">
      <w:pPr>
        <w:jc w:val="right"/>
        <w:rPr>
          <w:rFonts w:ascii="Arial" w:hAnsi="Arial" w:cs="Arial"/>
          <w:vertAlign w:val="superscript"/>
        </w:rPr>
      </w:pPr>
      <w:r w:rsidRPr="00BE1364">
        <w:rPr>
          <w:rFonts w:ascii="Arial" w:hAnsi="Arial" w:cs="Arial"/>
        </w:rPr>
        <w:t xml:space="preserve">  </w:t>
      </w:r>
      <w:bookmarkEnd w:id="0"/>
    </w:p>
    <w:sectPr w:rsidR="008642B3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641E7" w14:textId="77777777" w:rsidR="00366335" w:rsidRDefault="00366335">
      <w:r>
        <w:separator/>
      </w:r>
    </w:p>
  </w:endnote>
  <w:endnote w:type="continuationSeparator" w:id="0">
    <w:p w14:paraId="1BFDA16D" w14:textId="77777777" w:rsidR="00366335" w:rsidRDefault="00366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FDF51" w14:textId="77777777" w:rsidR="00BE1364" w:rsidRDefault="00BE13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63034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7C3E898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1BF07C8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ADA6F" w14:textId="77777777" w:rsidR="00BE1364" w:rsidRDefault="00BE13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68860" w14:textId="77777777" w:rsidR="00366335" w:rsidRDefault="00366335">
      <w:r>
        <w:separator/>
      </w:r>
    </w:p>
  </w:footnote>
  <w:footnote w:type="continuationSeparator" w:id="0">
    <w:p w14:paraId="0FA2D974" w14:textId="77777777" w:rsidR="00366335" w:rsidRDefault="003663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27DEF" w14:textId="77777777" w:rsidR="00BE1364" w:rsidRDefault="00BE13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E3BBE" w14:textId="77777777" w:rsidR="00BE1364" w:rsidRDefault="00BE13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313B2" w14:textId="77777777" w:rsidR="00BE1364" w:rsidRDefault="00BE13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335"/>
    <w:rsid w:val="00022322"/>
    <w:rsid w:val="00042497"/>
    <w:rsid w:val="000C1E6F"/>
    <w:rsid w:val="000E4E56"/>
    <w:rsid w:val="0013621B"/>
    <w:rsid w:val="001A1468"/>
    <w:rsid w:val="001B7815"/>
    <w:rsid w:val="001C3F13"/>
    <w:rsid w:val="00211A34"/>
    <w:rsid w:val="002716A3"/>
    <w:rsid w:val="002A202B"/>
    <w:rsid w:val="002B1E4F"/>
    <w:rsid w:val="002B6761"/>
    <w:rsid w:val="003445A0"/>
    <w:rsid w:val="00366335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0E6D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C6049"/>
    <w:rsid w:val="008E5102"/>
    <w:rsid w:val="00915B9E"/>
    <w:rsid w:val="009179FF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BE136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967554B"/>
  <w15:chartTrackingRefBased/>
  <w15:docId w15:val="{851EFD3F-6C61-4CEA-B1E2-B54671EA3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923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Fijak</dc:creator>
  <cp:keywords/>
  <dc:description/>
  <cp:lastModifiedBy>Agata Fijak</cp:lastModifiedBy>
  <cp:revision>2</cp:revision>
  <cp:lastPrinted>2025-12-09T08:28:00Z</cp:lastPrinted>
  <dcterms:created xsi:type="dcterms:W3CDTF">2025-12-09T08:29:00Z</dcterms:created>
  <dcterms:modified xsi:type="dcterms:W3CDTF">2025-12-09T08:29:00Z</dcterms:modified>
</cp:coreProperties>
</file>