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A96B0" w14:textId="31A1B5FA" w:rsidR="00D34297" w:rsidRPr="00471F3F" w:rsidRDefault="007C57CA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C57CA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7C57CA">
        <w:rPr>
          <w:rFonts w:ascii="Arial" w:hAnsi="Arial" w:cs="Arial"/>
          <w:sz w:val="24"/>
          <w:szCs w:val="24"/>
        </w:rPr>
        <w:t>2025-12-0</w:t>
      </w:r>
      <w:r w:rsidR="005C0547">
        <w:rPr>
          <w:rFonts w:ascii="Arial" w:hAnsi="Arial" w:cs="Arial"/>
          <w:sz w:val="24"/>
          <w:szCs w:val="24"/>
        </w:rPr>
        <w:t>9</w:t>
      </w:r>
    </w:p>
    <w:p w14:paraId="24C399A8" w14:textId="77777777" w:rsidR="00D34297" w:rsidRPr="00471F3F" w:rsidRDefault="007C57CA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57C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EEA92F3" w14:textId="77777777" w:rsidR="00D34297" w:rsidRPr="00471F3F" w:rsidRDefault="007C57CA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7C57CA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7C57CA">
        <w:rPr>
          <w:rFonts w:ascii="Arial" w:hAnsi="Arial" w:cs="Arial"/>
          <w:sz w:val="24"/>
          <w:szCs w:val="24"/>
        </w:rPr>
        <w:t>66</w:t>
      </w:r>
    </w:p>
    <w:p w14:paraId="08147B14" w14:textId="77777777" w:rsidR="00D34297" w:rsidRPr="00471F3F" w:rsidRDefault="007C57CA" w:rsidP="00D34297">
      <w:pPr>
        <w:rPr>
          <w:rFonts w:ascii="Arial" w:hAnsi="Arial" w:cs="Arial"/>
          <w:sz w:val="24"/>
          <w:szCs w:val="24"/>
        </w:rPr>
      </w:pPr>
      <w:r w:rsidRPr="007C57CA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7C57CA">
        <w:rPr>
          <w:rFonts w:ascii="Arial" w:hAnsi="Arial" w:cs="Arial"/>
          <w:sz w:val="24"/>
          <w:szCs w:val="24"/>
        </w:rPr>
        <w:t>Kraków</w:t>
      </w:r>
    </w:p>
    <w:p w14:paraId="14C2590D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DF16B2" w14:textId="23CEF7A9" w:rsidR="00D34297" w:rsidRDefault="00D34297" w:rsidP="005C054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CBCB4BA" w14:textId="77777777" w:rsidR="005C0547" w:rsidRDefault="005C0547" w:rsidP="005C0547">
      <w:pPr>
        <w:jc w:val="both"/>
        <w:rPr>
          <w:bCs/>
          <w:sz w:val="18"/>
          <w:szCs w:val="18"/>
        </w:rPr>
      </w:pPr>
    </w:p>
    <w:p w14:paraId="5A17B2E3" w14:textId="2F44C816" w:rsidR="005C0547" w:rsidRPr="003261E7" w:rsidRDefault="005C0547" w:rsidP="005C0547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DZP-271-63/25-1070.AF</w:t>
      </w:r>
    </w:p>
    <w:p w14:paraId="4F7695B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35B3CD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FD43217" w14:textId="77777777" w:rsidTr="00D34297">
        <w:tc>
          <w:tcPr>
            <w:tcW w:w="9180" w:type="dxa"/>
            <w:shd w:val="clear" w:color="auto" w:fill="F2F2F2"/>
            <w:hideMark/>
          </w:tcPr>
          <w:p w14:paraId="2E3AD5E2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22C12A6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A925048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A1EAF47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4CB3ACE" w14:textId="77777777" w:rsidTr="00310284">
        <w:tc>
          <w:tcPr>
            <w:tcW w:w="2269" w:type="dxa"/>
            <w:shd w:val="clear" w:color="auto" w:fill="auto"/>
          </w:tcPr>
          <w:p w14:paraId="4636F775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C013FA" w14:textId="77777777" w:rsidR="00D34297" w:rsidRPr="00D34297" w:rsidRDefault="007C57C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57CA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(10 grup)  - zakup, dostawa /wraz z uruchomieniem jeśli dotyczy/ oraz przeszkolenie pracowników Zamawiającego /jeśli dotyczy/</w:t>
            </w:r>
          </w:p>
        </w:tc>
      </w:tr>
      <w:tr w:rsidR="007C57CA" w:rsidRPr="00D34297" w14:paraId="3871826B" w14:textId="77777777" w:rsidTr="00D06DDB">
        <w:tc>
          <w:tcPr>
            <w:tcW w:w="2269" w:type="dxa"/>
            <w:shd w:val="clear" w:color="auto" w:fill="auto"/>
          </w:tcPr>
          <w:p w14:paraId="339BDAA3" w14:textId="77777777" w:rsidR="007C57CA" w:rsidRPr="00D34297" w:rsidRDefault="007C57CA" w:rsidP="00D06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1F64F8" w14:textId="77777777" w:rsidR="007C57CA" w:rsidRPr="00D34297" w:rsidRDefault="007C57CA" w:rsidP="00D06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57CA">
              <w:rPr>
                <w:rFonts w:ascii="Arial" w:hAnsi="Arial" w:cs="Arial"/>
                <w:bCs/>
                <w:sz w:val="24"/>
                <w:szCs w:val="24"/>
              </w:rPr>
              <w:t>SZP-271-63/25</w:t>
            </w:r>
          </w:p>
        </w:tc>
      </w:tr>
    </w:tbl>
    <w:p w14:paraId="75A51451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9095246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7C57CA" w:rsidRPr="007C57C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C57CA" w:rsidRPr="007C57CA">
        <w:rPr>
          <w:rFonts w:ascii="Arial" w:hAnsi="Arial" w:cs="Arial"/>
          <w:sz w:val="24"/>
          <w:szCs w:val="24"/>
        </w:rPr>
        <w:t>(</w:t>
      </w:r>
      <w:proofErr w:type="spellStart"/>
      <w:r w:rsidR="007C57CA" w:rsidRPr="007C57CA">
        <w:rPr>
          <w:rFonts w:ascii="Arial" w:hAnsi="Arial" w:cs="Arial"/>
          <w:sz w:val="24"/>
          <w:szCs w:val="24"/>
        </w:rPr>
        <w:t>t.j</w:t>
      </w:r>
      <w:proofErr w:type="spellEnd"/>
      <w:r w:rsidR="007C57CA" w:rsidRPr="007C57C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C57CA" w:rsidRPr="007C57CA">
        <w:rPr>
          <w:rFonts w:ascii="Arial" w:hAnsi="Arial" w:cs="Arial"/>
          <w:sz w:val="24"/>
          <w:szCs w:val="24"/>
        </w:rPr>
        <w:t>późn</w:t>
      </w:r>
      <w:proofErr w:type="spellEnd"/>
      <w:r w:rsidR="007C57CA" w:rsidRPr="007C57CA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647"/>
      </w:tblGrid>
      <w:tr w:rsidR="00D44D12" w:rsidRPr="00D34297" w14:paraId="1BDC8C62" w14:textId="77777777" w:rsidTr="008355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222B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A42F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29C93BE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7C57CA" w:rsidRPr="00D34297" w14:paraId="26FD49F3" w14:textId="77777777" w:rsidTr="008355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5374" w14:textId="77777777" w:rsidR="007C57CA" w:rsidRPr="00D34297" w:rsidRDefault="007C57CA" w:rsidP="00D06DD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90C3" w14:textId="77777777" w:rsidR="007C57CA" w:rsidRPr="00D34297" w:rsidRDefault="007C57CA" w:rsidP="00D06DD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C57CA">
              <w:rPr>
                <w:rFonts w:ascii="Arial" w:hAnsi="Arial" w:cs="Arial"/>
                <w:b/>
                <w:sz w:val="24"/>
                <w:szCs w:val="24"/>
              </w:rPr>
              <w:t>Wózek do przewożenia materiałów sterylnych i narzędzi - 1 szt.</w:t>
            </w:r>
          </w:p>
          <w:p w14:paraId="0DE659FE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170DE2" w14:textId="77777777" w:rsidR="007C57CA" w:rsidRPr="00D34297" w:rsidRDefault="007C57CA" w:rsidP="00D06D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C57C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7C822C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9AC17B" w14:textId="77777777" w:rsidR="007C57CA" w:rsidRPr="00D34297" w:rsidRDefault="007C57CA" w:rsidP="00D06DD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7C57CA" w:rsidRPr="00D34297" w14:paraId="118547B3" w14:textId="77777777" w:rsidTr="008355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C6F1" w14:textId="77777777" w:rsidR="007C57CA" w:rsidRPr="00D34297" w:rsidRDefault="007C57CA" w:rsidP="00D06DD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F952" w14:textId="77777777" w:rsidR="007C57CA" w:rsidRPr="00D34297" w:rsidRDefault="007C57CA" w:rsidP="00D06DD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C57CA">
              <w:rPr>
                <w:rFonts w:ascii="Arial" w:hAnsi="Arial" w:cs="Arial"/>
                <w:b/>
                <w:sz w:val="24"/>
                <w:szCs w:val="24"/>
              </w:rPr>
              <w:t xml:space="preserve">Łóżko </w:t>
            </w:r>
            <w:proofErr w:type="spellStart"/>
            <w:r w:rsidRPr="007C57CA">
              <w:rPr>
                <w:rFonts w:ascii="Arial" w:hAnsi="Arial" w:cs="Arial"/>
                <w:b/>
                <w:sz w:val="24"/>
                <w:szCs w:val="24"/>
              </w:rPr>
              <w:t>bariatryczne</w:t>
            </w:r>
            <w:proofErr w:type="spellEnd"/>
            <w:r w:rsidRPr="007C57CA">
              <w:rPr>
                <w:rFonts w:ascii="Arial" w:hAnsi="Arial" w:cs="Arial"/>
                <w:b/>
                <w:sz w:val="24"/>
                <w:szCs w:val="24"/>
              </w:rPr>
              <w:t xml:space="preserve"> z szafką - 1 szt.</w:t>
            </w:r>
          </w:p>
          <w:p w14:paraId="482F9C99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97834E" w14:textId="77777777" w:rsidR="007C57CA" w:rsidRPr="00D34297" w:rsidRDefault="007C57CA" w:rsidP="00D06D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C57C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952C7E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D8997D" w14:textId="77777777" w:rsidR="007C57CA" w:rsidRPr="00D34297" w:rsidRDefault="007C57CA" w:rsidP="00D06DD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C57CA" w:rsidRPr="00D34297" w14:paraId="79052D76" w14:textId="77777777" w:rsidTr="008355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63A3" w14:textId="77777777" w:rsidR="007C57CA" w:rsidRPr="00D34297" w:rsidRDefault="007C57CA" w:rsidP="00D06DD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343C" w14:textId="77777777" w:rsidR="007C57CA" w:rsidRPr="00D34297" w:rsidRDefault="007C57CA" w:rsidP="00D06DD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C57CA">
              <w:rPr>
                <w:rFonts w:ascii="Arial" w:hAnsi="Arial" w:cs="Arial"/>
                <w:b/>
                <w:sz w:val="24"/>
                <w:szCs w:val="24"/>
              </w:rPr>
              <w:t>Wózki do przewożenia chorych w pozycji lezącej - 4 szt.</w:t>
            </w:r>
          </w:p>
          <w:p w14:paraId="700BE1B2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2DE6C44" w14:textId="77777777" w:rsidR="007C57CA" w:rsidRPr="00D34297" w:rsidRDefault="007C57CA" w:rsidP="00D06D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C57C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EC3741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610AE8C" w14:textId="77777777" w:rsidR="007C57CA" w:rsidRPr="00D34297" w:rsidRDefault="007C57CA" w:rsidP="00D06DD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7C57CA" w:rsidRPr="00D34297" w14:paraId="30A45AE1" w14:textId="77777777" w:rsidTr="008355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0AC4" w14:textId="77777777" w:rsidR="007C57CA" w:rsidRPr="00D34297" w:rsidRDefault="007C57CA" w:rsidP="00D06DD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E7A1" w14:textId="77777777" w:rsidR="007C57CA" w:rsidRPr="00D34297" w:rsidRDefault="007C57CA" w:rsidP="00D06DD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C57CA">
              <w:rPr>
                <w:rFonts w:ascii="Arial" w:hAnsi="Arial" w:cs="Arial"/>
                <w:b/>
                <w:sz w:val="24"/>
                <w:szCs w:val="24"/>
              </w:rPr>
              <w:t>Wózki transportowe dla dzieci - 3 szt.</w:t>
            </w:r>
          </w:p>
          <w:p w14:paraId="41C5F0F1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1B9254A" w14:textId="77777777" w:rsidR="007C57CA" w:rsidRPr="00D34297" w:rsidRDefault="007C57CA" w:rsidP="00D06D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C57CA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D87CA0" w14:textId="77777777" w:rsidR="007C57CA" w:rsidRPr="00D34297" w:rsidRDefault="007C57CA" w:rsidP="00D06DD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31B974" w14:textId="77777777" w:rsidR="007C57CA" w:rsidRPr="00D34297" w:rsidRDefault="007C57CA" w:rsidP="00D06DD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7CA">
              <w:rPr>
                <w:rFonts w:ascii="Arial" w:hAnsi="Arial" w:cs="Arial"/>
                <w:sz w:val="24"/>
                <w:szCs w:val="24"/>
              </w:rPr>
              <w:t>Jedyna złożona oferta podlegała odrzuceniu na podstawie art.226 ust.1 pkt 5.</w:t>
            </w:r>
          </w:p>
        </w:tc>
      </w:tr>
    </w:tbl>
    <w:p w14:paraId="1FDB6201" w14:textId="77777777" w:rsidR="00EF4E2D" w:rsidRDefault="00EF4E2D" w:rsidP="00EF4E2D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158C91D" w14:textId="7C6A94CC" w:rsidR="00EF4E2D" w:rsidRDefault="00010B31" w:rsidP="00EF4E2D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A894A2C" w14:textId="65C58FDA" w:rsidR="00EF4E2D" w:rsidRPr="00D34297" w:rsidRDefault="00EF4E2D" w:rsidP="00EF4E2D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0D7B8B35" w14:textId="56A16112" w:rsidR="002A7DFF" w:rsidRDefault="007C57CA" w:rsidP="002A7DFF">
      <w:pPr>
        <w:spacing w:line="360" w:lineRule="auto"/>
        <w:jc w:val="right"/>
      </w:pPr>
      <w:r w:rsidRPr="007C57CA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AAE25" w14:textId="77777777" w:rsidR="005E7A33" w:rsidRDefault="005E7A33" w:rsidP="00D34297">
      <w:r>
        <w:separator/>
      </w:r>
    </w:p>
  </w:endnote>
  <w:endnote w:type="continuationSeparator" w:id="0">
    <w:p w14:paraId="21543043" w14:textId="77777777" w:rsidR="005E7A33" w:rsidRDefault="005E7A3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F2D6F" w14:textId="77777777" w:rsidR="007C57CA" w:rsidRDefault="007C5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1323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10FC0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68AFC" w14:textId="77777777" w:rsidR="007C57CA" w:rsidRDefault="007C5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81CAF" w14:textId="77777777" w:rsidR="005E7A33" w:rsidRDefault="005E7A33" w:rsidP="00D34297">
      <w:r>
        <w:separator/>
      </w:r>
    </w:p>
  </w:footnote>
  <w:footnote w:type="continuationSeparator" w:id="0">
    <w:p w14:paraId="4053C7FA" w14:textId="77777777" w:rsidR="005E7A33" w:rsidRDefault="005E7A3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65B7D" w14:textId="77777777" w:rsidR="007C57CA" w:rsidRDefault="007C5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9CAA" w14:textId="77777777" w:rsidR="007C57CA" w:rsidRDefault="007C5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02721" w14:textId="77777777" w:rsidR="007C57CA" w:rsidRDefault="007C5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A33"/>
    <w:rsid w:val="00010B31"/>
    <w:rsid w:val="00104963"/>
    <w:rsid w:val="00150F65"/>
    <w:rsid w:val="002A7DFF"/>
    <w:rsid w:val="00310284"/>
    <w:rsid w:val="004E2226"/>
    <w:rsid w:val="005464E2"/>
    <w:rsid w:val="005C0547"/>
    <w:rsid w:val="005E7A33"/>
    <w:rsid w:val="007C57CA"/>
    <w:rsid w:val="00823326"/>
    <w:rsid w:val="0083551E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F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4A6C140"/>
  <w15:chartTrackingRefBased/>
  <w15:docId w15:val="{8F820F61-38EA-4072-B900-E46C25F76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285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6</cp:revision>
  <cp:lastPrinted>2025-12-09T07:44:00Z</cp:lastPrinted>
  <dcterms:created xsi:type="dcterms:W3CDTF">2025-12-02T19:04:00Z</dcterms:created>
  <dcterms:modified xsi:type="dcterms:W3CDTF">2025-12-09T07:45:00Z</dcterms:modified>
</cp:coreProperties>
</file>