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923F9" w14:textId="77777777" w:rsidR="00CC6217" w:rsidRDefault="00CC6217" w:rsidP="00CC6217">
      <w:pPr>
        <w:pStyle w:val="Nagwek1"/>
        <w:jc w:val="left"/>
        <w:rPr>
          <w:sz w:val="22"/>
          <w:szCs w:val="22"/>
        </w:rPr>
      </w:pPr>
    </w:p>
    <w:p w14:paraId="351C6378" w14:textId="7501FE00" w:rsidR="00CC6217" w:rsidRDefault="008051F8" w:rsidP="00CC6217">
      <w:pPr>
        <w:pStyle w:val="Nagwek1"/>
        <w:jc w:val="righ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F2DD134" wp14:editId="6CEED9D7">
            <wp:simplePos x="0" y="0"/>
            <wp:positionH relativeFrom="margin">
              <wp:posOffset>-381635</wp:posOffset>
            </wp:positionH>
            <wp:positionV relativeFrom="paragraph">
              <wp:posOffset>306070</wp:posOffset>
            </wp:positionV>
            <wp:extent cx="6858000" cy="727984"/>
            <wp:effectExtent l="0" t="0" r="0" b="0"/>
            <wp:wrapTight wrapText="bothSides">
              <wp:wrapPolygon edited="0">
                <wp:start x="0" y="0"/>
                <wp:lineTo x="0" y="20921"/>
                <wp:lineTo x="21540" y="20921"/>
                <wp:lineTo x="21540" y="0"/>
                <wp:lineTo x="0" y="0"/>
              </wp:wrapPolygon>
            </wp:wrapTight>
            <wp:docPr id="11" name="Obraz 11" descr="FERS-RP-UE-NAWA-poziom-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ERS-RP-UE-NAWA-poziom-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7279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7AB38" w14:textId="47C894D1" w:rsidR="008051F8" w:rsidRPr="008051F8" w:rsidRDefault="008051F8" w:rsidP="008051F8"/>
    <w:p w14:paraId="1696D31A" w14:textId="7A9B5BC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B66907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698E34BB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pomiędzy:</w:t>
      </w:r>
    </w:p>
    <w:p w14:paraId="1696D322" w14:textId="472B86E9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 xml:space="preserve">Akademią </w:t>
      </w:r>
      <w:r w:rsidRPr="008051F8">
        <w:rPr>
          <w:b/>
          <w:sz w:val="22"/>
          <w:szCs w:val="22"/>
        </w:rPr>
        <w:t>Górniczo – Hutniczą im. Stanisława Staszica w Krakowie Al. Mickiewicza 30, 30-059 Kraków,</w:t>
      </w:r>
      <w:r w:rsidR="008051F8" w:rsidRPr="008051F8">
        <w:rPr>
          <w:b/>
          <w:sz w:val="22"/>
          <w:szCs w:val="22"/>
        </w:rPr>
        <w:t xml:space="preserve"> NIP 6750001923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1</w:t>
      </w:r>
    </w:p>
    <w:p w14:paraId="1696D330" w14:textId="12B4C4FC" w:rsidR="00963479" w:rsidRPr="00960B79" w:rsidRDefault="00963479" w:rsidP="005256B5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8051F8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8051F8" w:rsidRPr="008051F8">
        <w:rPr>
          <w:b/>
          <w:sz w:val="22"/>
          <w:szCs w:val="22"/>
        </w:rPr>
        <w:t xml:space="preserve">Usługa cateringowa podczas wydarzenia inaugurującego projekt "Małopolska </w:t>
      </w:r>
      <w:proofErr w:type="spellStart"/>
      <w:r w:rsidR="008051F8" w:rsidRPr="008051F8">
        <w:rPr>
          <w:b/>
          <w:sz w:val="22"/>
          <w:szCs w:val="22"/>
        </w:rPr>
        <w:t>Fostering</w:t>
      </w:r>
      <w:proofErr w:type="spellEnd"/>
      <w:r w:rsidR="008051F8" w:rsidRPr="008051F8">
        <w:rPr>
          <w:b/>
          <w:sz w:val="22"/>
          <w:szCs w:val="22"/>
        </w:rPr>
        <w:t xml:space="preserve"> Collaboration for </w:t>
      </w:r>
      <w:proofErr w:type="spellStart"/>
      <w:r w:rsidR="008051F8" w:rsidRPr="008051F8">
        <w:rPr>
          <w:b/>
          <w:sz w:val="22"/>
          <w:szCs w:val="22"/>
        </w:rPr>
        <w:t>Research</w:t>
      </w:r>
      <w:proofErr w:type="spellEnd"/>
      <w:r w:rsidR="008051F8" w:rsidRPr="008051F8">
        <w:rPr>
          <w:b/>
          <w:sz w:val="22"/>
          <w:szCs w:val="22"/>
        </w:rPr>
        <w:t xml:space="preserve"> </w:t>
      </w:r>
      <w:proofErr w:type="spellStart"/>
      <w:r w:rsidR="008051F8" w:rsidRPr="008051F8">
        <w:rPr>
          <w:b/>
          <w:sz w:val="22"/>
          <w:szCs w:val="22"/>
        </w:rPr>
        <w:t>Success</w:t>
      </w:r>
      <w:proofErr w:type="spellEnd"/>
      <w:r w:rsidR="008051F8" w:rsidRPr="008051F8">
        <w:rPr>
          <w:b/>
          <w:sz w:val="22"/>
          <w:szCs w:val="22"/>
        </w:rPr>
        <w:t xml:space="preserve">- Project </w:t>
      </w:r>
      <w:proofErr w:type="spellStart"/>
      <w:r w:rsidR="008051F8" w:rsidRPr="008051F8">
        <w:rPr>
          <w:b/>
          <w:sz w:val="22"/>
          <w:szCs w:val="22"/>
        </w:rPr>
        <w:t>Launch</w:t>
      </w:r>
      <w:proofErr w:type="spellEnd"/>
      <w:r w:rsidR="008051F8" w:rsidRPr="008051F8">
        <w:rPr>
          <w:b/>
          <w:sz w:val="22"/>
          <w:szCs w:val="22"/>
        </w:rPr>
        <w:t>"  dla CSM - KC-DE-zp.272-700/25</w:t>
      </w:r>
    </w:p>
    <w:p w14:paraId="43F612DA" w14:textId="5D1FE55A" w:rsidR="00F46BA7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8051F8" w:rsidRPr="008051F8">
        <w:rPr>
          <w:sz w:val="22"/>
          <w:szCs w:val="22"/>
        </w:rPr>
        <w:t xml:space="preserve">Zamówienie realizowane jest w ramach organizacji wydarzenia </w:t>
      </w:r>
      <w:proofErr w:type="spellStart"/>
      <w:r w:rsidR="008051F8" w:rsidRPr="008051F8">
        <w:rPr>
          <w:sz w:val="22"/>
          <w:szCs w:val="22"/>
        </w:rPr>
        <w:t>inaugurujacego</w:t>
      </w:r>
      <w:proofErr w:type="spellEnd"/>
      <w:r w:rsidR="008051F8" w:rsidRPr="008051F8">
        <w:rPr>
          <w:sz w:val="22"/>
          <w:szCs w:val="22"/>
        </w:rPr>
        <w:t xml:space="preserve"> </w:t>
      </w:r>
      <w:bookmarkStart w:id="0" w:name="_GoBack"/>
      <w:bookmarkEnd w:id="0"/>
      <w:r w:rsidR="002837DE" w:rsidRPr="002837DE">
        <w:rPr>
          <w:sz w:val="22"/>
          <w:szCs w:val="22"/>
        </w:rPr>
        <w:t xml:space="preserve">projekt „Małopolska: </w:t>
      </w:r>
      <w:proofErr w:type="spellStart"/>
      <w:r w:rsidR="002837DE" w:rsidRPr="002837DE">
        <w:rPr>
          <w:sz w:val="22"/>
          <w:szCs w:val="22"/>
        </w:rPr>
        <w:t>Fostering</w:t>
      </w:r>
      <w:proofErr w:type="spellEnd"/>
      <w:r w:rsidR="002837DE" w:rsidRPr="002837DE">
        <w:rPr>
          <w:sz w:val="22"/>
          <w:szCs w:val="22"/>
        </w:rPr>
        <w:t xml:space="preserve"> Collaboration for </w:t>
      </w:r>
      <w:proofErr w:type="spellStart"/>
      <w:r w:rsidR="002837DE" w:rsidRPr="002837DE">
        <w:rPr>
          <w:sz w:val="22"/>
          <w:szCs w:val="22"/>
        </w:rPr>
        <w:t>Research</w:t>
      </w:r>
      <w:proofErr w:type="spellEnd"/>
      <w:r w:rsidR="002837DE" w:rsidRPr="002837DE">
        <w:rPr>
          <w:sz w:val="22"/>
          <w:szCs w:val="22"/>
        </w:rPr>
        <w:t xml:space="preserve"> </w:t>
      </w:r>
      <w:proofErr w:type="spellStart"/>
      <w:r w:rsidR="002837DE" w:rsidRPr="002837DE">
        <w:rPr>
          <w:sz w:val="22"/>
          <w:szCs w:val="22"/>
        </w:rPr>
        <w:t>Success</w:t>
      </w:r>
      <w:proofErr w:type="spellEnd"/>
      <w:r w:rsidR="002837DE" w:rsidRPr="002837DE">
        <w:rPr>
          <w:sz w:val="22"/>
          <w:szCs w:val="22"/>
        </w:rPr>
        <w:t xml:space="preserve"> - Project </w:t>
      </w:r>
      <w:proofErr w:type="spellStart"/>
      <w:r w:rsidR="002837DE" w:rsidRPr="002837DE">
        <w:rPr>
          <w:sz w:val="22"/>
          <w:szCs w:val="22"/>
        </w:rPr>
        <w:t>Launch</w:t>
      </w:r>
      <w:proofErr w:type="spellEnd"/>
      <w:r w:rsidR="002837DE" w:rsidRPr="002837DE">
        <w:rPr>
          <w:sz w:val="22"/>
          <w:szCs w:val="22"/>
        </w:rPr>
        <w:t>” inaugurującego Projekt w ramach Programu Sieć NAWA-EURAXESS zgodnie z umową BPI/EUR/2024/1/00006/U/00001</w:t>
      </w:r>
    </w:p>
    <w:p w14:paraId="1696D331" w14:textId="5FAFC94B" w:rsidR="00963479" w:rsidRDefault="00F46BA7" w:rsidP="00777FE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963479" w:rsidRPr="00960B79">
        <w:rPr>
          <w:sz w:val="22"/>
          <w:szCs w:val="22"/>
        </w:rPr>
        <w:t>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1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1"/>
      <w:r w:rsidR="00963479"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2</w:t>
      </w:r>
    </w:p>
    <w:p w14:paraId="1696D334" w14:textId="01DC1048" w:rsidR="003C4C83" w:rsidRPr="00F46BA7" w:rsidRDefault="003C4C83" w:rsidP="00F46BA7">
      <w:pPr>
        <w:jc w:val="both"/>
        <w:rPr>
          <w:sz w:val="22"/>
          <w:szCs w:val="22"/>
        </w:rPr>
      </w:pPr>
      <w:r w:rsidRPr="00F46BA7">
        <w:rPr>
          <w:sz w:val="22"/>
          <w:szCs w:val="22"/>
        </w:rPr>
        <w:t xml:space="preserve">Termin realizacji </w:t>
      </w:r>
      <w:r w:rsidR="008C2C63" w:rsidRPr="00F46BA7">
        <w:rPr>
          <w:sz w:val="22"/>
          <w:szCs w:val="22"/>
        </w:rPr>
        <w:t>umowy</w:t>
      </w:r>
      <w:r w:rsidRPr="00F46BA7">
        <w:rPr>
          <w:sz w:val="22"/>
          <w:szCs w:val="22"/>
        </w:rPr>
        <w:t>:</w:t>
      </w:r>
      <w:r w:rsidR="00974798" w:rsidRPr="00F46BA7">
        <w:rPr>
          <w:sz w:val="22"/>
          <w:szCs w:val="22"/>
        </w:rPr>
        <w:t xml:space="preserve"> </w:t>
      </w:r>
      <w:r w:rsidR="002837DE">
        <w:rPr>
          <w:sz w:val="21"/>
          <w:szCs w:val="21"/>
        </w:rPr>
        <w:t>28 stycznia 2026 (serwis kawowy w godz. 10:30 – 11:30 oraz lunch z serwisem kawowym w godz. 14:00-15:00)</w:t>
      </w:r>
    </w:p>
    <w:p w14:paraId="1696D338" w14:textId="7E58B955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3</w:t>
      </w:r>
    </w:p>
    <w:p w14:paraId="617D9416" w14:textId="3E1B175C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Wynagrodzenie z</w:t>
      </w:r>
      <w:r w:rsidR="009923DA">
        <w:rPr>
          <w:sz w:val="22"/>
          <w:szCs w:val="22"/>
        </w:rPr>
        <w:t>za całość przedmiotu zamówienia, tj. dla</w:t>
      </w:r>
      <w:r w:rsidR="00BA7CB3">
        <w:rPr>
          <w:sz w:val="22"/>
          <w:szCs w:val="22"/>
        </w:rPr>
        <w:t xml:space="preserve"> </w:t>
      </w:r>
      <w:r w:rsidR="002837DE">
        <w:rPr>
          <w:sz w:val="22"/>
          <w:szCs w:val="22"/>
        </w:rPr>
        <w:t>13</w:t>
      </w:r>
      <w:r w:rsidR="00F46BA7">
        <w:rPr>
          <w:sz w:val="22"/>
          <w:szCs w:val="22"/>
        </w:rPr>
        <w:t>0</w:t>
      </w:r>
      <w:r w:rsidRPr="008C2C63">
        <w:rPr>
          <w:sz w:val="22"/>
          <w:szCs w:val="22"/>
        </w:rPr>
        <w:t xml:space="preserve"> osób nie przekroczy kwoty brutto ………….... (słownie: …………….. zł).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4C082D02" w:rsidR="004E10CF" w:rsidRPr="00F46BA7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70B37A05" w14:textId="6BD74042" w:rsidR="00F46BA7" w:rsidRDefault="00F46BA7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Posiłki przygotowywane będą przez ………………………….</w:t>
      </w:r>
    </w:p>
    <w:p w14:paraId="3BC91319" w14:textId="2BEE67F2" w:rsidR="00705902" w:rsidRDefault="00705902" w:rsidP="0070590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74167BCA" w14:textId="77777777" w:rsidR="00705902" w:rsidRPr="005C3F1B" w:rsidRDefault="00705902" w:rsidP="0070590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2A8A723A" w14:textId="77777777" w:rsidR="00E11BEA" w:rsidRDefault="00E11BEA" w:rsidP="00963479">
      <w:pPr>
        <w:jc w:val="center"/>
        <w:rPr>
          <w:sz w:val="22"/>
          <w:szCs w:val="22"/>
        </w:rPr>
      </w:pPr>
    </w:p>
    <w:p w14:paraId="633F53E9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2F11C8E1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3262923D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65E5DA66" w14:textId="77777777" w:rsidR="00705902" w:rsidRDefault="00705902" w:rsidP="00963479">
      <w:pPr>
        <w:jc w:val="center"/>
        <w:rPr>
          <w:b/>
          <w:sz w:val="22"/>
          <w:szCs w:val="22"/>
        </w:rPr>
      </w:pPr>
    </w:p>
    <w:p w14:paraId="7BF47A51" w14:textId="77777777" w:rsidR="00705902" w:rsidRDefault="00705902" w:rsidP="00963479">
      <w:pPr>
        <w:jc w:val="center"/>
        <w:rPr>
          <w:b/>
          <w:sz w:val="22"/>
          <w:szCs w:val="22"/>
        </w:rPr>
      </w:pPr>
    </w:p>
    <w:p w14:paraId="1696D33D" w14:textId="3DF85C2A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 xml:space="preserve">§ </w:t>
      </w:r>
      <w:r w:rsidR="004E10CF" w:rsidRPr="00E11BEA">
        <w:rPr>
          <w:b/>
          <w:sz w:val="22"/>
          <w:szCs w:val="22"/>
        </w:rPr>
        <w:t>5</w:t>
      </w:r>
    </w:p>
    <w:p w14:paraId="45CB6515" w14:textId="154CE8CB" w:rsidR="004B6656" w:rsidRPr="00EE6B9D" w:rsidRDefault="00BA7CB3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</w:t>
      </w:r>
      <w:r w:rsidR="00BD6BAA">
        <w:rPr>
          <w:sz w:val="22"/>
          <w:szCs w:val="22"/>
        </w:rPr>
        <w:t>u</w:t>
      </w:r>
      <w:r w:rsidR="00963479" w:rsidRPr="00960B79">
        <w:rPr>
          <w:sz w:val="22"/>
          <w:szCs w:val="22"/>
        </w:rPr>
        <w:t xml:space="preserve">regulowana przez </w:t>
      </w:r>
      <w:r w:rsidR="00963479"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40" w14:textId="347E1A1C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F72D1D5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6756FA11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0EC44EA5" w:rsidR="001619B5" w:rsidRPr="00960B79" w:rsidRDefault="00BA7CB3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414C66FF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3581AEC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</w:t>
      </w:r>
      <w:r w:rsidR="001B64D0">
        <w:rPr>
          <w:rFonts w:eastAsia="Calibri"/>
          <w:sz w:val="22"/>
          <w:szCs w:val="24"/>
          <w:lang w:eastAsia="en-US"/>
        </w:rPr>
        <w:t>przyczyn leżących po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, w wysokości 10% całkowitego wynagrodzenia </w:t>
      </w:r>
      <w:r w:rsidR="008D126B">
        <w:rPr>
          <w:rFonts w:eastAsia="Calibri"/>
          <w:sz w:val="22"/>
          <w:szCs w:val="24"/>
          <w:lang w:eastAsia="en-US"/>
        </w:rPr>
        <w:t>brutto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określonego w  § 3 ust. 1;</w:t>
      </w:r>
    </w:p>
    <w:p w14:paraId="6D8CF84A" w14:textId="7C25E59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</w:t>
      </w:r>
      <w:r w:rsidR="00E11BEA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 tytułu odstąpienia od umowy w całości przez którąkolwiek ze stron z</w:t>
      </w:r>
      <w:r w:rsidR="001B64D0" w:rsidRPr="00445D69">
        <w:rPr>
          <w:rFonts w:eastAsia="Calibri"/>
          <w:sz w:val="22"/>
          <w:szCs w:val="24"/>
          <w:lang w:eastAsia="en-US"/>
        </w:rPr>
        <w:t xml:space="preserve"> </w:t>
      </w:r>
      <w:r w:rsidR="001B64D0">
        <w:rPr>
          <w:rFonts w:eastAsia="Calibri"/>
          <w:sz w:val="22"/>
          <w:szCs w:val="24"/>
          <w:lang w:eastAsia="en-US"/>
        </w:rPr>
        <w:t xml:space="preserve">przyczyn leżących </w:t>
      </w:r>
      <w:r w:rsidRPr="00445D69">
        <w:rPr>
          <w:rFonts w:eastAsia="Calibri"/>
          <w:sz w:val="22"/>
          <w:szCs w:val="24"/>
          <w:lang w:eastAsia="en-US"/>
        </w:rPr>
        <w:t xml:space="preserve">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, w wysokości 10% całkowitego wynagrodzenia </w:t>
      </w:r>
      <w:r w:rsidR="008D126B">
        <w:rPr>
          <w:rFonts w:eastAsia="Calibri"/>
          <w:sz w:val="22"/>
          <w:szCs w:val="24"/>
          <w:lang w:eastAsia="en-US"/>
        </w:rPr>
        <w:t>brutto</w:t>
      </w:r>
      <w:r w:rsidR="008D126B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określonego w § 3 ust. 1</w:t>
      </w:r>
      <w:r w:rsidR="00E11BEA">
        <w:rPr>
          <w:rFonts w:eastAsia="Calibri"/>
          <w:sz w:val="22"/>
          <w:szCs w:val="24"/>
          <w:lang w:eastAsia="en-US"/>
        </w:rPr>
        <w:t>.</w:t>
      </w:r>
    </w:p>
    <w:p w14:paraId="541E189B" w14:textId="01A74635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</w:t>
      </w:r>
      <w:r w:rsidR="00BA7CB3">
        <w:rPr>
          <w:rFonts w:eastAsia="Calibri"/>
          <w:sz w:val="22"/>
          <w:szCs w:val="24"/>
          <w:lang w:eastAsia="en-US"/>
        </w:rPr>
        <w:t>,</w:t>
      </w:r>
      <w:r w:rsidRPr="00445D69">
        <w:rPr>
          <w:rFonts w:eastAsia="Calibri"/>
          <w:sz w:val="22"/>
          <w:szCs w:val="24"/>
          <w:lang w:eastAsia="en-US"/>
        </w:rPr>
        <w:t xml:space="preserve">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2DA303C1" w14:textId="530C0CCE" w:rsidR="00445D69" w:rsidRPr="00445D69" w:rsidRDefault="003C0517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6.</w:t>
      </w:r>
      <w:r w:rsidR="00445D69" w:rsidRPr="00445D69">
        <w:rPr>
          <w:rFonts w:eastAsia="Calibri"/>
          <w:sz w:val="22"/>
          <w:szCs w:val="24"/>
          <w:lang w:eastAsia="en-US"/>
        </w:rPr>
        <w:t>.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="00445D69"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04EC1F8D" w:rsidR="00445D69" w:rsidRPr="006F5BC6" w:rsidRDefault="003C0517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7</w:t>
      </w:r>
      <w:r w:rsidR="00445D69" w:rsidRPr="00445D69">
        <w:rPr>
          <w:rFonts w:eastAsia="Calibri"/>
          <w:sz w:val="22"/>
          <w:szCs w:val="24"/>
          <w:lang w:eastAsia="en-US"/>
        </w:rPr>
        <w:t>.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2A3DFCF1" w14:textId="77777777" w:rsidR="00183926" w:rsidRPr="00183926" w:rsidRDefault="005D1DF4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183926" w:rsidRPr="00183926">
        <w:rPr>
          <w:color w:val="000000"/>
          <w:kern w:val="2"/>
          <w:sz w:val="22"/>
          <w:szCs w:val="22"/>
        </w:rPr>
        <w:t>terminu realizacji przedmiotu zamówienia, gdy jest ona spowodowana:</w:t>
      </w:r>
    </w:p>
    <w:p w14:paraId="271D663F" w14:textId="4674041B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>- epidemią stwierdzon</w:t>
      </w:r>
      <w:r w:rsidR="008D04A9">
        <w:rPr>
          <w:color w:val="000000"/>
          <w:kern w:val="2"/>
          <w:sz w:val="22"/>
          <w:szCs w:val="22"/>
        </w:rPr>
        <w:t>ą</w:t>
      </w:r>
      <w:r w:rsidRPr="00183926">
        <w:rPr>
          <w:color w:val="000000"/>
          <w:kern w:val="2"/>
          <w:sz w:val="22"/>
          <w:szCs w:val="22"/>
        </w:rPr>
        <w:t xml:space="preserve"> przez uprawnione do tego organy lokalne lub państwowe, klęską żywiołową, strajkiem lub stanem wyjątkowym, </w:t>
      </w:r>
    </w:p>
    <w:p w14:paraId="2DE8374F" w14:textId="77777777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 xml:space="preserve">- następstwem okoliczności leżących po stronie Zleceniodawcy lub przeszkodami dającymi się przypisać Zleceniodawcy, </w:t>
      </w:r>
    </w:p>
    <w:p w14:paraId="409EA2EC" w14:textId="77777777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 xml:space="preserve">- następstwem wprowadzania zmian w obowiązujących przepisach prawnych mających wpływ na realizację przedmiotu zamówienia. </w:t>
      </w:r>
    </w:p>
    <w:p w14:paraId="1696D359" w14:textId="189FB17C" w:rsidR="00963479" w:rsidRDefault="00183926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b/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="005D1DF4"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="005D1DF4"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416891C7" w14:textId="63AD4DD1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0A8F328E" w14:textId="32932D15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53353AA5" w14:textId="3C17B8BD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7516FA9B" w14:textId="0D99053F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426AFBF5" w14:textId="1D50B714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3C8C4246" w14:textId="77777777" w:rsidR="00705902" w:rsidRPr="00960B79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1696D35B" w14:textId="5CC0B551" w:rsidR="00BA77B3" w:rsidRPr="00960B79" w:rsidRDefault="00183926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>c</w:t>
      </w:r>
      <w:r w:rsidR="005D1DF4" w:rsidRPr="00960B79">
        <w:rPr>
          <w:color w:val="000000"/>
          <w:kern w:val="2"/>
          <w:sz w:val="22"/>
          <w:szCs w:val="22"/>
        </w:rPr>
        <w:t xml:space="preserve">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="005D1DF4"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="005D1DF4"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="005D1DF4"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0D8816AB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="0041591A">
        <w:t xml:space="preserve">                                                      </w:t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0EA3EB13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</w:t>
      </w:r>
      <w:r w:rsidR="0041591A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0CF6CC32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</w:t>
      </w:r>
      <w:r w:rsidR="0041591A">
        <w:rPr>
          <w:rFonts w:eastAsia="Calibri"/>
          <w:i/>
          <w:sz w:val="22"/>
          <w:szCs w:val="22"/>
          <w:lang w:eastAsia="en-US"/>
        </w:rPr>
        <w:t xml:space="preserve">                                                   </w:t>
      </w:r>
      <w:r>
        <w:rPr>
          <w:rFonts w:eastAsia="Calibri"/>
          <w:i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sectPr w:rsidR="001372B2" w:rsidRPr="001A7899" w:rsidSect="00CC6217">
      <w:pgSz w:w="11906" w:h="16838"/>
      <w:pgMar w:top="0" w:right="1152" w:bottom="851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38999D" w14:textId="77777777" w:rsidR="00F95D3B" w:rsidRDefault="00F95D3B">
      <w:r>
        <w:separator/>
      </w:r>
    </w:p>
  </w:endnote>
  <w:endnote w:type="continuationSeparator" w:id="0">
    <w:p w14:paraId="25F6C77C" w14:textId="77777777" w:rsidR="00F95D3B" w:rsidRDefault="00F95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E9CEC7" w14:textId="77777777" w:rsidR="00F95D3B" w:rsidRDefault="00F95D3B">
      <w:r>
        <w:separator/>
      </w:r>
    </w:p>
  </w:footnote>
  <w:footnote w:type="continuationSeparator" w:id="0">
    <w:p w14:paraId="23F37F5F" w14:textId="77777777" w:rsidR="00F95D3B" w:rsidRDefault="00F95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317B9A"/>
    <w:multiLevelType w:val="hybridMultilevel"/>
    <w:tmpl w:val="4F142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854589D"/>
    <w:multiLevelType w:val="hybridMultilevel"/>
    <w:tmpl w:val="2D2A0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4"/>
  </w:num>
  <w:num w:numId="3">
    <w:abstractNumId w:val="4"/>
  </w:num>
  <w:num w:numId="4">
    <w:abstractNumId w:val="21"/>
  </w:num>
  <w:num w:numId="5">
    <w:abstractNumId w:val="29"/>
  </w:num>
  <w:num w:numId="6">
    <w:abstractNumId w:val="20"/>
  </w:num>
  <w:num w:numId="7">
    <w:abstractNumId w:val="33"/>
  </w:num>
  <w:num w:numId="8">
    <w:abstractNumId w:val="22"/>
  </w:num>
  <w:num w:numId="9">
    <w:abstractNumId w:val="3"/>
  </w:num>
  <w:num w:numId="10">
    <w:abstractNumId w:val="16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9"/>
  </w:num>
  <w:num w:numId="16">
    <w:abstractNumId w:val="31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8"/>
  </w:num>
  <w:num w:numId="22">
    <w:abstractNumId w:val="27"/>
  </w:num>
  <w:num w:numId="23">
    <w:abstractNumId w:val="8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7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32"/>
  </w:num>
  <w:num w:numId="35">
    <w:abstractNumId w:val="15"/>
  </w:num>
  <w:num w:numId="36">
    <w:abstractNumId w:val="26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13AB0"/>
    <w:rsid w:val="00120230"/>
    <w:rsid w:val="00135C78"/>
    <w:rsid w:val="001372B2"/>
    <w:rsid w:val="001619B5"/>
    <w:rsid w:val="001655EA"/>
    <w:rsid w:val="001761C3"/>
    <w:rsid w:val="00181657"/>
    <w:rsid w:val="001836C1"/>
    <w:rsid w:val="00183926"/>
    <w:rsid w:val="00195139"/>
    <w:rsid w:val="001B64D0"/>
    <w:rsid w:val="001C5784"/>
    <w:rsid w:val="001C7FB8"/>
    <w:rsid w:val="001F10E7"/>
    <w:rsid w:val="00202BAA"/>
    <w:rsid w:val="002147FF"/>
    <w:rsid w:val="00225BCB"/>
    <w:rsid w:val="00235880"/>
    <w:rsid w:val="002517A3"/>
    <w:rsid w:val="002702D1"/>
    <w:rsid w:val="002837DE"/>
    <w:rsid w:val="002847DD"/>
    <w:rsid w:val="002A2EFC"/>
    <w:rsid w:val="002A77AF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0517"/>
    <w:rsid w:val="003C4C83"/>
    <w:rsid w:val="003F612A"/>
    <w:rsid w:val="0041057B"/>
    <w:rsid w:val="00412949"/>
    <w:rsid w:val="00412D7C"/>
    <w:rsid w:val="0041591A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256B5"/>
    <w:rsid w:val="00537A6D"/>
    <w:rsid w:val="005418C6"/>
    <w:rsid w:val="00550EFD"/>
    <w:rsid w:val="00571092"/>
    <w:rsid w:val="0059060C"/>
    <w:rsid w:val="00595842"/>
    <w:rsid w:val="005A4E7D"/>
    <w:rsid w:val="005A58D8"/>
    <w:rsid w:val="005C3F1B"/>
    <w:rsid w:val="005D1DF4"/>
    <w:rsid w:val="005D400C"/>
    <w:rsid w:val="005D523A"/>
    <w:rsid w:val="005D69AA"/>
    <w:rsid w:val="005F1BCA"/>
    <w:rsid w:val="005F7C91"/>
    <w:rsid w:val="0062077C"/>
    <w:rsid w:val="00633115"/>
    <w:rsid w:val="00641F18"/>
    <w:rsid w:val="0065220D"/>
    <w:rsid w:val="00667C73"/>
    <w:rsid w:val="006869B5"/>
    <w:rsid w:val="00691104"/>
    <w:rsid w:val="006D0F7E"/>
    <w:rsid w:val="006F2212"/>
    <w:rsid w:val="006F5BC6"/>
    <w:rsid w:val="007007FD"/>
    <w:rsid w:val="0070352E"/>
    <w:rsid w:val="00705902"/>
    <w:rsid w:val="00726043"/>
    <w:rsid w:val="007335C9"/>
    <w:rsid w:val="00761F3A"/>
    <w:rsid w:val="00774622"/>
    <w:rsid w:val="00777FE8"/>
    <w:rsid w:val="007858A8"/>
    <w:rsid w:val="00791209"/>
    <w:rsid w:val="007C72A2"/>
    <w:rsid w:val="008051F8"/>
    <w:rsid w:val="00813A7C"/>
    <w:rsid w:val="008149D9"/>
    <w:rsid w:val="00835EDB"/>
    <w:rsid w:val="00850869"/>
    <w:rsid w:val="008902FC"/>
    <w:rsid w:val="00892E0C"/>
    <w:rsid w:val="008C2C63"/>
    <w:rsid w:val="008C634A"/>
    <w:rsid w:val="008D04A9"/>
    <w:rsid w:val="008D126B"/>
    <w:rsid w:val="008E4D6B"/>
    <w:rsid w:val="008E6D9E"/>
    <w:rsid w:val="00932483"/>
    <w:rsid w:val="00952C96"/>
    <w:rsid w:val="009570F5"/>
    <w:rsid w:val="00960B79"/>
    <w:rsid w:val="00963479"/>
    <w:rsid w:val="00974798"/>
    <w:rsid w:val="00976B68"/>
    <w:rsid w:val="009809D7"/>
    <w:rsid w:val="009923DA"/>
    <w:rsid w:val="00995C8E"/>
    <w:rsid w:val="009A4E4D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217C7"/>
    <w:rsid w:val="00B4159A"/>
    <w:rsid w:val="00B46AF2"/>
    <w:rsid w:val="00B540CA"/>
    <w:rsid w:val="00B66907"/>
    <w:rsid w:val="00B75500"/>
    <w:rsid w:val="00B8264E"/>
    <w:rsid w:val="00BA00EB"/>
    <w:rsid w:val="00BA77B3"/>
    <w:rsid w:val="00BA7CB3"/>
    <w:rsid w:val="00BB56E7"/>
    <w:rsid w:val="00BC77C0"/>
    <w:rsid w:val="00BD6BAA"/>
    <w:rsid w:val="00BF6AA6"/>
    <w:rsid w:val="00C124CA"/>
    <w:rsid w:val="00C53875"/>
    <w:rsid w:val="00C665CD"/>
    <w:rsid w:val="00C82997"/>
    <w:rsid w:val="00CC6217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9706B"/>
    <w:rsid w:val="00DA1125"/>
    <w:rsid w:val="00DA1BE1"/>
    <w:rsid w:val="00DB133F"/>
    <w:rsid w:val="00DB18CD"/>
    <w:rsid w:val="00DC40D8"/>
    <w:rsid w:val="00DD32CF"/>
    <w:rsid w:val="00DD341D"/>
    <w:rsid w:val="00DD5676"/>
    <w:rsid w:val="00DE4E25"/>
    <w:rsid w:val="00E04A62"/>
    <w:rsid w:val="00E11BEA"/>
    <w:rsid w:val="00E260F7"/>
    <w:rsid w:val="00E32983"/>
    <w:rsid w:val="00E33D08"/>
    <w:rsid w:val="00E648EB"/>
    <w:rsid w:val="00E73A2C"/>
    <w:rsid w:val="00E73E22"/>
    <w:rsid w:val="00E96530"/>
    <w:rsid w:val="00ED2BA1"/>
    <w:rsid w:val="00EE0D40"/>
    <w:rsid w:val="00EE5096"/>
    <w:rsid w:val="00EE6B9D"/>
    <w:rsid w:val="00F16EC6"/>
    <w:rsid w:val="00F20D4C"/>
    <w:rsid w:val="00F41F25"/>
    <w:rsid w:val="00F46BA7"/>
    <w:rsid w:val="00F54208"/>
    <w:rsid w:val="00F80C0D"/>
    <w:rsid w:val="00F912FA"/>
    <w:rsid w:val="00F95D3B"/>
    <w:rsid w:val="00F97949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8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1EB0F-C435-464E-8C1A-85348ADB4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1039</Words>
  <Characters>7719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2025-12-09T09:56:00Z</cp:lastPrinted>
  <dcterms:created xsi:type="dcterms:W3CDTF">2025-12-09T10:02:00Z</dcterms:created>
  <dcterms:modified xsi:type="dcterms:W3CDTF">2025-12-09T10:02:00Z</dcterms:modified>
</cp:coreProperties>
</file>