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97D" w:rsidRPr="007A0D83" w:rsidRDefault="008D2AB8" w:rsidP="0089097D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89097D" w:rsidRPr="007A0D83">
        <w:rPr>
          <w:rFonts w:ascii="Verdana" w:hAnsi="Verdana"/>
          <w:sz w:val="18"/>
          <w:szCs w:val="18"/>
        </w:rPr>
        <w:t>Załącznik nr 1</w:t>
      </w:r>
    </w:p>
    <w:p w:rsidR="0089097D" w:rsidRPr="007A0D83" w:rsidRDefault="0089097D" w:rsidP="0089097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9097D" w:rsidRPr="007A0D83" w:rsidRDefault="0089097D" w:rsidP="0089097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:rsidR="0089097D" w:rsidRPr="007A0D83" w:rsidRDefault="0089097D" w:rsidP="0089097D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ADRES:…………………………………………………………………………………………………………………………………………………..</w:t>
      </w: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</w:t>
      </w: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:rsidR="0089097D" w:rsidRPr="007A0D83" w:rsidRDefault="0089097D" w:rsidP="0089097D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:rsidR="0089097D" w:rsidRPr="007A0D83" w:rsidRDefault="0089097D" w:rsidP="008909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……………………………………………………………………………………………………………………………………</w:t>
      </w:r>
    </w:p>
    <w:p w:rsidR="0089097D" w:rsidRPr="007A0D83" w:rsidRDefault="0089097D" w:rsidP="0089097D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89097D" w:rsidRPr="007A0D83" w:rsidRDefault="0089097D" w:rsidP="0089097D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89097D" w:rsidRPr="007A0D83" w:rsidRDefault="0089097D" w:rsidP="0089097D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9097D" w:rsidRPr="007A0D83" w:rsidRDefault="0089097D" w:rsidP="0089097D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89097D" w:rsidRPr="007A0D83" w:rsidRDefault="0089097D" w:rsidP="0089097D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Al. Mickiewicza 30 </w:t>
      </w:r>
    </w:p>
    <w:p w:rsidR="0089097D" w:rsidRPr="007A0D83" w:rsidRDefault="0089097D" w:rsidP="0089097D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30-059 Kraków,  </w:t>
      </w:r>
    </w:p>
    <w:p w:rsidR="0089097D" w:rsidRDefault="0089097D" w:rsidP="008D2AB8">
      <w:pPr>
        <w:widowControl w:val="0"/>
        <w:ind w:right="1"/>
        <w:jc w:val="both"/>
      </w:pPr>
    </w:p>
    <w:p w:rsidR="008D2AB8" w:rsidRPr="0089097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9097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7396E" w:rsidRPr="0089097D">
        <w:rPr>
          <w:rFonts w:ascii="Verdana" w:hAnsi="Verdana"/>
          <w:b/>
          <w:sz w:val="18"/>
          <w:szCs w:val="18"/>
        </w:rPr>
        <w:t xml:space="preserve"> Dostawa sprzętu komputerowego dla CR - KC-DE-zp.272-711/25</w:t>
      </w:r>
      <w:r w:rsidRPr="0089097D">
        <w:rPr>
          <w:rFonts w:ascii="Verdana" w:hAnsi="Verdana"/>
          <w:b/>
          <w:sz w:val="18"/>
          <w:szCs w:val="18"/>
        </w:rPr>
        <w:t xml:space="preserve">, </w:t>
      </w:r>
      <w:r w:rsidRPr="0089097D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89097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 xml:space="preserve">Cena netto za całość zamówienia tj.  </w:t>
      </w:r>
      <w:r w:rsidR="007E7DD7">
        <w:rPr>
          <w:rFonts w:ascii="Verdana" w:hAnsi="Verdana"/>
          <w:b/>
          <w:sz w:val="18"/>
          <w:szCs w:val="18"/>
        </w:rPr>
        <w:t>5</w:t>
      </w:r>
      <w:r w:rsidRPr="008F1B8E">
        <w:rPr>
          <w:rFonts w:ascii="Verdana" w:hAnsi="Verdana"/>
          <w:b/>
          <w:sz w:val="18"/>
          <w:szCs w:val="18"/>
        </w:rPr>
        <w:t xml:space="preserve"> szt. zestawów komputerowych: .................... PLN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 xml:space="preserve">Cena brutto za całość zamówienia tj. </w:t>
      </w:r>
      <w:r w:rsidR="007E7DD7">
        <w:rPr>
          <w:rFonts w:ascii="Verdana" w:hAnsi="Verdana"/>
          <w:b/>
          <w:sz w:val="18"/>
          <w:szCs w:val="18"/>
        </w:rPr>
        <w:t>5</w:t>
      </w:r>
      <w:bookmarkStart w:id="0" w:name="_GoBack"/>
      <w:bookmarkEnd w:id="0"/>
      <w:r w:rsidRPr="008F1B8E">
        <w:rPr>
          <w:rFonts w:ascii="Verdana" w:hAnsi="Verdana"/>
          <w:b/>
          <w:sz w:val="18"/>
          <w:szCs w:val="18"/>
        </w:rPr>
        <w:t xml:space="preserve"> szt. zestawów komputerowych: ................... PLN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>Słownie brutto: ............................................................................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 xml:space="preserve">Powyższa cena zawiera podatek VAT w wysokości </w:t>
      </w:r>
      <w:r>
        <w:rPr>
          <w:rFonts w:ascii="Verdana" w:hAnsi="Verdana"/>
          <w:b/>
          <w:sz w:val="18"/>
          <w:szCs w:val="18"/>
        </w:rPr>
        <w:t>23</w:t>
      </w:r>
      <w:r w:rsidRPr="008F1B8E">
        <w:rPr>
          <w:rFonts w:ascii="Verdana" w:hAnsi="Verdana"/>
          <w:b/>
          <w:sz w:val="18"/>
          <w:szCs w:val="18"/>
        </w:rPr>
        <w:t xml:space="preserve"> % tj. ……………………. PLN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>w tym: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>•</w:t>
      </w:r>
      <w:r w:rsidRPr="008F1B8E">
        <w:rPr>
          <w:rFonts w:ascii="Verdana" w:hAnsi="Verdana"/>
          <w:b/>
          <w:sz w:val="18"/>
          <w:szCs w:val="18"/>
        </w:rPr>
        <w:tab/>
        <w:t>cena netto za 1 szt. zestawu komputerowego: .................................... PLN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>•</w:t>
      </w:r>
      <w:r w:rsidRPr="008F1B8E">
        <w:rPr>
          <w:rFonts w:ascii="Verdana" w:hAnsi="Verdana"/>
          <w:b/>
          <w:sz w:val="18"/>
          <w:szCs w:val="18"/>
        </w:rPr>
        <w:tab/>
        <w:t>cena brutto za 1 szt. zestawu komputerowego: …......</w:t>
      </w:r>
      <w:r>
        <w:rPr>
          <w:rFonts w:ascii="Verdana" w:hAnsi="Verdana"/>
          <w:b/>
          <w:sz w:val="18"/>
          <w:szCs w:val="18"/>
        </w:rPr>
        <w:t>.</w:t>
      </w:r>
      <w:r w:rsidRPr="008F1B8E">
        <w:rPr>
          <w:rFonts w:ascii="Verdana" w:hAnsi="Verdana"/>
          <w:b/>
          <w:sz w:val="18"/>
          <w:szCs w:val="18"/>
        </w:rPr>
        <w:t>........................ PLN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Słownie brutto: …........................................................................................................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 xml:space="preserve">Powyższa cena zawiera podatek VAT w wysokości </w:t>
      </w:r>
      <w:r>
        <w:rPr>
          <w:rFonts w:ascii="Verdana" w:hAnsi="Verdana"/>
          <w:b/>
          <w:sz w:val="18"/>
          <w:szCs w:val="18"/>
        </w:rPr>
        <w:t xml:space="preserve">23 </w:t>
      </w:r>
      <w:r w:rsidRPr="008F1B8E">
        <w:rPr>
          <w:rFonts w:ascii="Verdana" w:hAnsi="Verdana"/>
          <w:b/>
          <w:sz w:val="18"/>
          <w:szCs w:val="18"/>
        </w:rPr>
        <w:t>% tj. ………………. PLN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F1B8E">
        <w:rPr>
          <w:rFonts w:ascii="Verdana" w:hAnsi="Verdana"/>
          <w:b/>
          <w:sz w:val="18"/>
          <w:szCs w:val="18"/>
        </w:rPr>
        <w:t>Producent, model zaoferowanego sprzętu tj.: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1)</w:t>
      </w:r>
      <w:r w:rsidRPr="008F1B8E">
        <w:rPr>
          <w:rFonts w:ascii="Verdana" w:hAnsi="Verdana"/>
          <w:sz w:val="18"/>
          <w:szCs w:val="18"/>
        </w:rPr>
        <w:tab/>
        <w:t>Procesora: ………………………………………………………………………….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2)</w:t>
      </w:r>
      <w:r w:rsidRPr="008F1B8E">
        <w:rPr>
          <w:rFonts w:ascii="Verdana" w:hAnsi="Verdana"/>
          <w:sz w:val="18"/>
          <w:szCs w:val="18"/>
        </w:rPr>
        <w:tab/>
        <w:t xml:space="preserve">Chłodzenia </w:t>
      </w:r>
      <w:r>
        <w:rPr>
          <w:rFonts w:ascii="Verdana" w:hAnsi="Verdana"/>
          <w:sz w:val="18"/>
          <w:szCs w:val="18"/>
        </w:rPr>
        <w:t xml:space="preserve">CPU: </w:t>
      </w:r>
      <w:r w:rsidRPr="008F1B8E">
        <w:rPr>
          <w:rFonts w:ascii="Verdana" w:hAnsi="Verdana"/>
          <w:sz w:val="18"/>
          <w:szCs w:val="18"/>
        </w:rPr>
        <w:t>……………………………………………………………………………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3)</w:t>
      </w:r>
      <w:r w:rsidRPr="008F1B8E">
        <w:rPr>
          <w:rFonts w:ascii="Verdana" w:hAnsi="Verdana"/>
          <w:sz w:val="18"/>
          <w:szCs w:val="18"/>
        </w:rPr>
        <w:tab/>
        <w:t>Płyty głównej: ……………………………………………………………….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4)</w:t>
      </w:r>
      <w:r w:rsidRPr="008F1B8E">
        <w:rPr>
          <w:rFonts w:ascii="Verdana" w:hAnsi="Verdana"/>
          <w:sz w:val="18"/>
          <w:szCs w:val="18"/>
        </w:rPr>
        <w:tab/>
        <w:t>Pamięci RAM: …………………………………………………………………………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5)</w:t>
      </w:r>
      <w:r w:rsidRPr="008F1B8E">
        <w:rPr>
          <w:rFonts w:ascii="Verdana" w:hAnsi="Verdana"/>
          <w:sz w:val="18"/>
          <w:szCs w:val="18"/>
        </w:rPr>
        <w:tab/>
        <w:t>Karty graficznej: …………………………………………………………………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6)</w:t>
      </w:r>
      <w:r w:rsidRPr="008F1B8E">
        <w:rPr>
          <w:rFonts w:ascii="Verdana" w:hAnsi="Verdana"/>
          <w:sz w:val="18"/>
          <w:szCs w:val="18"/>
        </w:rPr>
        <w:tab/>
        <w:t>Dysku SSD: ………………………………………………………………………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7)</w:t>
      </w:r>
      <w:r w:rsidRPr="008F1B8E">
        <w:rPr>
          <w:rFonts w:ascii="Verdana" w:hAnsi="Verdana"/>
          <w:sz w:val="18"/>
          <w:szCs w:val="18"/>
        </w:rPr>
        <w:tab/>
        <w:t>Zasilacza:……………………………………………………………………………..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8)</w:t>
      </w:r>
      <w:r w:rsidRPr="008F1B8E">
        <w:rPr>
          <w:rFonts w:ascii="Verdana" w:hAnsi="Verdana"/>
          <w:sz w:val="18"/>
          <w:szCs w:val="18"/>
        </w:rPr>
        <w:tab/>
        <w:t>Obudowy:……………………………………………………………………………..</w:t>
      </w:r>
    </w:p>
    <w:p w:rsidR="008F1B8E" w:rsidRP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9)</w:t>
      </w:r>
      <w:r w:rsidRPr="008F1B8E">
        <w:rPr>
          <w:rFonts w:ascii="Verdana" w:hAnsi="Verdana"/>
          <w:sz w:val="18"/>
          <w:szCs w:val="18"/>
        </w:rPr>
        <w:tab/>
        <w:t>Monitora: ………………………………………………………………………………</w:t>
      </w:r>
    </w:p>
    <w:p w:rsidR="008F1B8E" w:rsidRDefault="008F1B8E" w:rsidP="008F1B8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F1B8E">
        <w:rPr>
          <w:rFonts w:ascii="Verdana" w:hAnsi="Verdana"/>
          <w:sz w:val="18"/>
          <w:szCs w:val="18"/>
        </w:rPr>
        <w:t>10)</w:t>
      </w:r>
      <w:r w:rsidRPr="008F1B8E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Oprogramowania</w:t>
      </w:r>
      <w:r w:rsidRPr="008F1B8E">
        <w:rPr>
          <w:rFonts w:ascii="Verdana" w:hAnsi="Verdana"/>
          <w:sz w:val="18"/>
          <w:szCs w:val="18"/>
        </w:rPr>
        <w:t>: …………………………………………………………..</w:t>
      </w:r>
    </w:p>
    <w:p w:rsidR="008F1B8E" w:rsidRDefault="008F1B8E" w:rsidP="008F1B8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89097D" w:rsidRPr="00DC5840" w:rsidRDefault="0089097D" w:rsidP="008F1B8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Gwarancja sprzedawcy na zestawy komputerowe </w:t>
      </w:r>
      <w:r w:rsidRPr="00DC5840">
        <w:rPr>
          <w:rFonts w:ascii="Verdana" w:hAnsi="Verdana"/>
          <w:b/>
          <w:sz w:val="20"/>
          <w:szCs w:val="20"/>
        </w:rPr>
        <w:t>wynosi</w:t>
      </w:r>
      <w:bookmarkStart w:id="1" w:name="_Hlk105058953"/>
      <w:r w:rsidRPr="00DC5840">
        <w:rPr>
          <w:rFonts w:ascii="Verdana" w:hAnsi="Verdana"/>
          <w:b/>
          <w:bCs/>
          <w:iCs/>
          <w:sz w:val="20"/>
          <w:szCs w:val="20"/>
        </w:rPr>
        <w:t xml:space="preserve">:  </w:t>
      </w:r>
      <w:r w:rsidR="008F1B8E">
        <w:rPr>
          <w:rFonts w:ascii="Verdana" w:hAnsi="Verdana"/>
          <w:sz w:val="20"/>
          <w:szCs w:val="20"/>
        </w:rPr>
        <w:t>60</w:t>
      </w:r>
      <w:r w:rsidRPr="00DC5840">
        <w:rPr>
          <w:rFonts w:ascii="Verdana" w:hAnsi="Verdana"/>
          <w:sz w:val="20"/>
          <w:szCs w:val="20"/>
        </w:rPr>
        <w:t xml:space="preserve"> miesięcy</w:t>
      </w:r>
    </w:p>
    <w:bookmarkEnd w:id="1"/>
    <w:p w:rsidR="0089097D" w:rsidRPr="00DC5840" w:rsidRDefault="0089097D" w:rsidP="0089097D">
      <w:pPr>
        <w:suppressAutoHyphens/>
        <w:ind w:right="-45"/>
        <w:jc w:val="both"/>
        <w:rPr>
          <w:rFonts w:ascii="Verdana" w:hAnsi="Verdana"/>
          <w:b/>
          <w:sz w:val="20"/>
          <w:szCs w:val="20"/>
        </w:rPr>
      </w:pPr>
    </w:p>
    <w:p w:rsidR="0089097D" w:rsidRDefault="0089097D" w:rsidP="0089097D">
      <w:pPr>
        <w:suppressAutoHyphens/>
        <w:ind w:right="-45"/>
        <w:jc w:val="both"/>
        <w:rPr>
          <w:rFonts w:ascii="Verdana" w:hAnsi="Verdana"/>
          <w:bCs/>
          <w:i/>
          <w:iCs/>
          <w:sz w:val="20"/>
          <w:szCs w:val="20"/>
          <w:lang w:eastAsia="zh-CN"/>
        </w:rPr>
      </w:pPr>
      <w:r w:rsidRPr="00DC5840"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 w:rsidRPr="003441C4">
        <w:rPr>
          <w:rFonts w:ascii="Verdana" w:hAnsi="Verdana"/>
          <w:b/>
          <w:iCs/>
          <w:sz w:val="18"/>
          <w:szCs w:val="18"/>
        </w:rPr>
        <w:t xml:space="preserve">do </w:t>
      </w:r>
      <w:r>
        <w:rPr>
          <w:rFonts w:ascii="Verdana" w:hAnsi="Verdana"/>
          <w:b/>
          <w:iCs/>
          <w:sz w:val="18"/>
          <w:szCs w:val="18"/>
        </w:rPr>
        <w:t>……..</w:t>
      </w:r>
      <w:r w:rsidRPr="003441C4">
        <w:rPr>
          <w:rFonts w:ascii="Verdana" w:hAnsi="Verdana"/>
          <w:b/>
          <w:iCs/>
          <w:sz w:val="18"/>
          <w:szCs w:val="18"/>
        </w:rPr>
        <w:t xml:space="preserve"> dni </w:t>
      </w:r>
      <w:r w:rsidRPr="00B820D9">
        <w:rPr>
          <w:rFonts w:ascii="Verdana" w:hAnsi="Verdana"/>
          <w:b/>
          <w:bCs/>
          <w:sz w:val="18"/>
          <w:szCs w:val="18"/>
        </w:rPr>
        <w:t xml:space="preserve">od daty </w:t>
      </w:r>
      <w:r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>
        <w:rPr>
          <w:rFonts w:ascii="Verdana" w:hAnsi="Verdana"/>
          <w:b/>
          <w:bCs/>
          <w:sz w:val="18"/>
          <w:szCs w:val="18"/>
        </w:rPr>
        <w:t>MNiSW</w:t>
      </w:r>
      <w:proofErr w:type="spellEnd"/>
      <w:r>
        <w:rPr>
          <w:rFonts w:ascii="Verdana" w:hAnsi="Verdana"/>
          <w:bCs/>
          <w:i/>
          <w:iCs/>
          <w:sz w:val="20"/>
          <w:szCs w:val="20"/>
          <w:lang w:eastAsia="zh-CN"/>
        </w:rPr>
        <w:t>*</w:t>
      </w:r>
    </w:p>
    <w:p w:rsidR="0089097D" w:rsidRPr="00DC5840" w:rsidRDefault="0089097D" w:rsidP="0089097D">
      <w:pPr>
        <w:suppressAutoHyphens/>
        <w:ind w:right="-45"/>
        <w:jc w:val="both"/>
        <w:rPr>
          <w:rFonts w:ascii="Verdana" w:hAnsi="Verdana"/>
          <w:bCs/>
          <w:i/>
          <w:iCs/>
          <w:sz w:val="20"/>
          <w:szCs w:val="20"/>
          <w:lang w:eastAsia="zh-CN"/>
        </w:rPr>
      </w:pPr>
      <w:r w:rsidRPr="00DC5840">
        <w:rPr>
          <w:rFonts w:ascii="Verdana" w:hAnsi="Verdana"/>
          <w:bCs/>
          <w:i/>
          <w:iCs/>
          <w:sz w:val="20"/>
          <w:szCs w:val="20"/>
          <w:lang w:eastAsia="zh-CN"/>
        </w:rPr>
        <w:t xml:space="preserve">*W przypadku nie podania terminu realizacji, Zamawiający przyjmie maksymalny termin realizacji wskazany w SWZ.  </w:t>
      </w:r>
    </w:p>
    <w:p w:rsidR="0089097D" w:rsidRPr="00DC5840" w:rsidRDefault="0089097D" w:rsidP="0089097D">
      <w:pPr>
        <w:suppressAutoHyphens/>
        <w:ind w:right="-45"/>
        <w:jc w:val="both"/>
        <w:rPr>
          <w:rFonts w:ascii="Verdana" w:hAnsi="Verdana"/>
          <w:bCs/>
          <w:i/>
          <w:iCs/>
          <w:sz w:val="20"/>
          <w:szCs w:val="20"/>
          <w:lang w:eastAsia="zh-CN"/>
        </w:rPr>
      </w:pPr>
    </w:p>
    <w:p w:rsidR="0089097D" w:rsidRPr="00DC5840" w:rsidRDefault="0089097D" w:rsidP="0089097D">
      <w:pPr>
        <w:jc w:val="both"/>
        <w:rPr>
          <w:rFonts w:ascii="Verdana" w:hAnsi="Verdana"/>
          <w:i/>
          <w:iCs/>
          <w:sz w:val="20"/>
          <w:szCs w:val="20"/>
        </w:rPr>
      </w:pPr>
      <w:r w:rsidRPr="00DC5840">
        <w:rPr>
          <w:rFonts w:ascii="Verdana" w:hAnsi="Verdana"/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C5840">
        <w:rPr>
          <w:rFonts w:ascii="Verdana" w:hAnsi="Verdana"/>
          <w:b/>
          <w:bCs/>
          <w:i/>
          <w:iCs/>
          <w:sz w:val="20"/>
          <w:szCs w:val="20"/>
        </w:rPr>
        <w:t xml:space="preserve">na </w:t>
      </w:r>
      <w:r w:rsidRPr="00DC5840">
        <w:rPr>
          <w:rFonts w:ascii="Verdana" w:hAnsi="Verdana"/>
          <w:b/>
          <w:i/>
          <w:iCs/>
          <w:color w:val="000000"/>
          <w:sz w:val="20"/>
          <w:szCs w:val="20"/>
          <w:lang w:eastAsia="ar-SA"/>
        </w:rPr>
        <w:t>zestaw</w:t>
      </w:r>
      <w:r>
        <w:rPr>
          <w:rFonts w:ascii="Verdana" w:hAnsi="Verdana"/>
          <w:b/>
          <w:i/>
          <w:iCs/>
          <w:color w:val="000000"/>
          <w:sz w:val="20"/>
          <w:szCs w:val="20"/>
          <w:lang w:eastAsia="ar-SA"/>
        </w:rPr>
        <w:t>y</w:t>
      </w:r>
      <w:r w:rsidRPr="00DC5840">
        <w:rPr>
          <w:rFonts w:ascii="Verdana" w:hAnsi="Verdana"/>
          <w:b/>
          <w:i/>
          <w:iCs/>
          <w:color w:val="000000"/>
          <w:sz w:val="20"/>
          <w:szCs w:val="20"/>
          <w:lang w:eastAsia="ar-SA"/>
        </w:rPr>
        <w:t xml:space="preserve"> komputerow</w:t>
      </w:r>
      <w:r>
        <w:rPr>
          <w:rFonts w:ascii="Verdana" w:hAnsi="Verdana"/>
          <w:b/>
          <w:i/>
          <w:iCs/>
          <w:color w:val="000000"/>
          <w:sz w:val="20"/>
          <w:szCs w:val="20"/>
          <w:lang w:eastAsia="ar-SA"/>
        </w:rPr>
        <w:t>e</w:t>
      </w:r>
      <w:r w:rsidRPr="00DC5840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 w:rsidRPr="00DC5840">
        <w:rPr>
          <w:rFonts w:ascii="Verdana" w:hAnsi="Verdana"/>
          <w:i/>
          <w:iCs/>
          <w:sz w:val="20"/>
          <w:szCs w:val="20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:rsidR="0089097D" w:rsidRPr="00DC5840" w:rsidRDefault="0089097D" w:rsidP="0089097D">
      <w:pPr>
        <w:suppressAutoHyphens/>
        <w:ind w:right="-45"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DC5840">
        <w:rPr>
          <w:rFonts w:ascii="Verdana" w:hAnsi="Verdana"/>
          <w:bCs/>
          <w:sz w:val="20"/>
          <w:szCs w:val="20"/>
          <w:lang w:eastAsia="zh-CN"/>
        </w:rPr>
        <w:t xml:space="preserve"> </w:t>
      </w:r>
    </w:p>
    <w:p w:rsidR="0089097D" w:rsidRPr="00DC5840" w:rsidRDefault="0089097D" w:rsidP="0089097D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DC5840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DC5840">
        <w:rPr>
          <w:rFonts w:ascii="Verdana" w:hAnsi="Verdana"/>
          <w:b/>
          <w:sz w:val="20"/>
          <w:szCs w:val="20"/>
        </w:rPr>
        <w:t xml:space="preserve"> TAK/NIE</w:t>
      </w:r>
    </w:p>
    <w:p w:rsidR="0089097D" w:rsidRPr="007A0D83" w:rsidRDefault="0089097D" w:rsidP="008909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9097D" w:rsidRDefault="0089097D" w:rsidP="0089097D">
      <w:pPr>
        <w:rPr>
          <w:rFonts w:ascii="Verdana" w:hAnsi="Verdana"/>
          <w:bCs/>
          <w:sz w:val="18"/>
          <w:szCs w:val="18"/>
        </w:rPr>
      </w:pPr>
    </w:p>
    <w:p w:rsidR="0089097D" w:rsidRPr="007A0D83" w:rsidRDefault="0089097D" w:rsidP="0089097D">
      <w:pPr>
        <w:rPr>
          <w:rFonts w:ascii="Verdana" w:hAnsi="Verdana"/>
          <w:bCs/>
          <w:sz w:val="18"/>
          <w:szCs w:val="18"/>
        </w:rPr>
      </w:pPr>
      <w:r w:rsidRPr="00E361C1">
        <w:rPr>
          <w:rFonts w:ascii="Verdana" w:hAnsi="Verdana"/>
          <w:b/>
          <w:sz w:val="18"/>
          <w:szCs w:val="18"/>
        </w:rPr>
        <w:t>ZOBOWIĄZUJEMY SIĘ</w:t>
      </w:r>
      <w:r w:rsidRPr="007A0D8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9097D" w:rsidRPr="007A0D83" w:rsidRDefault="0089097D" w:rsidP="008909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89097D" w:rsidRPr="007A0D83" w:rsidRDefault="0089097D" w:rsidP="008909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89097D" w:rsidRDefault="0089097D" w:rsidP="008909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89097D" w:rsidRPr="0035096D" w:rsidRDefault="0089097D" w:rsidP="008909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35096D">
        <w:rPr>
          <w:rFonts w:ascii="Verdana" w:hAnsi="Verdana"/>
          <w:b/>
          <w:bCs/>
          <w:color w:val="000000"/>
          <w:sz w:val="18"/>
          <w:szCs w:val="18"/>
          <w:lang w:eastAsia="ar-SA"/>
        </w:rPr>
        <w:t>Oświadczamy, że każdy z zaoferowanych przez nas elementów przedmiotu zamówienia jest fabrycznie nowy.</w:t>
      </w:r>
    </w:p>
    <w:p w:rsidR="0089097D" w:rsidRPr="007A0D83" w:rsidRDefault="0089097D" w:rsidP="008909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9097D" w:rsidRPr="007A0D83" w:rsidRDefault="0089097D" w:rsidP="008909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9097D" w:rsidRPr="007A0D83" w:rsidRDefault="0089097D" w:rsidP="008909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9097D" w:rsidRPr="007A0D83" w:rsidRDefault="0089097D" w:rsidP="008909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097D" w:rsidRPr="007A0D83" w:rsidTr="003336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89097D" w:rsidRPr="007A0D83" w:rsidRDefault="0089097D" w:rsidP="003336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89097D" w:rsidRPr="007A0D83" w:rsidTr="003336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89097D" w:rsidRPr="007A0D83" w:rsidTr="003336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097D" w:rsidRPr="007A0D83" w:rsidRDefault="0089097D" w:rsidP="0033363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9097D" w:rsidRPr="007A0D83" w:rsidRDefault="0089097D" w:rsidP="008909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89097D" w:rsidRPr="007A0D83" w:rsidRDefault="0089097D" w:rsidP="008909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89097D" w:rsidRPr="007A0D83" w:rsidRDefault="0089097D" w:rsidP="008909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89097D" w:rsidRPr="007A0D83" w:rsidRDefault="0089097D" w:rsidP="008909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89097D" w:rsidRPr="007A0D83" w:rsidRDefault="0089097D" w:rsidP="008909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89097D" w:rsidRPr="007A0D83" w:rsidRDefault="0089097D" w:rsidP="008909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9097D" w:rsidRPr="007A0D83" w:rsidRDefault="0089097D" w:rsidP="008909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89097D" w:rsidRPr="007A0D83" w:rsidRDefault="0089097D" w:rsidP="008909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89097D" w:rsidRPr="007A0D83" w:rsidRDefault="0089097D" w:rsidP="008909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89097D" w:rsidRPr="007A0D83" w:rsidRDefault="0089097D" w:rsidP="008909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89097D" w:rsidRPr="007A0D83" w:rsidRDefault="0089097D" w:rsidP="008909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89097D" w:rsidRPr="007A0D83" w:rsidRDefault="0089097D" w:rsidP="008909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89097D" w:rsidRPr="007A0D83" w:rsidRDefault="0089097D" w:rsidP="0089097D">
      <w:pPr>
        <w:jc w:val="both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jc w:val="both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jc w:val="both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</w:t>
      </w:r>
      <w:r>
        <w:rPr>
          <w:rFonts w:ascii="Verdana" w:hAnsi="Verdana"/>
          <w:b/>
          <w:color w:val="FF0000"/>
          <w:sz w:val="18"/>
          <w:szCs w:val="18"/>
          <w:lang w:eastAsia="zh-CN"/>
        </w:rPr>
        <w:t>e</w:t>
      </w: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89097D" w:rsidRPr="007A0D83" w:rsidRDefault="0089097D" w:rsidP="0089097D">
      <w:pPr>
        <w:jc w:val="right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jc w:val="both"/>
        <w:rPr>
          <w:rFonts w:ascii="Verdana" w:hAnsi="Verdana"/>
          <w:sz w:val="18"/>
          <w:szCs w:val="18"/>
        </w:rPr>
      </w:pPr>
    </w:p>
    <w:p w:rsidR="0089097D" w:rsidRPr="007A0D83" w:rsidRDefault="0089097D" w:rsidP="0089097D">
      <w:pPr>
        <w:rPr>
          <w:rFonts w:ascii="Verdana" w:hAnsi="Verdana"/>
          <w:b/>
          <w:sz w:val="18"/>
          <w:szCs w:val="18"/>
          <w:u w:val="single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B76" w:rsidRDefault="00FB3B76">
      <w:r>
        <w:separator/>
      </w:r>
    </w:p>
  </w:endnote>
  <w:endnote w:type="continuationSeparator" w:id="0">
    <w:p w:rsidR="00FB3B76" w:rsidRDefault="00FB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6E" w:rsidRDefault="00D739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6E" w:rsidRDefault="00D739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B76" w:rsidRDefault="00FB3B76">
      <w:r>
        <w:separator/>
      </w:r>
    </w:p>
  </w:footnote>
  <w:footnote w:type="continuationSeparator" w:id="0">
    <w:p w:rsidR="00FB3B76" w:rsidRDefault="00FB3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6E" w:rsidRDefault="00D73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6E" w:rsidRDefault="00D739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B7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7DD7"/>
    <w:rsid w:val="00833933"/>
    <w:rsid w:val="00853083"/>
    <w:rsid w:val="0089097D"/>
    <w:rsid w:val="008B2F0C"/>
    <w:rsid w:val="008B4928"/>
    <w:rsid w:val="008D2AB8"/>
    <w:rsid w:val="008F1B8E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396E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3B7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5BA0E"/>
  <w15:chartTrackingRefBased/>
  <w15:docId w15:val="{C26280FE-DBBC-4B50-8917-E72A6D8E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266E9-9EE4-422B-AA3B-962B5320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732</Words>
  <Characters>6079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2025-11-25T11:30:00Z</dcterms:created>
  <dcterms:modified xsi:type="dcterms:W3CDTF">2025-11-25T11:50:00Z</dcterms:modified>
</cp:coreProperties>
</file>