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84DEDB" w14:textId="3E56940A" w:rsidR="008D2AB8" w:rsidRPr="00646A08" w:rsidRDefault="00E332C5" w:rsidP="00E332C5">
      <w:pPr>
        <w:pStyle w:val="Nagwek3"/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b w:val="0"/>
          <w:sz w:val="18"/>
          <w:szCs w:val="18"/>
        </w:rPr>
        <w:tab/>
      </w:r>
      <w:r w:rsidRPr="00646A08">
        <w:rPr>
          <w:rFonts w:ascii="Verdana" w:hAnsi="Verdana"/>
          <w:b w:val="0"/>
          <w:sz w:val="18"/>
          <w:szCs w:val="18"/>
        </w:rPr>
        <w:tab/>
      </w:r>
      <w:r w:rsidRPr="00646A08">
        <w:rPr>
          <w:rFonts w:ascii="Verdana" w:hAnsi="Verdana"/>
          <w:b w:val="0"/>
          <w:sz w:val="18"/>
          <w:szCs w:val="18"/>
        </w:rPr>
        <w:tab/>
      </w:r>
      <w:r w:rsidRPr="00646A08">
        <w:rPr>
          <w:rFonts w:ascii="Verdana" w:hAnsi="Verdana"/>
          <w:b w:val="0"/>
          <w:sz w:val="18"/>
          <w:szCs w:val="18"/>
        </w:rPr>
        <w:tab/>
      </w:r>
      <w:r w:rsidRPr="00646A08">
        <w:rPr>
          <w:rFonts w:ascii="Verdana" w:hAnsi="Verdana"/>
          <w:b w:val="0"/>
          <w:sz w:val="18"/>
          <w:szCs w:val="18"/>
        </w:rPr>
        <w:tab/>
      </w:r>
      <w:r w:rsidRPr="00646A08">
        <w:rPr>
          <w:rFonts w:ascii="Verdana" w:hAnsi="Verdana"/>
          <w:b w:val="0"/>
          <w:sz w:val="18"/>
          <w:szCs w:val="18"/>
        </w:rPr>
        <w:tab/>
      </w:r>
      <w:r w:rsidRPr="00646A08">
        <w:rPr>
          <w:rFonts w:ascii="Verdana" w:hAnsi="Verdana"/>
          <w:b w:val="0"/>
          <w:sz w:val="18"/>
          <w:szCs w:val="18"/>
        </w:rPr>
        <w:tab/>
      </w:r>
      <w:r w:rsidR="008D2AB8" w:rsidRPr="00646A08">
        <w:rPr>
          <w:rFonts w:ascii="Verdana" w:hAnsi="Verdana"/>
          <w:b w:val="0"/>
          <w:sz w:val="18"/>
          <w:szCs w:val="18"/>
        </w:rPr>
        <w:tab/>
      </w:r>
      <w:r w:rsidR="008D2AB8" w:rsidRPr="00646A08">
        <w:rPr>
          <w:rFonts w:ascii="Verdana" w:hAnsi="Verdana"/>
          <w:b w:val="0"/>
          <w:sz w:val="18"/>
          <w:szCs w:val="18"/>
        </w:rPr>
        <w:tab/>
      </w:r>
      <w:r w:rsidR="008D2AB8" w:rsidRPr="00646A08">
        <w:rPr>
          <w:rFonts w:ascii="Verdana" w:hAnsi="Verdana"/>
          <w:b w:val="0"/>
          <w:sz w:val="18"/>
          <w:szCs w:val="18"/>
        </w:rPr>
        <w:tab/>
      </w:r>
      <w:r w:rsidR="008D2AB8" w:rsidRPr="00646A08">
        <w:rPr>
          <w:rFonts w:ascii="Verdana" w:hAnsi="Verdana"/>
          <w:sz w:val="18"/>
          <w:szCs w:val="18"/>
        </w:rPr>
        <w:t xml:space="preserve">Załącznik nr </w:t>
      </w:r>
      <w:r w:rsidR="00012286" w:rsidRPr="00646A08">
        <w:rPr>
          <w:rFonts w:ascii="Verdana" w:hAnsi="Verdana"/>
          <w:sz w:val="18"/>
          <w:szCs w:val="18"/>
        </w:rPr>
        <w:t>1</w:t>
      </w:r>
    </w:p>
    <w:p w14:paraId="57667643" w14:textId="77777777" w:rsidR="008D2AB8" w:rsidRPr="00646A08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22E4A11" w14:textId="1BCBD16F" w:rsidR="008D2AB8" w:rsidRPr="00646A08" w:rsidRDefault="008D2AB8" w:rsidP="00E332C5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646A08">
        <w:rPr>
          <w:rFonts w:ascii="Verdana" w:hAnsi="Verdana"/>
          <w:b/>
          <w:sz w:val="18"/>
          <w:szCs w:val="18"/>
        </w:rPr>
        <w:t>FORMULARZ OFERTY</w:t>
      </w:r>
    </w:p>
    <w:p w14:paraId="0B2FDF5D" w14:textId="77777777" w:rsidR="00E332C5" w:rsidRPr="00646A08" w:rsidRDefault="00E332C5" w:rsidP="00E332C5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45783F0C" w14:textId="77777777" w:rsidR="000119D8" w:rsidRPr="00646A08" w:rsidRDefault="000119D8" w:rsidP="000119D8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31177651" w14:textId="1F6950BA" w:rsidR="000119D8" w:rsidRPr="00646A08" w:rsidRDefault="000119D8" w:rsidP="000119D8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t>FORMA PROWADZONEJ DZIAŁALNOŚCI (mikroprzedsiębiorstwo, małe przedsiębiorstwo, średnie przedsiębiorstwo, jednoosobowa działalność gospodarcza, osoba fizyczna nieprowadząca działalności gospodarczej, inny rodzaj): ............................................................................................</w:t>
      </w:r>
    </w:p>
    <w:p w14:paraId="6C22DBC9" w14:textId="77777777" w:rsidR="000119D8" w:rsidRPr="00646A08" w:rsidRDefault="000119D8" w:rsidP="000119D8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</w:t>
      </w:r>
    </w:p>
    <w:p w14:paraId="1056B079" w14:textId="77777777" w:rsidR="000119D8" w:rsidRPr="00646A08" w:rsidRDefault="000119D8" w:rsidP="000119D8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t>Adres zamieszkania (dotyczy osób prowadzących działalność gospodarczą):………………………</w:t>
      </w:r>
    </w:p>
    <w:p w14:paraId="68BCCE92" w14:textId="77777777" w:rsidR="000119D8" w:rsidRPr="00646A08" w:rsidRDefault="000119D8" w:rsidP="000119D8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t>POWIAT:…………………………………WOJEWÓDZTWO …………………………….............</w:t>
      </w:r>
    </w:p>
    <w:p w14:paraId="2E4DB538" w14:textId="77777777" w:rsidR="000119D8" w:rsidRPr="00646A08" w:rsidRDefault="000119D8" w:rsidP="000119D8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t>TEL.…………………………………FAX ………………………………</w:t>
      </w:r>
    </w:p>
    <w:p w14:paraId="762DFAAF" w14:textId="77777777" w:rsidR="000119D8" w:rsidRPr="00646A08" w:rsidRDefault="000119D8" w:rsidP="000119D8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t>E-MAIL………………………………………………………………………………………….</w:t>
      </w:r>
    </w:p>
    <w:p w14:paraId="5CF70781" w14:textId="77777777" w:rsidR="000119D8" w:rsidRPr="00646A08" w:rsidRDefault="000119D8" w:rsidP="000119D8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t>NIP…………………………………. REGON:………………………………………………...</w:t>
      </w:r>
    </w:p>
    <w:p w14:paraId="0BE7CA7D" w14:textId="77777777" w:rsidR="000119D8" w:rsidRPr="00646A08" w:rsidRDefault="000119D8" w:rsidP="000119D8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564FE318" w14:textId="77777777" w:rsidR="000119D8" w:rsidRPr="00646A08" w:rsidRDefault="000119D8" w:rsidP="000119D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51C7E6B6" w14:textId="77777777" w:rsidR="000119D8" w:rsidRPr="00646A08" w:rsidRDefault="000119D8" w:rsidP="000119D8">
      <w:pPr>
        <w:spacing w:line="360" w:lineRule="auto"/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t>Do: Nazwa i siedziba Zamawiającego:</w:t>
      </w:r>
    </w:p>
    <w:p w14:paraId="7CEAA988" w14:textId="77777777" w:rsidR="000119D8" w:rsidRPr="00646A08" w:rsidRDefault="000119D8" w:rsidP="000119D8">
      <w:pPr>
        <w:ind w:right="-110"/>
        <w:rPr>
          <w:rFonts w:ascii="Verdana" w:hAnsi="Verdana"/>
          <w:b/>
          <w:sz w:val="18"/>
          <w:szCs w:val="18"/>
        </w:rPr>
      </w:pPr>
      <w:r w:rsidRPr="00646A08">
        <w:rPr>
          <w:rFonts w:ascii="Verdana" w:hAnsi="Verdana"/>
          <w:b/>
          <w:sz w:val="18"/>
          <w:szCs w:val="18"/>
        </w:rPr>
        <w:t>Akademia Górniczo – Hutnicza im. Stanisława Staszica w Krakowie</w:t>
      </w:r>
    </w:p>
    <w:p w14:paraId="5176C94E" w14:textId="77777777" w:rsidR="000119D8" w:rsidRPr="00646A08" w:rsidRDefault="000119D8" w:rsidP="000119D8">
      <w:pPr>
        <w:ind w:right="-110"/>
        <w:rPr>
          <w:rFonts w:ascii="Verdana" w:hAnsi="Verdana"/>
          <w:b/>
          <w:sz w:val="18"/>
          <w:szCs w:val="18"/>
        </w:rPr>
      </w:pPr>
      <w:r w:rsidRPr="00646A08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55159BC3" w14:textId="77777777" w:rsidR="000119D8" w:rsidRPr="00646A08" w:rsidRDefault="000119D8" w:rsidP="000119D8">
      <w:pPr>
        <w:ind w:right="-110"/>
        <w:rPr>
          <w:rFonts w:ascii="Verdana" w:hAnsi="Verdana"/>
          <w:b/>
          <w:sz w:val="18"/>
          <w:szCs w:val="18"/>
        </w:rPr>
      </w:pPr>
      <w:r w:rsidRPr="00646A08">
        <w:rPr>
          <w:rFonts w:ascii="Verdana" w:hAnsi="Verdana"/>
          <w:b/>
          <w:sz w:val="18"/>
          <w:szCs w:val="18"/>
        </w:rPr>
        <w:t xml:space="preserve">Al. Mickiewicza 30 </w:t>
      </w:r>
    </w:p>
    <w:p w14:paraId="39056D4B" w14:textId="77777777" w:rsidR="000119D8" w:rsidRPr="00646A08" w:rsidRDefault="000119D8" w:rsidP="000119D8">
      <w:pPr>
        <w:rPr>
          <w:rFonts w:ascii="Verdana" w:hAnsi="Verdana"/>
          <w:b/>
          <w:sz w:val="18"/>
          <w:szCs w:val="18"/>
        </w:rPr>
      </w:pPr>
      <w:r w:rsidRPr="00646A08">
        <w:rPr>
          <w:rFonts w:ascii="Verdana" w:hAnsi="Verdana"/>
          <w:b/>
          <w:sz w:val="18"/>
          <w:szCs w:val="18"/>
        </w:rPr>
        <w:t xml:space="preserve">30-059 Kraków,  </w:t>
      </w:r>
    </w:p>
    <w:p w14:paraId="406938AA" w14:textId="77777777" w:rsidR="008D2AB8" w:rsidRPr="00646A08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1FAFB62A" w14:textId="1AAD3433" w:rsidR="008D2AB8" w:rsidRDefault="008D2AB8" w:rsidP="00B02E8B">
      <w:pPr>
        <w:spacing w:line="276" w:lineRule="auto"/>
        <w:jc w:val="both"/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254C8E" w:rsidRPr="00254C8E">
        <w:rPr>
          <w:rFonts w:ascii="Verdana" w:hAnsi="Verdana"/>
          <w:b/>
          <w:bCs/>
          <w:sz w:val="18"/>
          <w:szCs w:val="18"/>
        </w:rPr>
        <w:t xml:space="preserve">Dostawa pierwiastków chemicznych o wysokiej czystości dla </w:t>
      </w:r>
      <w:proofErr w:type="spellStart"/>
      <w:r w:rsidR="00254C8E" w:rsidRPr="00254C8E">
        <w:rPr>
          <w:rFonts w:ascii="Verdana" w:hAnsi="Verdana"/>
          <w:b/>
          <w:bCs/>
          <w:sz w:val="18"/>
          <w:szCs w:val="18"/>
        </w:rPr>
        <w:t>WIMiIP</w:t>
      </w:r>
      <w:proofErr w:type="spellEnd"/>
      <w:r w:rsidR="00254C8E" w:rsidRPr="00254C8E">
        <w:rPr>
          <w:rFonts w:ascii="Verdana" w:hAnsi="Verdana"/>
          <w:b/>
          <w:bCs/>
          <w:sz w:val="18"/>
          <w:szCs w:val="18"/>
        </w:rPr>
        <w:t xml:space="preserve"> KC-DE-zp.272-</w:t>
      </w:r>
      <w:r w:rsidR="00B91BB4">
        <w:rPr>
          <w:rFonts w:ascii="Verdana" w:hAnsi="Verdana"/>
          <w:b/>
          <w:bCs/>
          <w:sz w:val="18"/>
          <w:szCs w:val="18"/>
        </w:rPr>
        <w:t>727</w:t>
      </w:r>
      <w:r w:rsidR="00254C8E" w:rsidRPr="00254C8E">
        <w:rPr>
          <w:rFonts w:ascii="Verdana" w:hAnsi="Verdana"/>
          <w:b/>
          <w:bCs/>
          <w:sz w:val="18"/>
          <w:szCs w:val="18"/>
        </w:rPr>
        <w:t>/25</w:t>
      </w:r>
      <w:r w:rsidRPr="00646A08">
        <w:rPr>
          <w:rFonts w:ascii="Verdana" w:hAnsi="Verdana"/>
          <w:b/>
          <w:sz w:val="18"/>
          <w:szCs w:val="18"/>
        </w:rPr>
        <w:t xml:space="preserve">, </w:t>
      </w:r>
      <w:r w:rsidRPr="00646A08">
        <w:rPr>
          <w:rFonts w:ascii="Verdana" w:hAnsi="Verdana"/>
          <w:sz w:val="18"/>
          <w:szCs w:val="18"/>
        </w:rPr>
        <w:t>oferuję realizację przedmiotu zamówienia, zgodnie z zasadami określonymi w specyfikacji</w:t>
      </w:r>
      <w:r w:rsidR="00AE44FA" w:rsidRPr="00646A08">
        <w:rPr>
          <w:rFonts w:ascii="Verdana" w:hAnsi="Verdana"/>
          <w:sz w:val="18"/>
          <w:szCs w:val="18"/>
        </w:rPr>
        <w:t xml:space="preserve"> </w:t>
      </w:r>
      <w:r w:rsidRPr="00646A08">
        <w:rPr>
          <w:rFonts w:ascii="Verdana" w:hAnsi="Verdana"/>
          <w:sz w:val="18"/>
          <w:szCs w:val="18"/>
        </w:rPr>
        <w:t>warunków zamówienia.</w:t>
      </w:r>
    </w:p>
    <w:p w14:paraId="0221B9AC" w14:textId="77777777" w:rsidR="00ED3BEA" w:rsidRDefault="00ED3BEA" w:rsidP="00B02E8B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tbl>
      <w:tblPr>
        <w:tblW w:w="8700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5"/>
        <w:gridCol w:w="1900"/>
        <w:gridCol w:w="2211"/>
        <w:gridCol w:w="851"/>
        <w:gridCol w:w="1614"/>
        <w:gridCol w:w="1559"/>
      </w:tblGrid>
      <w:tr w:rsidR="00E475B8" w14:paraId="1F57E517" w14:textId="77777777" w:rsidTr="00E475B8">
        <w:trPr>
          <w:trHeight w:val="645"/>
        </w:trPr>
        <w:tc>
          <w:tcPr>
            <w:tcW w:w="5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391352B" w14:textId="77777777" w:rsidR="00E475B8" w:rsidRDefault="00E475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L.p.</w:t>
            </w:r>
          </w:p>
        </w:tc>
        <w:tc>
          <w:tcPr>
            <w:tcW w:w="190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4B17E73" w14:textId="77777777" w:rsidR="00E475B8" w:rsidRDefault="00E475B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Nazwa pierwiastka</w:t>
            </w:r>
          </w:p>
        </w:tc>
        <w:tc>
          <w:tcPr>
            <w:tcW w:w="221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84CD4BA" w14:textId="493C5064" w:rsidR="00E475B8" w:rsidRDefault="00E475B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Stopień czystości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68999F8" w14:textId="77777777" w:rsidR="00E475B8" w:rsidRDefault="00E475B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61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7E493FC" w14:textId="77777777" w:rsidR="00E475B8" w:rsidRDefault="00E475B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netto</w:t>
            </w:r>
          </w:p>
          <w:p w14:paraId="170E2309" w14:textId="77777777" w:rsidR="00E475B8" w:rsidRDefault="00E475B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462C6BF" w14:textId="77777777" w:rsidR="00E475B8" w:rsidRDefault="00E475B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VAT</w:t>
            </w:r>
          </w:p>
          <w:p w14:paraId="2C6F42E3" w14:textId="77777777" w:rsidR="00E475B8" w:rsidRDefault="00E475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[%]</w:t>
            </w:r>
          </w:p>
        </w:tc>
      </w:tr>
      <w:tr w:rsidR="00E475B8" w14:paraId="18385080" w14:textId="77777777" w:rsidTr="00E475B8">
        <w:trPr>
          <w:trHeight w:val="234"/>
        </w:trPr>
        <w:tc>
          <w:tcPr>
            <w:tcW w:w="56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9FC5C14" w14:textId="77777777" w:rsidR="00E475B8" w:rsidRDefault="00E475B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1653200" w14:textId="77777777" w:rsidR="00E475B8" w:rsidRDefault="00E475B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23BEF76" w14:textId="77777777" w:rsidR="00E475B8" w:rsidRDefault="00E475B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05E43F5" w14:textId="77777777" w:rsidR="00E475B8" w:rsidRDefault="00E475B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B61C96C" w14:textId="77777777" w:rsidR="00E475B8" w:rsidRDefault="00E475B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1790FA5" w14:textId="77777777" w:rsidR="00E475B8" w:rsidRDefault="00E475B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</w:tr>
      <w:tr w:rsidR="00E475B8" w14:paraId="5DC53E20" w14:textId="77777777" w:rsidTr="00E475B8">
        <w:trPr>
          <w:trHeight w:val="163"/>
        </w:trPr>
        <w:tc>
          <w:tcPr>
            <w:tcW w:w="56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74EE3B" w14:textId="77777777" w:rsidR="00E475B8" w:rsidRDefault="00E475B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90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41BF5" w14:textId="77777777" w:rsidR="00E475B8" w:rsidRDefault="00E475B8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</w:rPr>
              <w:t>Chrom (Cr)</w:t>
            </w:r>
          </w:p>
        </w:tc>
        <w:tc>
          <w:tcPr>
            <w:tcW w:w="22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16DA2" w14:textId="77777777" w:rsidR="00E475B8" w:rsidRDefault="00E475B8">
            <w:pPr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czystość ……..%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79B6C" w14:textId="10E3CC28" w:rsidR="00E475B8" w:rsidRDefault="00E475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200g</w:t>
            </w:r>
          </w:p>
        </w:tc>
        <w:tc>
          <w:tcPr>
            <w:tcW w:w="161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24139" w14:textId="77777777" w:rsidR="00E475B8" w:rsidRDefault="00E475B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E8CEA04" w14:textId="77777777" w:rsidR="00E475B8" w:rsidRDefault="00E475B8">
            <w:pPr>
              <w:ind w:right="425"/>
              <w:rPr>
                <w:sz w:val="20"/>
                <w:szCs w:val="20"/>
              </w:rPr>
            </w:pPr>
          </w:p>
        </w:tc>
      </w:tr>
      <w:tr w:rsidR="00E475B8" w14:paraId="2DC53200" w14:textId="77777777" w:rsidTr="00E475B8">
        <w:trPr>
          <w:trHeight w:val="163"/>
        </w:trPr>
        <w:tc>
          <w:tcPr>
            <w:tcW w:w="56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D43AA" w14:textId="77777777" w:rsidR="00E475B8" w:rsidRDefault="00E475B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90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9BC22" w14:textId="6CEF56D5" w:rsidR="00E475B8" w:rsidRDefault="00E475B8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Mangan (Mg)</w:t>
            </w:r>
          </w:p>
        </w:tc>
        <w:tc>
          <w:tcPr>
            <w:tcW w:w="22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C32312" w14:textId="77777777" w:rsidR="00E475B8" w:rsidRDefault="00E475B8">
            <w:r>
              <w:rPr>
                <w:sz w:val="20"/>
                <w:szCs w:val="20"/>
                <w:lang w:eastAsia="zh-CN"/>
              </w:rPr>
              <w:t>czystość ……..%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251E49" w14:textId="4D6DDF38" w:rsidR="00E475B8" w:rsidRDefault="00E475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200g</w:t>
            </w:r>
          </w:p>
        </w:tc>
        <w:tc>
          <w:tcPr>
            <w:tcW w:w="161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7D1EC" w14:textId="77777777" w:rsidR="00E475B8" w:rsidRDefault="00E475B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D0D513C" w14:textId="77777777" w:rsidR="00E475B8" w:rsidRDefault="00E475B8">
            <w:pPr>
              <w:ind w:right="425"/>
              <w:rPr>
                <w:sz w:val="20"/>
                <w:szCs w:val="20"/>
              </w:rPr>
            </w:pPr>
          </w:p>
        </w:tc>
      </w:tr>
      <w:tr w:rsidR="00E475B8" w14:paraId="1C38D34F" w14:textId="77777777" w:rsidTr="00E475B8">
        <w:trPr>
          <w:trHeight w:val="163"/>
        </w:trPr>
        <w:tc>
          <w:tcPr>
            <w:tcW w:w="56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BED37" w14:textId="77777777" w:rsidR="00E475B8" w:rsidRDefault="00E475B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90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807D6" w14:textId="494ED70F" w:rsidR="00E475B8" w:rsidRDefault="00E475B8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Gal (Ga)</w:t>
            </w:r>
          </w:p>
        </w:tc>
        <w:tc>
          <w:tcPr>
            <w:tcW w:w="22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0160B4" w14:textId="77777777" w:rsidR="00E475B8" w:rsidRDefault="00E475B8">
            <w:r>
              <w:rPr>
                <w:sz w:val="20"/>
                <w:szCs w:val="20"/>
                <w:lang w:eastAsia="zh-CN"/>
              </w:rPr>
              <w:t>czystość ……..%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7B511" w14:textId="0B193E44" w:rsidR="00E475B8" w:rsidRDefault="00E475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200g</w:t>
            </w:r>
          </w:p>
        </w:tc>
        <w:tc>
          <w:tcPr>
            <w:tcW w:w="161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A1CE7" w14:textId="77777777" w:rsidR="00E475B8" w:rsidRDefault="00E475B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0D38795" w14:textId="77777777" w:rsidR="00E475B8" w:rsidRDefault="00E475B8">
            <w:pPr>
              <w:ind w:right="425"/>
              <w:rPr>
                <w:sz w:val="20"/>
                <w:szCs w:val="20"/>
              </w:rPr>
            </w:pPr>
          </w:p>
        </w:tc>
      </w:tr>
      <w:tr w:rsidR="00E475B8" w14:paraId="4DA7E119" w14:textId="77777777" w:rsidTr="00E475B8">
        <w:trPr>
          <w:trHeight w:val="163"/>
        </w:trPr>
        <w:tc>
          <w:tcPr>
            <w:tcW w:w="56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F3226" w14:textId="77777777" w:rsidR="00E475B8" w:rsidRDefault="00E475B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90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3BB57" w14:textId="0CF138B8" w:rsidR="00E475B8" w:rsidRDefault="00E475B8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Krzem (Si)</w:t>
            </w:r>
          </w:p>
        </w:tc>
        <w:tc>
          <w:tcPr>
            <w:tcW w:w="22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6C2C9" w14:textId="77777777" w:rsidR="00E475B8" w:rsidRDefault="00E475B8">
            <w:r>
              <w:rPr>
                <w:sz w:val="20"/>
                <w:szCs w:val="20"/>
                <w:lang w:eastAsia="zh-CN"/>
              </w:rPr>
              <w:t>czystość ……..%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DB6C1D" w14:textId="62765ECA" w:rsidR="00E475B8" w:rsidRDefault="00E475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200g</w:t>
            </w:r>
          </w:p>
        </w:tc>
        <w:tc>
          <w:tcPr>
            <w:tcW w:w="161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F7F3C" w14:textId="77777777" w:rsidR="00E475B8" w:rsidRDefault="00E475B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950ED74" w14:textId="77777777" w:rsidR="00E475B8" w:rsidRDefault="00E475B8">
            <w:pPr>
              <w:ind w:right="425"/>
              <w:rPr>
                <w:sz w:val="20"/>
                <w:szCs w:val="20"/>
              </w:rPr>
            </w:pPr>
          </w:p>
        </w:tc>
      </w:tr>
      <w:tr w:rsidR="00E475B8" w14:paraId="053D17A7" w14:textId="77777777" w:rsidTr="00E475B8">
        <w:trPr>
          <w:trHeight w:val="163"/>
        </w:trPr>
        <w:tc>
          <w:tcPr>
            <w:tcW w:w="56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35519" w14:textId="77777777" w:rsidR="00E475B8" w:rsidRDefault="00E475B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90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47D4B" w14:textId="53B72EA5" w:rsidR="00E475B8" w:rsidRDefault="00E475B8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Miedź (Cu)</w:t>
            </w:r>
          </w:p>
        </w:tc>
        <w:tc>
          <w:tcPr>
            <w:tcW w:w="22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77E96" w14:textId="77777777" w:rsidR="00E475B8" w:rsidRDefault="00E475B8">
            <w:r>
              <w:rPr>
                <w:sz w:val="20"/>
                <w:szCs w:val="20"/>
                <w:lang w:eastAsia="zh-CN"/>
              </w:rPr>
              <w:t>czystość ……..%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02040" w14:textId="721F4C0A" w:rsidR="00E475B8" w:rsidRDefault="00E475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200g</w:t>
            </w:r>
          </w:p>
        </w:tc>
        <w:tc>
          <w:tcPr>
            <w:tcW w:w="161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2167B" w14:textId="77777777" w:rsidR="00E475B8" w:rsidRDefault="00E475B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36567B8" w14:textId="77777777" w:rsidR="00E475B8" w:rsidRDefault="00E475B8">
            <w:pPr>
              <w:ind w:right="425"/>
              <w:rPr>
                <w:sz w:val="20"/>
                <w:szCs w:val="20"/>
              </w:rPr>
            </w:pPr>
          </w:p>
        </w:tc>
      </w:tr>
      <w:tr w:rsidR="00E475B8" w14:paraId="192D26C3" w14:textId="77777777" w:rsidTr="00E475B8">
        <w:trPr>
          <w:trHeight w:val="163"/>
        </w:trPr>
        <w:tc>
          <w:tcPr>
            <w:tcW w:w="56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1160C" w14:textId="77777777" w:rsidR="00E475B8" w:rsidRDefault="00E475B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90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77C8F" w14:textId="098E269C" w:rsidR="00E475B8" w:rsidRDefault="00E475B8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Niob (Nb)</w:t>
            </w:r>
          </w:p>
        </w:tc>
        <w:tc>
          <w:tcPr>
            <w:tcW w:w="22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26E9E" w14:textId="77777777" w:rsidR="00E475B8" w:rsidRDefault="00E475B8">
            <w:r>
              <w:rPr>
                <w:sz w:val="20"/>
                <w:szCs w:val="20"/>
                <w:lang w:eastAsia="zh-CN"/>
              </w:rPr>
              <w:t>czystość ……..%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8A4FD4" w14:textId="35B5019C" w:rsidR="00E475B8" w:rsidRDefault="00E475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200g</w:t>
            </w:r>
          </w:p>
        </w:tc>
        <w:tc>
          <w:tcPr>
            <w:tcW w:w="161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56D33" w14:textId="77777777" w:rsidR="00E475B8" w:rsidRDefault="00E475B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9DB4108" w14:textId="77777777" w:rsidR="00E475B8" w:rsidRDefault="00E475B8">
            <w:pPr>
              <w:ind w:right="425"/>
              <w:rPr>
                <w:sz w:val="20"/>
                <w:szCs w:val="20"/>
              </w:rPr>
            </w:pPr>
          </w:p>
        </w:tc>
      </w:tr>
      <w:tr w:rsidR="00E475B8" w14:paraId="37DF4D49" w14:textId="77777777" w:rsidTr="00E475B8">
        <w:trPr>
          <w:trHeight w:val="163"/>
        </w:trPr>
        <w:tc>
          <w:tcPr>
            <w:tcW w:w="56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34BB10" w14:textId="77777777" w:rsidR="00E475B8" w:rsidRDefault="00E475B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90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945CE" w14:textId="3CB55C22" w:rsidR="00E475B8" w:rsidRDefault="00E475B8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Żelazo (Fe)</w:t>
            </w:r>
          </w:p>
        </w:tc>
        <w:tc>
          <w:tcPr>
            <w:tcW w:w="22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7C660" w14:textId="77777777" w:rsidR="00E475B8" w:rsidRDefault="00E475B8">
            <w:r>
              <w:rPr>
                <w:sz w:val="20"/>
                <w:szCs w:val="20"/>
                <w:lang w:eastAsia="zh-CN"/>
              </w:rPr>
              <w:t>czystość ……..%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824936" w14:textId="7C0B9FC0" w:rsidR="00E475B8" w:rsidRDefault="00E475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200g</w:t>
            </w:r>
          </w:p>
        </w:tc>
        <w:tc>
          <w:tcPr>
            <w:tcW w:w="161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F6B85" w14:textId="77777777" w:rsidR="00E475B8" w:rsidRDefault="00E475B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30C8B0F" w14:textId="77777777" w:rsidR="00E475B8" w:rsidRDefault="00E475B8">
            <w:pPr>
              <w:ind w:right="425"/>
              <w:rPr>
                <w:sz w:val="20"/>
                <w:szCs w:val="20"/>
              </w:rPr>
            </w:pPr>
          </w:p>
        </w:tc>
      </w:tr>
      <w:tr w:rsidR="00E475B8" w14:paraId="5AD3881C" w14:textId="77777777" w:rsidTr="00984C8F">
        <w:trPr>
          <w:trHeight w:val="163"/>
        </w:trPr>
        <w:tc>
          <w:tcPr>
            <w:tcW w:w="8700" w:type="dxa"/>
            <w:gridSpan w:val="6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7170B46" w14:textId="77777777" w:rsidR="00E475B8" w:rsidRDefault="00E475B8" w:rsidP="00E475B8">
            <w:pPr>
              <w:pStyle w:val="Tekstpodstawowy"/>
              <w:spacing w:line="240" w:lineRule="auto"/>
              <w:rPr>
                <w:rFonts w:ascii="Verdana" w:hAnsi="Verdana"/>
                <w:sz w:val="18"/>
                <w:szCs w:val="18"/>
              </w:rPr>
            </w:pPr>
          </w:p>
          <w:p w14:paraId="4A7CD345" w14:textId="0DFBF6B5" w:rsidR="00E475B8" w:rsidRPr="00FB7916" w:rsidRDefault="00E475B8" w:rsidP="00E475B8">
            <w:pPr>
              <w:pStyle w:val="Tekstpodstawowy"/>
              <w:spacing w:line="240" w:lineRule="auto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RAZEM</w:t>
            </w:r>
            <w:r w:rsidRPr="00FB7916">
              <w:rPr>
                <w:rFonts w:ascii="Verdana" w:hAnsi="Verdana"/>
                <w:sz w:val="18"/>
                <w:szCs w:val="18"/>
              </w:rPr>
              <w:t xml:space="preserve"> netto</w:t>
            </w:r>
            <w:r>
              <w:rPr>
                <w:rFonts w:ascii="Verdana" w:hAnsi="Verdana"/>
                <w:sz w:val="18"/>
                <w:szCs w:val="18"/>
              </w:rPr>
              <w:t>:</w:t>
            </w:r>
            <w:r w:rsidRPr="00FB7916">
              <w:rPr>
                <w:rFonts w:ascii="Verdana" w:hAnsi="Verdana"/>
                <w:sz w:val="18"/>
                <w:szCs w:val="18"/>
              </w:rPr>
              <w:t xml:space="preserve"> </w:t>
            </w:r>
            <w:r>
              <w:rPr>
                <w:rFonts w:ascii="Verdana" w:hAnsi="Verdana"/>
                <w:sz w:val="18"/>
                <w:szCs w:val="18"/>
              </w:rPr>
              <w:t>…………….....</w:t>
            </w:r>
            <w:r w:rsidRPr="00FB7916">
              <w:rPr>
                <w:rFonts w:ascii="Verdana" w:hAnsi="Verdana"/>
                <w:sz w:val="18"/>
                <w:szCs w:val="18"/>
              </w:rPr>
              <w:t>/słownie: ……</w:t>
            </w:r>
            <w:r>
              <w:rPr>
                <w:rFonts w:ascii="Verdana" w:hAnsi="Verdana"/>
                <w:sz w:val="18"/>
                <w:szCs w:val="18"/>
              </w:rPr>
              <w:t>……..</w:t>
            </w:r>
            <w:r w:rsidRPr="00FB7916">
              <w:rPr>
                <w:rFonts w:ascii="Verdana" w:hAnsi="Verdana"/>
                <w:sz w:val="18"/>
                <w:szCs w:val="18"/>
              </w:rPr>
              <w:t>………</w:t>
            </w:r>
            <w:r>
              <w:rPr>
                <w:rFonts w:ascii="Verdana" w:hAnsi="Verdana"/>
                <w:sz w:val="18"/>
                <w:szCs w:val="18"/>
              </w:rPr>
              <w:t>……………………….</w:t>
            </w:r>
            <w:r w:rsidRPr="00FB7916">
              <w:rPr>
                <w:rFonts w:ascii="Verdana" w:hAnsi="Verdana"/>
                <w:sz w:val="18"/>
                <w:szCs w:val="18"/>
              </w:rPr>
              <w:t>……………./</w:t>
            </w:r>
          </w:p>
          <w:p w14:paraId="7B34B107" w14:textId="1EC01485" w:rsidR="00E475B8" w:rsidRPr="00E475B8" w:rsidRDefault="00E475B8" w:rsidP="00E475B8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 xml:space="preserve">VAT: </w:t>
            </w:r>
            <w:r w:rsidRPr="00FB7916">
              <w:rPr>
                <w:rFonts w:ascii="Verdana" w:hAnsi="Verdana"/>
                <w:b/>
                <w:bCs/>
                <w:sz w:val="18"/>
                <w:szCs w:val="18"/>
              </w:rPr>
              <w:t>…………………………………………</w:t>
            </w:r>
          </w:p>
          <w:p w14:paraId="31C1ED90" w14:textId="6BF78C7C" w:rsidR="00E475B8" w:rsidRPr="00D7104E" w:rsidRDefault="00E475B8" w:rsidP="00E475B8">
            <w:pPr>
              <w:pStyle w:val="Tekstpodstawowy"/>
              <w:spacing w:line="240" w:lineRule="auto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RAZEM </w:t>
            </w:r>
            <w:r w:rsidRPr="00FB7916">
              <w:rPr>
                <w:rFonts w:ascii="Verdana" w:hAnsi="Verdana"/>
                <w:sz w:val="18"/>
                <w:szCs w:val="18"/>
              </w:rPr>
              <w:t>brutto</w:t>
            </w:r>
            <w:r>
              <w:rPr>
                <w:rFonts w:ascii="Verdana" w:hAnsi="Verdana"/>
                <w:sz w:val="18"/>
                <w:szCs w:val="18"/>
              </w:rPr>
              <w:t>:……………..</w:t>
            </w:r>
            <w:r w:rsidRPr="00FB7916">
              <w:rPr>
                <w:rFonts w:ascii="Verdana" w:hAnsi="Verdana"/>
                <w:sz w:val="18"/>
                <w:szCs w:val="18"/>
              </w:rPr>
              <w:t>/słownie: ………………</w:t>
            </w:r>
            <w:r>
              <w:rPr>
                <w:rFonts w:ascii="Verdana" w:hAnsi="Verdana"/>
                <w:sz w:val="18"/>
                <w:szCs w:val="18"/>
              </w:rPr>
              <w:t>……………………………..…</w:t>
            </w:r>
            <w:r w:rsidRPr="00FB7916">
              <w:rPr>
                <w:rFonts w:ascii="Verdana" w:hAnsi="Verdana"/>
                <w:sz w:val="18"/>
                <w:szCs w:val="18"/>
              </w:rPr>
              <w:t>……..…/</w:t>
            </w:r>
          </w:p>
          <w:p w14:paraId="7F55B335" w14:textId="401EA483" w:rsidR="00E475B8" w:rsidRDefault="00E475B8" w:rsidP="00E475B8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</w:tr>
    </w:tbl>
    <w:p w14:paraId="48C07311" w14:textId="77777777" w:rsidR="00ED3BEA" w:rsidRDefault="00ED3BEA" w:rsidP="00B02E8B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14:paraId="317AA6F5" w14:textId="77777777" w:rsidR="00126B3A" w:rsidRPr="00646A08" w:rsidRDefault="00126B3A" w:rsidP="00126B3A">
      <w:pPr>
        <w:widowControl w:val="0"/>
        <w:jc w:val="both"/>
        <w:rPr>
          <w:rFonts w:ascii="Verdana" w:hAnsi="Verdana"/>
          <w:b/>
          <w:sz w:val="18"/>
          <w:szCs w:val="18"/>
        </w:rPr>
      </w:pPr>
    </w:p>
    <w:p w14:paraId="648CDA48" w14:textId="6754448B" w:rsidR="00A758C3" w:rsidRPr="00646A08" w:rsidRDefault="008D2AB8" w:rsidP="009C3941">
      <w:pPr>
        <w:widowControl w:val="0"/>
        <w:jc w:val="both"/>
        <w:rPr>
          <w:rFonts w:ascii="Verdana" w:hAnsi="Verdana"/>
          <w:b/>
          <w:bCs/>
          <w:sz w:val="18"/>
          <w:szCs w:val="18"/>
        </w:rPr>
      </w:pPr>
      <w:r w:rsidRPr="00646A08">
        <w:rPr>
          <w:rFonts w:ascii="Verdana" w:hAnsi="Verdana"/>
          <w:b/>
          <w:sz w:val="18"/>
          <w:szCs w:val="18"/>
        </w:rPr>
        <w:t>Termin realizacji umowy</w:t>
      </w:r>
      <w:r w:rsidR="006F47BC">
        <w:rPr>
          <w:rFonts w:ascii="Verdana" w:hAnsi="Verdana"/>
          <w:b/>
          <w:sz w:val="18"/>
          <w:szCs w:val="18"/>
        </w:rPr>
        <w:t>…………dni</w:t>
      </w:r>
      <w:r w:rsidR="00126B3A">
        <w:rPr>
          <w:rFonts w:ascii="Verdana" w:hAnsi="Verdana"/>
          <w:b/>
          <w:bCs/>
          <w:sz w:val="18"/>
          <w:szCs w:val="18"/>
        </w:rPr>
        <w:t xml:space="preserve"> </w:t>
      </w:r>
      <w:r w:rsidR="00AE44FA" w:rsidRPr="00646A08">
        <w:rPr>
          <w:rFonts w:ascii="Verdana" w:hAnsi="Verdana"/>
          <w:b/>
          <w:bCs/>
          <w:sz w:val="18"/>
          <w:szCs w:val="18"/>
        </w:rPr>
        <w:t>od daty podpisania umowy</w:t>
      </w:r>
      <w:r w:rsidR="00126B3A">
        <w:rPr>
          <w:rFonts w:ascii="Verdana" w:hAnsi="Verdana"/>
          <w:b/>
          <w:bCs/>
          <w:sz w:val="18"/>
          <w:szCs w:val="18"/>
        </w:rPr>
        <w:t>.</w:t>
      </w:r>
      <w:r w:rsidR="00DD4335" w:rsidRPr="00646A08">
        <w:rPr>
          <w:rFonts w:ascii="Verdana" w:hAnsi="Verdana"/>
          <w:b/>
          <w:bCs/>
          <w:sz w:val="18"/>
          <w:szCs w:val="18"/>
        </w:rPr>
        <w:t xml:space="preserve"> </w:t>
      </w:r>
      <w:r w:rsidR="006F47BC" w:rsidRPr="006F47BC">
        <w:rPr>
          <w:rFonts w:ascii="Verdana" w:hAnsi="Verdana"/>
          <w:b/>
          <w:bCs/>
          <w:sz w:val="18"/>
          <w:szCs w:val="18"/>
        </w:rPr>
        <w:t xml:space="preserve">*) </w:t>
      </w:r>
      <w:r w:rsidR="006F47BC" w:rsidRPr="003D3DDC">
        <w:rPr>
          <w:rFonts w:ascii="Verdana" w:hAnsi="Verdana"/>
          <w:b/>
          <w:bCs/>
          <w:i/>
          <w:iCs/>
          <w:sz w:val="18"/>
          <w:szCs w:val="18"/>
          <w:highlight w:val="yellow"/>
        </w:rPr>
        <w:t>/kryterium ceny ofert/</w:t>
      </w:r>
    </w:p>
    <w:p w14:paraId="22443384" w14:textId="54199F50" w:rsidR="006F47BC" w:rsidRDefault="006F47BC" w:rsidP="006F47BC">
      <w:pPr>
        <w:widowControl w:val="0"/>
        <w:jc w:val="both"/>
        <w:rPr>
          <w:rFonts w:ascii="Verdana" w:hAnsi="Verdana"/>
          <w:i/>
          <w:sz w:val="18"/>
          <w:szCs w:val="18"/>
        </w:rPr>
      </w:pPr>
      <w:r w:rsidRPr="00646A08">
        <w:rPr>
          <w:rFonts w:ascii="Verdana" w:hAnsi="Verdana"/>
          <w:i/>
          <w:sz w:val="18"/>
          <w:szCs w:val="18"/>
        </w:rPr>
        <w:t xml:space="preserve">*)W przypadku nie podania </w:t>
      </w:r>
      <w:r>
        <w:rPr>
          <w:rFonts w:ascii="Verdana" w:hAnsi="Verdana"/>
          <w:i/>
          <w:sz w:val="18"/>
          <w:szCs w:val="18"/>
        </w:rPr>
        <w:t xml:space="preserve">terminu realizacji </w:t>
      </w:r>
      <w:r w:rsidRPr="00646A08">
        <w:rPr>
          <w:rFonts w:ascii="Verdana" w:hAnsi="Verdana"/>
          <w:i/>
          <w:sz w:val="18"/>
          <w:szCs w:val="18"/>
        </w:rPr>
        <w:t xml:space="preserve">przez Wykonawcę, Zamawiający przyjmie </w:t>
      </w:r>
      <w:r>
        <w:rPr>
          <w:rFonts w:ascii="Verdana" w:hAnsi="Verdana"/>
          <w:i/>
          <w:sz w:val="18"/>
          <w:szCs w:val="18"/>
        </w:rPr>
        <w:t>maksymalny</w:t>
      </w:r>
      <w:r w:rsidRPr="00646A08">
        <w:rPr>
          <w:rFonts w:ascii="Verdana" w:hAnsi="Verdana"/>
          <w:i/>
          <w:sz w:val="18"/>
          <w:szCs w:val="18"/>
        </w:rPr>
        <w:t xml:space="preserve"> </w:t>
      </w:r>
      <w:r>
        <w:rPr>
          <w:rFonts w:ascii="Verdana" w:hAnsi="Verdana"/>
          <w:i/>
          <w:sz w:val="18"/>
          <w:szCs w:val="18"/>
        </w:rPr>
        <w:t>termin</w:t>
      </w:r>
      <w:r w:rsidRPr="00646A08">
        <w:rPr>
          <w:rFonts w:ascii="Verdana" w:hAnsi="Verdana"/>
          <w:i/>
          <w:sz w:val="18"/>
          <w:szCs w:val="18"/>
        </w:rPr>
        <w:t xml:space="preserve"> wskazany w SWZ</w:t>
      </w:r>
    </w:p>
    <w:p w14:paraId="2DBB45F6" w14:textId="1E9DF9FF" w:rsidR="00700259" w:rsidRPr="00646A08" w:rsidRDefault="00700259" w:rsidP="009C3941">
      <w:pPr>
        <w:widowControl w:val="0"/>
        <w:jc w:val="both"/>
        <w:rPr>
          <w:rFonts w:ascii="Verdana" w:hAnsi="Verdana"/>
          <w:i/>
          <w:sz w:val="18"/>
          <w:szCs w:val="18"/>
        </w:rPr>
      </w:pPr>
    </w:p>
    <w:p w14:paraId="605D1CE8" w14:textId="77777777" w:rsidR="009C3941" w:rsidRPr="00646A08" w:rsidRDefault="009C3941" w:rsidP="009C3941">
      <w:pPr>
        <w:widowControl w:val="0"/>
        <w:jc w:val="both"/>
        <w:rPr>
          <w:rFonts w:ascii="Verdana" w:hAnsi="Verdana"/>
          <w:i/>
          <w:sz w:val="18"/>
          <w:szCs w:val="18"/>
        </w:rPr>
      </w:pPr>
    </w:p>
    <w:p w14:paraId="4210FC4A" w14:textId="77777777" w:rsidR="00A758C3" w:rsidRPr="00646A08" w:rsidRDefault="00A758C3" w:rsidP="00A758C3">
      <w:pPr>
        <w:tabs>
          <w:tab w:val="left" w:pos="426"/>
        </w:tabs>
        <w:spacing w:after="120"/>
        <w:jc w:val="both"/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t xml:space="preserve">Oświadczamy, że zgodnie z ustawą z dnia 6 marca 2018 r. Prawo przedsiębiorców, należymy do małych lub średnich przedsiębiorców: </w:t>
      </w:r>
      <w:r w:rsidRPr="00646A08">
        <w:rPr>
          <w:rFonts w:ascii="Verdana" w:hAnsi="Verdana"/>
          <w:b/>
          <w:bCs/>
          <w:sz w:val="18"/>
          <w:szCs w:val="18"/>
        </w:rPr>
        <w:t>TAK/NIE</w:t>
      </w:r>
    </w:p>
    <w:p w14:paraId="20AB82A5" w14:textId="77777777" w:rsidR="00A758C3" w:rsidRPr="00646A08" w:rsidRDefault="00A758C3" w:rsidP="00A758C3">
      <w:pPr>
        <w:tabs>
          <w:tab w:val="left" w:pos="426"/>
        </w:tabs>
        <w:spacing w:after="120"/>
        <w:jc w:val="both"/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b/>
          <w:bCs/>
          <w:sz w:val="18"/>
          <w:szCs w:val="18"/>
        </w:rPr>
        <w:t>Termin płatności</w:t>
      </w:r>
      <w:r w:rsidRPr="00646A08">
        <w:rPr>
          <w:rFonts w:ascii="Verdana" w:hAnsi="Verdana"/>
          <w:sz w:val="18"/>
          <w:szCs w:val="18"/>
        </w:rPr>
        <w:t xml:space="preserve">: do 21 dni od dnia otrzymania faktury wystawionej przez Sprzedawcę po dokonaniu odbioru przedmiotu umowy potwierdzonego protokołem zdawczo - odbiorczym. Zapłata </w:t>
      </w:r>
      <w:r w:rsidRPr="00646A08">
        <w:rPr>
          <w:rFonts w:ascii="Verdana" w:hAnsi="Verdana"/>
          <w:sz w:val="18"/>
          <w:szCs w:val="18"/>
        </w:rPr>
        <w:lastRenderedPageBreak/>
        <w:t>wynagrodzenia nastąpi przelewem na rachunek Sprzedawcy zawarty na dzień zlecenia przelewu w wykazie podmiotów o których mowa w art. 96b ust. 1) Ustawy o podatku od towarów i usług.</w:t>
      </w:r>
    </w:p>
    <w:p w14:paraId="6EBFACA9" w14:textId="77777777" w:rsidR="00A758C3" w:rsidRPr="00646A08" w:rsidRDefault="00A758C3" w:rsidP="000119D8">
      <w:pPr>
        <w:tabs>
          <w:tab w:val="left" w:pos="426"/>
        </w:tabs>
        <w:jc w:val="both"/>
        <w:rPr>
          <w:rFonts w:ascii="Verdana" w:hAnsi="Verdana"/>
          <w:sz w:val="18"/>
          <w:szCs w:val="18"/>
          <w:u w:val="single"/>
        </w:rPr>
      </w:pPr>
      <w:r w:rsidRPr="00646A08">
        <w:rPr>
          <w:rFonts w:ascii="Verdana" w:hAnsi="Verdana"/>
          <w:sz w:val="18"/>
          <w:szCs w:val="18"/>
          <w:u w:val="single"/>
        </w:rPr>
        <w:t>Jednocześnie oświadczamy, że:</w:t>
      </w:r>
    </w:p>
    <w:p w14:paraId="4A4FBC7D" w14:textId="77777777" w:rsidR="00A758C3" w:rsidRPr="00646A08" w:rsidRDefault="00A758C3" w:rsidP="000119D8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t>1.</w:t>
      </w:r>
      <w:r w:rsidRPr="00646A08">
        <w:rPr>
          <w:rFonts w:ascii="Verdana" w:hAnsi="Verdana"/>
          <w:sz w:val="18"/>
          <w:szCs w:val="18"/>
        </w:rPr>
        <w:tab/>
        <w:t>Oświadczamy, że jesteśmy związani niniejszą ofertą przez okres wskazany w SWZ.</w:t>
      </w:r>
    </w:p>
    <w:p w14:paraId="6FFEF33B" w14:textId="77777777" w:rsidR="00A758C3" w:rsidRPr="00646A08" w:rsidRDefault="00A758C3" w:rsidP="000119D8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t>2.</w:t>
      </w:r>
      <w:r w:rsidRPr="00646A08">
        <w:rPr>
          <w:rFonts w:ascii="Verdana" w:hAnsi="Verdana"/>
          <w:sz w:val="18"/>
          <w:szCs w:val="18"/>
        </w:rPr>
        <w:tab/>
        <w:t>Oświadczamy, że zapoznaliśmy się z postanowieniami umowy, określonymi w  Specyfikacji Warunków Zamówienia, akceptujemy je i zobowiązujemy się, w przypadku wyboru naszej oferty, do zawarcia umowy zgodnej z niniejszą ofertą, na warunkach określonych w Specyfikacji Warunków Zamówienia, w miejscu i terminie wyznaczonym przez zamawiającego i nie wnosimy do nich żadnych zastrzeżeń.</w:t>
      </w:r>
    </w:p>
    <w:p w14:paraId="22C606E3" w14:textId="77777777" w:rsidR="00A758C3" w:rsidRPr="00646A08" w:rsidRDefault="00A758C3" w:rsidP="000119D8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t>3.</w:t>
      </w:r>
      <w:r w:rsidRPr="00646A08">
        <w:rPr>
          <w:rFonts w:ascii="Verdana" w:hAnsi="Verdana"/>
          <w:sz w:val="18"/>
          <w:szCs w:val="18"/>
        </w:rPr>
        <w:tab/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202EE09" w14:textId="77777777" w:rsidR="00A758C3" w:rsidRPr="00646A08" w:rsidRDefault="00A758C3" w:rsidP="000119D8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t>*</w:t>
      </w:r>
      <w:r w:rsidRPr="00E30C65">
        <w:rPr>
          <w:rFonts w:ascii="Verdana" w:hAnsi="Verdana"/>
          <w:i/>
          <w:iCs/>
          <w:sz w:val="18"/>
          <w:szCs w:val="18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  <w:r w:rsidRPr="00646A08">
        <w:rPr>
          <w:rFonts w:ascii="Verdana" w:hAnsi="Verdana"/>
          <w:sz w:val="18"/>
          <w:szCs w:val="18"/>
        </w:rPr>
        <w:t xml:space="preserve"> </w:t>
      </w:r>
    </w:p>
    <w:p w14:paraId="65729241" w14:textId="77777777" w:rsidR="00A758C3" w:rsidRPr="00646A08" w:rsidRDefault="00A758C3" w:rsidP="000119D8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t>**</w:t>
      </w:r>
      <w:r w:rsidRPr="00E30C65">
        <w:rPr>
          <w:rFonts w:ascii="Verdana" w:hAnsi="Verdana"/>
          <w:i/>
          <w:iCs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761B049" w14:textId="77777777" w:rsidR="00A758C3" w:rsidRPr="00646A08" w:rsidRDefault="00A758C3" w:rsidP="000119D8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t>4.</w:t>
      </w:r>
      <w:r w:rsidRPr="00646A08">
        <w:rPr>
          <w:rFonts w:ascii="Verdana" w:hAnsi="Verdana"/>
          <w:sz w:val="18"/>
          <w:szCs w:val="18"/>
        </w:rPr>
        <w:tab/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758C3" w:rsidRPr="00646A08" w14:paraId="07460343" w14:textId="77777777" w:rsidTr="00A758C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9F422E" w14:textId="77777777" w:rsidR="00A758C3" w:rsidRPr="00646A08" w:rsidRDefault="00A758C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46A08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BAAE82" w14:textId="77777777" w:rsidR="00A758C3" w:rsidRPr="00646A08" w:rsidRDefault="00A758C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46A08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6BC59C39" w14:textId="77777777" w:rsidR="00A758C3" w:rsidRPr="00646A08" w:rsidRDefault="00A758C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46A08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071F3C" w14:textId="77777777" w:rsidR="00A758C3" w:rsidRPr="00646A08" w:rsidRDefault="00A758C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46A08">
              <w:rPr>
                <w:rFonts w:ascii="Verdana" w:hAnsi="Verdana"/>
                <w:sz w:val="18"/>
                <w:szCs w:val="18"/>
              </w:rPr>
              <w:t>Nazwa podwykonawcy</w:t>
            </w:r>
            <w:r w:rsidRPr="00646A08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A758C3" w:rsidRPr="00646A08" w14:paraId="1F2127A6" w14:textId="77777777" w:rsidTr="00A758C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F7D93D" w14:textId="77777777" w:rsidR="00A758C3" w:rsidRPr="00646A08" w:rsidRDefault="00A758C3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55BFF7" w14:textId="77777777" w:rsidR="00A758C3" w:rsidRPr="00646A08" w:rsidRDefault="00A758C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B25985" w14:textId="77777777" w:rsidR="00A758C3" w:rsidRPr="00646A08" w:rsidRDefault="00A758C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A758C3" w:rsidRPr="00646A08" w14:paraId="760DFC03" w14:textId="77777777" w:rsidTr="00A758C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FAC719" w14:textId="77777777" w:rsidR="00A758C3" w:rsidRPr="00646A08" w:rsidRDefault="00A758C3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B4E1FA" w14:textId="77777777" w:rsidR="00A758C3" w:rsidRPr="00646A08" w:rsidRDefault="00A758C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4DE9C6" w14:textId="77777777" w:rsidR="00A758C3" w:rsidRPr="00646A08" w:rsidRDefault="00A758C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385C6C3" w14:textId="58EB69E0" w:rsidR="00A758C3" w:rsidRPr="00646A08" w:rsidRDefault="00A758C3" w:rsidP="00A758C3">
      <w:pPr>
        <w:tabs>
          <w:tab w:val="left" w:pos="426"/>
        </w:tabs>
        <w:spacing w:after="120"/>
        <w:jc w:val="both"/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tab/>
      </w:r>
    </w:p>
    <w:p w14:paraId="2B348F2B" w14:textId="66C7DC65" w:rsidR="000119D8" w:rsidRPr="00646A08" w:rsidRDefault="000119D8" w:rsidP="000119D8">
      <w:pPr>
        <w:pStyle w:val="Akapitzlist"/>
        <w:numPr>
          <w:ilvl w:val="0"/>
          <w:numId w:val="9"/>
        </w:numPr>
        <w:jc w:val="both"/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A652151" w14:textId="77777777" w:rsidR="000119D8" w:rsidRPr="00646A08" w:rsidRDefault="000119D8" w:rsidP="000119D8">
      <w:pPr>
        <w:pStyle w:val="Nagwek1"/>
        <w:spacing w:before="0" w:after="0"/>
        <w:rPr>
          <w:rFonts w:ascii="Verdana" w:hAnsi="Verdana" w:cs="Times New Roman"/>
          <w:sz w:val="18"/>
          <w:szCs w:val="18"/>
        </w:rPr>
      </w:pPr>
      <w:r w:rsidRPr="00646A08">
        <w:rPr>
          <w:rFonts w:ascii="Verdana" w:hAnsi="Verdana" w:cs="Times New Roman"/>
          <w:sz w:val="18"/>
          <w:szCs w:val="18"/>
        </w:rPr>
        <w:tab/>
        <w:t>Imię i Nazwisko</w:t>
      </w:r>
      <w:r w:rsidRPr="00646A08">
        <w:rPr>
          <w:rFonts w:ascii="Verdana" w:hAnsi="Verdana" w:cs="Times New Roman"/>
          <w:sz w:val="18"/>
          <w:szCs w:val="18"/>
        </w:rPr>
        <w:tab/>
      </w:r>
      <w:r w:rsidRPr="00646A08">
        <w:rPr>
          <w:rFonts w:ascii="Verdana" w:hAnsi="Verdana" w:cs="Times New Roman"/>
          <w:sz w:val="18"/>
          <w:szCs w:val="18"/>
        </w:rPr>
        <w:tab/>
      </w:r>
      <w:r w:rsidRPr="00646A08">
        <w:rPr>
          <w:rFonts w:ascii="Verdana" w:hAnsi="Verdana" w:cs="Times New Roman"/>
          <w:sz w:val="18"/>
          <w:szCs w:val="18"/>
        </w:rPr>
        <w:tab/>
      </w:r>
      <w:r w:rsidRPr="00646A08">
        <w:rPr>
          <w:rFonts w:ascii="Verdana" w:hAnsi="Verdana" w:cs="Times New Roman"/>
          <w:sz w:val="18"/>
          <w:szCs w:val="18"/>
        </w:rPr>
        <w:tab/>
      </w:r>
      <w:r w:rsidRPr="00646A08">
        <w:rPr>
          <w:rFonts w:ascii="Verdana" w:hAnsi="Verdana" w:cs="Times New Roman"/>
          <w:sz w:val="18"/>
          <w:szCs w:val="18"/>
        </w:rPr>
        <w:tab/>
      </w:r>
      <w:r w:rsidRPr="00646A08">
        <w:rPr>
          <w:rFonts w:ascii="Verdana" w:hAnsi="Verdana" w:cs="Times New Roman"/>
          <w:sz w:val="18"/>
          <w:szCs w:val="18"/>
        </w:rPr>
        <w:tab/>
      </w:r>
      <w:r w:rsidRPr="00646A08">
        <w:rPr>
          <w:rFonts w:ascii="Verdana" w:hAnsi="Verdana" w:cs="Times New Roman"/>
          <w:sz w:val="18"/>
          <w:szCs w:val="18"/>
        </w:rPr>
        <w:tab/>
      </w:r>
    </w:p>
    <w:p w14:paraId="34BBD8D9" w14:textId="77777777" w:rsidR="000119D8" w:rsidRPr="00646A08" w:rsidRDefault="000119D8" w:rsidP="000119D8">
      <w:pPr>
        <w:tabs>
          <w:tab w:val="left" w:pos="426"/>
        </w:tabs>
        <w:ind w:left="425"/>
        <w:jc w:val="both"/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646A08">
        <w:rPr>
          <w:rFonts w:ascii="Verdana" w:hAnsi="Verdana"/>
          <w:sz w:val="18"/>
          <w:szCs w:val="18"/>
        </w:rPr>
        <w:tab/>
      </w:r>
      <w:r w:rsidRPr="00646A08">
        <w:rPr>
          <w:rFonts w:ascii="Verdana" w:hAnsi="Verdana"/>
          <w:sz w:val="18"/>
          <w:szCs w:val="18"/>
        </w:rPr>
        <w:tab/>
      </w:r>
    </w:p>
    <w:p w14:paraId="733FC507" w14:textId="42E810A3" w:rsidR="000119D8" w:rsidRPr="00646A08" w:rsidRDefault="000119D8" w:rsidP="000119D8">
      <w:pPr>
        <w:tabs>
          <w:tab w:val="left" w:pos="426"/>
        </w:tabs>
        <w:ind w:left="425"/>
        <w:jc w:val="both"/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tab/>
      </w:r>
      <w:r w:rsidRPr="00646A08">
        <w:rPr>
          <w:rFonts w:ascii="Verdana" w:hAnsi="Verdana"/>
          <w:sz w:val="18"/>
          <w:szCs w:val="18"/>
        </w:rPr>
        <w:tab/>
        <w:t xml:space="preserve"> </w:t>
      </w:r>
    </w:p>
    <w:p w14:paraId="7076847E" w14:textId="32E7A54E" w:rsidR="000119D8" w:rsidRPr="00646A08" w:rsidRDefault="000119D8" w:rsidP="000119D8">
      <w:pPr>
        <w:pStyle w:val="Akapitzlist"/>
        <w:numPr>
          <w:ilvl w:val="0"/>
          <w:numId w:val="9"/>
        </w:numPr>
        <w:jc w:val="both"/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646A08">
        <w:rPr>
          <w:rFonts w:ascii="Verdana" w:hAnsi="Verdana"/>
          <w:sz w:val="18"/>
          <w:szCs w:val="18"/>
        </w:rPr>
        <w:t>ych</w:t>
      </w:r>
      <w:proofErr w:type="spellEnd"/>
      <w:r w:rsidRPr="00646A08">
        <w:rPr>
          <w:rFonts w:ascii="Verdana" w:hAnsi="Verdana"/>
          <w:sz w:val="18"/>
          <w:szCs w:val="18"/>
        </w:rPr>
        <w:t>) dokumentu(ów)</w:t>
      </w:r>
    </w:p>
    <w:p w14:paraId="0DC5C5CB" w14:textId="205AF6A8" w:rsidR="000119D8" w:rsidRPr="00646A08" w:rsidRDefault="000119D8" w:rsidP="000119D8">
      <w:pPr>
        <w:jc w:val="both"/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t xml:space="preserve">        …………………………...........................……które dołączamy do oferty.</w:t>
      </w:r>
    </w:p>
    <w:p w14:paraId="7741C580" w14:textId="4F5999BC" w:rsidR="000119D8" w:rsidRPr="00646A08" w:rsidRDefault="000119D8" w:rsidP="000119D8">
      <w:pPr>
        <w:numPr>
          <w:ilvl w:val="0"/>
          <w:numId w:val="9"/>
        </w:numPr>
        <w:jc w:val="both"/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t xml:space="preserve"> załącznikami do niniejszej oferty są:</w:t>
      </w:r>
    </w:p>
    <w:p w14:paraId="3142A7A7" w14:textId="77777777" w:rsidR="000119D8" w:rsidRPr="00646A08" w:rsidRDefault="000119D8" w:rsidP="000119D8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52677B9" w14:textId="77777777" w:rsidR="000119D8" w:rsidRPr="00646A08" w:rsidRDefault="000119D8" w:rsidP="000119D8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t>……………………………………………..…………………………………………</w:t>
      </w:r>
    </w:p>
    <w:p w14:paraId="0FCBEE0B" w14:textId="77777777" w:rsidR="000119D8" w:rsidRPr="00646A08" w:rsidRDefault="000119D8" w:rsidP="000119D8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t>.............................................................................</w:t>
      </w:r>
    </w:p>
    <w:p w14:paraId="1D77DCD0" w14:textId="77777777" w:rsidR="000119D8" w:rsidRPr="00646A08" w:rsidRDefault="000119D8" w:rsidP="000119D8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1A5ECF9D" w14:textId="77777777" w:rsidR="000119D8" w:rsidRPr="00646A08" w:rsidRDefault="000119D8" w:rsidP="000119D8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2EEC01DE" w14:textId="77777777" w:rsidR="000119D8" w:rsidRPr="00646A08" w:rsidRDefault="000119D8" w:rsidP="000119D8">
      <w:pPr>
        <w:spacing w:line="360" w:lineRule="auto"/>
        <w:ind w:left="720"/>
        <w:jc w:val="both"/>
        <w:rPr>
          <w:rFonts w:ascii="Verdana" w:hAnsi="Verdana"/>
          <w:sz w:val="18"/>
          <w:szCs w:val="18"/>
        </w:rPr>
      </w:pPr>
    </w:p>
    <w:p w14:paraId="5F0E6133" w14:textId="77777777" w:rsidR="000119D8" w:rsidRPr="00646A08" w:rsidRDefault="000119D8" w:rsidP="000119D8">
      <w:pPr>
        <w:spacing w:line="360" w:lineRule="auto"/>
        <w:ind w:left="720"/>
        <w:jc w:val="both"/>
        <w:rPr>
          <w:rFonts w:ascii="Verdana" w:hAnsi="Verdana"/>
          <w:sz w:val="18"/>
          <w:szCs w:val="18"/>
        </w:rPr>
      </w:pPr>
    </w:p>
    <w:p w14:paraId="6C523C30" w14:textId="77777777" w:rsidR="000119D8" w:rsidRPr="00646A08" w:rsidRDefault="000119D8" w:rsidP="000119D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Verdana" w:eastAsia="Calibri" w:hAnsi="Verdana"/>
          <w:i/>
          <w:color w:val="FF0000"/>
          <w:sz w:val="18"/>
          <w:szCs w:val="18"/>
          <w:lang w:eastAsia="zh-CN"/>
        </w:rPr>
      </w:pPr>
      <w:r w:rsidRPr="00646A08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Oferta</w:t>
      </w:r>
      <w:r w:rsidRPr="00646A08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646A08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powinna</w:t>
      </w:r>
      <w:r w:rsidRPr="00646A08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646A08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być sporządzona</w:t>
      </w:r>
      <w:r w:rsidRPr="00646A08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646A08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646A08">
        <w:rPr>
          <w:rFonts w:ascii="Verdana" w:eastAsia="Calibri" w:hAnsi="Verdana"/>
          <w:i/>
          <w:color w:val="FF0000"/>
          <w:sz w:val="18"/>
          <w:szCs w:val="18"/>
          <w:lang w:eastAsia="zh-CN"/>
        </w:rPr>
        <w:t>.</w:t>
      </w:r>
    </w:p>
    <w:p w14:paraId="5FB6E2DF" w14:textId="73A3C1E4" w:rsidR="00FE545C" w:rsidRPr="00646A08" w:rsidRDefault="00FE545C" w:rsidP="000119D8">
      <w:pPr>
        <w:spacing w:line="360" w:lineRule="auto"/>
        <w:jc w:val="both"/>
        <w:rPr>
          <w:rFonts w:ascii="Verdana" w:hAnsi="Verdana"/>
          <w:sz w:val="18"/>
          <w:szCs w:val="18"/>
        </w:rPr>
      </w:pPr>
    </w:p>
    <w:sectPr w:rsidR="00FE545C" w:rsidRPr="00646A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2FE739" w14:textId="77777777" w:rsidR="000D1E3B" w:rsidRDefault="000D1E3B">
      <w:r>
        <w:separator/>
      </w:r>
    </w:p>
  </w:endnote>
  <w:endnote w:type="continuationSeparator" w:id="0">
    <w:p w14:paraId="4DE0EB4D" w14:textId="77777777" w:rsidR="000D1E3B" w:rsidRDefault="000D1E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B0E05A" w14:textId="77777777" w:rsidR="003D203C" w:rsidRDefault="003D20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291B5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6475D1" w14:textId="77777777" w:rsidR="003D203C" w:rsidRDefault="003D20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7AC40C" w14:textId="77777777" w:rsidR="000D1E3B" w:rsidRDefault="000D1E3B">
      <w:r>
        <w:separator/>
      </w:r>
    </w:p>
  </w:footnote>
  <w:footnote w:type="continuationSeparator" w:id="0">
    <w:p w14:paraId="1A192F0A" w14:textId="77777777" w:rsidR="000D1E3B" w:rsidRDefault="000D1E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AB46E9" w14:textId="77777777" w:rsidR="003D203C" w:rsidRDefault="003D20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8909F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008A5E" w14:textId="77777777" w:rsidR="003D203C" w:rsidRDefault="003D203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CA162E"/>
    <w:multiLevelType w:val="hybridMultilevel"/>
    <w:tmpl w:val="04884406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067AA7"/>
    <w:multiLevelType w:val="hybridMultilevel"/>
    <w:tmpl w:val="C37CE4C2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6DC397F"/>
    <w:multiLevelType w:val="hybridMultilevel"/>
    <w:tmpl w:val="D7F4553C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7B66F9"/>
    <w:multiLevelType w:val="hybridMultilevel"/>
    <w:tmpl w:val="076AEE18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6613D3A"/>
    <w:multiLevelType w:val="hybridMultilevel"/>
    <w:tmpl w:val="0B529C36"/>
    <w:lvl w:ilvl="0" w:tplc="527A74F8">
      <w:start w:val="1"/>
      <w:numFmt w:val="decimal"/>
      <w:lvlText w:val="%1)"/>
      <w:lvlJc w:val="left"/>
      <w:pPr>
        <w:ind w:left="360" w:hanging="360"/>
      </w:pPr>
      <w:rPr>
        <w:b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796" w:hanging="360"/>
      </w:pPr>
    </w:lvl>
    <w:lvl w:ilvl="2" w:tplc="0415001B">
      <w:start w:val="1"/>
      <w:numFmt w:val="lowerRoman"/>
      <w:lvlText w:val="%3."/>
      <w:lvlJc w:val="right"/>
      <w:pPr>
        <w:ind w:left="1516" w:hanging="180"/>
      </w:pPr>
    </w:lvl>
    <w:lvl w:ilvl="3" w:tplc="0415000F">
      <w:start w:val="1"/>
      <w:numFmt w:val="decimal"/>
      <w:lvlText w:val="%4."/>
      <w:lvlJc w:val="left"/>
      <w:pPr>
        <w:ind w:left="2236" w:hanging="360"/>
      </w:pPr>
    </w:lvl>
    <w:lvl w:ilvl="4" w:tplc="04150019">
      <w:start w:val="1"/>
      <w:numFmt w:val="lowerLetter"/>
      <w:lvlText w:val="%5."/>
      <w:lvlJc w:val="left"/>
      <w:pPr>
        <w:ind w:left="2956" w:hanging="360"/>
      </w:pPr>
    </w:lvl>
    <w:lvl w:ilvl="5" w:tplc="0415001B">
      <w:start w:val="1"/>
      <w:numFmt w:val="lowerRoman"/>
      <w:lvlText w:val="%6."/>
      <w:lvlJc w:val="right"/>
      <w:pPr>
        <w:ind w:left="3676" w:hanging="180"/>
      </w:pPr>
    </w:lvl>
    <w:lvl w:ilvl="6" w:tplc="0415000F">
      <w:start w:val="1"/>
      <w:numFmt w:val="decimal"/>
      <w:lvlText w:val="%7."/>
      <w:lvlJc w:val="left"/>
      <w:pPr>
        <w:ind w:left="4396" w:hanging="360"/>
      </w:pPr>
    </w:lvl>
    <w:lvl w:ilvl="7" w:tplc="04150019">
      <w:start w:val="1"/>
      <w:numFmt w:val="lowerLetter"/>
      <w:lvlText w:val="%8."/>
      <w:lvlJc w:val="left"/>
      <w:pPr>
        <w:ind w:left="5116" w:hanging="360"/>
      </w:pPr>
    </w:lvl>
    <w:lvl w:ilvl="8" w:tplc="0415001B">
      <w:start w:val="1"/>
      <w:numFmt w:val="lowerRoman"/>
      <w:lvlText w:val="%9."/>
      <w:lvlJc w:val="right"/>
      <w:pPr>
        <w:ind w:left="5836" w:hanging="180"/>
      </w:pPr>
    </w:lvl>
  </w:abstractNum>
  <w:num w:numId="1" w16cid:durableId="83298549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342506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43683790">
    <w:abstractNumId w:val="2"/>
  </w:num>
  <w:num w:numId="4" w16cid:durableId="318778347">
    <w:abstractNumId w:val="6"/>
  </w:num>
  <w:num w:numId="5" w16cid:durableId="106005986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60413318">
    <w:abstractNumId w:val="0"/>
  </w:num>
  <w:num w:numId="7" w16cid:durableId="1882546264">
    <w:abstractNumId w:val="1"/>
  </w:num>
  <w:num w:numId="8" w16cid:durableId="1673023565">
    <w:abstractNumId w:val="4"/>
  </w:num>
  <w:num w:numId="9" w16cid:durableId="690608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7B41"/>
    <w:rsid w:val="0001110D"/>
    <w:rsid w:val="000119D8"/>
    <w:rsid w:val="00012286"/>
    <w:rsid w:val="000349BB"/>
    <w:rsid w:val="000613EA"/>
    <w:rsid w:val="000704FC"/>
    <w:rsid w:val="00071CCC"/>
    <w:rsid w:val="000B731D"/>
    <w:rsid w:val="000D1E3B"/>
    <w:rsid w:val="000D6134"/>
    <w:rsid w:val="000E09C7"/>
    <w:rsid w:val="000F6589"/>
    <w:rsid w:val="001001F8"/>
    <w:rsid w:val="00106636"/>
    <w:rsid w:val="00116EC6"/>
    <w:rsid w:val="00126B3A"/>
    <w:rsid w:val="001801DD"/>
    <w:rsid w:val="0018119D"/>
    <w:rsid w:val="001D4612"/>
    <w:rsid w:val="001F7651"/>
    <w:rsid w:val="002054D9"/>
    <w:rsid w:val="00207E98"/>
    <w:rsid w:val="00220859"/>
    <w:rsid w:val="00254C8E"/>
    <w:rsid w:val="002723B0"/>
    <w:rsid w:val="00272946"/>
    <w:rsid w:val="002A35E2"/>
    <w:rsid w:val="002D0FEB"/>
    <w:rsid w:val="002E2535"/>
    <w:rsid w:val="00315A4A"/>
    <w:rsid w:val="00317F77"/>
    <w:rsid w:val="00334F45"/>
    <w:rsid w:val="0033526E"/>
    <w:rsid w:val="00367B41"/>
    <w:rsid w:val="003B1539"/>
    <w:rsid w:val="003B3166"/>
    <w:rsid w:val="003D203C"/>
    <w:rsid w:val="003D3DDC"/>
    <w:rsid w:val="00436A8F"/>
    <w:rsid w:val="00462644"/>
    <w:rsid w:val="00485437"/>
    <w:rsid w:val="004A0D80"/>
    <w:rsid w:val="004B7300"/>
    <w:rsid w:val="004C6753"/>
    <w:rsid w:val="004D1D5A"/>
    <w:rsid w:val="00503165"/>
    <w:rsid w:val="00520E8C"/>
    <w:rsid w:val="0052375B"/>
    <w:rsid w:val="005357CF"/>
    <w:rsid w:val="0056651A"/>
    <w:rsid w:val="00595C87"/>
    <w:rsid w:val="005D2C65"/>
    <w:rsid w:val="005E37A7"/>
    <w:rsid w:val="005E6D94"/>
    <w:rsid w:val="0063384F"/>
    <w:rsid w:val="00643C6F"/>
    <w:rsid w:val="00646202"/>
    <w:rsid w:val="00646A08"/>
    <w:rsid w:val="0065290F"/>
    <w:rsid w:val="00675291"/>
    <w:rsid w:val="006815F6"/>
    <w:rsid w:val="006A0149"/>
    <w:rsid w:val="006B1AE2"/>
    <w:rsid w:val="006D1C24"/>
    <w:rsid w:val="006E3711"/>
    <w:rsid w:val="006F47BC"/>
    <w:rsid w:val="006F4F09"/>
    <w:rsid w:val="00700259"/>
    <w:rsid w:val="00736060"/>
    <w:rsid w:val="00737AA9"/>
    <w:rsid w:val="00764F48"/>
    <w:rsid w:val="007748F0"/>
    <w:rsid w:val="00780F9A"/>
    <w:rsid w:val="007973BC"/>
    <w:rsid w:val="007A4321"/>
    <w:rsid w:val="007E0A40"/>
    <w:rsid w:val="008050DD"/>
    <w:rsid w:val="0080627D"/>
    <w:rsid w:val="008072B2"/>
    <w:rsid w:val="00812337"/>
    <w:rsid w:val="00821556"/>
    <w:rsid w:val="00833933"/>
    <w:rsid w:val="00837532"/>
    <w:rsid w:val="00853083"/>
    <w:rsid w:val="008A5827"/>
    <w:rsid w:val="008B2F0C"/>
    <w:rsid w:val="008B4928"/>
    <w:rsid w:val="008D2AB8"/>
    <w:rsid w:val="008E349A"/>
    <w:rsid w:val="008F1C66"/>
    <w:rsid w:val="008F5A29"/>
    <w:rsid w:val="00970FE4"/>
    <w:rsid w:val="00974DAD"/>
    <w:rsid w:val="00990E79"/>
    <w:rsid w:val="009A325D"/>
    <w:rsid w:val="009C3941"/>
    <w:rsid w:val="00A0022B"/>
    <w:rsid w:val="00A23650"/>
    <w:rsid w:val="00A2476E"/>
    <w:rsid w:val="00A346FE"/>
    <w:rsid w:val="00A34ADC"/>
    <w:rsid w:val="00A47B4D"/>
    <w:rsid w:val="00A758C3"/>
    <w:rsid w:val="00A83018"/>
    <w:rsid w:val="00A87217"/>
    <w:rsid w:val="00A87B36"/>
    <w:rsid w:val="00AD33DB"/>
    <w:rsid w:val="00AE44FA"/>
    <w:rsid w:val="00B02B48"/>
    <w:rsid w:val="00B02E8B"/>
    <w:rsid w:val="00B72CE3"/>
    <w:rsid w:val="00B774DC"/>
    <w:rsid w:val="00B91BB4"/>
    <w:rsid w:val="00BE26B7"/>
    <w:rsid w:val="00BE35D0"/>
    <w:rsid w:val="00C67B9D"/>
    <w:rsid w:val="00C969A6"/>
    <w:rsid w:val="00C96D37"/>
    <w:rsid w:val="00CA7D36"/>
    <w:rsid w:val="00CE6773"/>
    <w:rsid w:val="00CF1686"/>
    <w:rsid w:val="00D24208"/>
    <w:rsid w:val="00D47A03"/>
    <w:rsid w:val="00D60C38"/>
    <w:rsid w:val="00D66893"/>
    <w:rsid w:val="00D8119A"/>
    <w:rsid w:val="00D90ACB"/>
    <w:rsid w:val="00DA17BB"/>
    <w:rsid w:val="00DC1500"/>
    <w:rsid w:val="00DD4335"/>
    <w:rsid w:val="00E0161A"/>
    <w:rsid w:val="00E12338"/>
    <w:rsid w:val="00E30C65"/>
    <w:rsid w:val="00E332C5"/>
    <w:rsid w:val="00E44371"/>
    <w:rsid w:val="00E45EEE"/>
    <w:rsid w:val="00E475B8"/>
    <w:rsid w:val="00E678B5"/>
    <w:rsid w:val="00E8496A"/>
    <w:rsid w:val="00E904CB"/>
    <w:rsid w:val="00E949B0"/>
    <w:rsid w:val="00EC0BEA"/>
    <w:rsid w:val="00ED3BEA"/>
    <w:rsid w:val="00ED4E2E"/>
    <w:rsid w:val="00F00591"/>
    <w:rsid w:val="00F44B24"/>
    <w:rsid w:val="00F51688"/>
    <w:rsid w:val="00F53146"/>
    <w:rsid w:val="00F91018"/>
    <w:rsid w:val="00FA0F30"/>
    <w:rsid w:val="00FA176A"/>
    <w:rsid w:val="00FA51A4"/>
    <w:rsid w:val="00FB3A8A"/>
    <w:rsid w:val="00FD4CBA"/>
    <w:rsid w:val="00FE0435"/>
    <w:rsid w:val="00FE428E"/>
    <w:rsid w:val="00FE545C"/>
    <w:rsid w:val="00FF4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390CDB"/>
  <w15:chartTrackingRefBased/>
  <w15:docId w15:val="{8B84604D-A8D0-4E5D-B238-22F9C5895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BE35D0"/>
    <w:pPr>
      <w:ind w:left="720"/>
      <w:contextualSpacing/>
    </w:pPr>
  </w:style>
  <w:style w:type="table" w:styleId="Tabela-Siatka">
    <w:name w:val="Table Grid"/>
    <w:basedOn w:val="Standardowy"/>
    <w:rsid w:val="00BE35D0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126B3A"/>
    <w:pPr>
      <w:spacing w:before="100" w:beforeAutospacing="1" w:after="100" w:afterAutospacing="1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046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7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696</Words>
  <Characters>4181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Lucyna Śliwa-Naporowska</cp:lastModifiedBy>
  <cp:revision>4</cp:revision>
  <cp:lastPrinted>2025-07-23T10:56:00Z</cp:lastPrinted>
  <dcterms:created xsi:type="dcterms:W3CDTF">2025-11-24T09:10:00Z</dcterms:created>
  <dcterms:modified xsi:type="dcterms:W3CDTF">2025-12-01T07:55:00Z</dcterms:modified>
</cp:coreProperties>
</file>