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7B2E32B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BC6227">
        <w:rPr>
          <w:rFonts w:ascii="Verdana" w:hAnsi="Verdana"/>
          <w:b/>
          <w:sz w:val="18"/>
          <w:szCs w:val="18"/>
        </w:rPr>
        <w:t>7</w:t>
      </w:r>
      <w:r w:rsidR="000E27FC">
        <w:rPr>
          <w:rFonts w:ascii="Verdana" w:hAnsi="Verdana"/>
          <w:b/>
          <w:sz w:val="18"/>
          <w:szCs w:val="18"/>
        </w:rPr>
        <w:t>37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53BD751D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0E27FC" w:rsidRPr="000E27FC">
        <w:rPr>
          <w:rFonts w:ascii="Verdana" w:hAnsi="Verdana"/>
          <w:b/>
          <w:sz w:val="18"/>
          <w:szCs w:val="18"/>
        </w:rPr>
        <w:t>dostawę komory klimatycznej dla WEiP-KC-DE-zp.272-737/25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0E27F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9AC0" w14:textId="48FB06AF" w:rsidR="00DF3063" w:rsidRPr="00DF3063" w:rsidRDefault="00DF3063" w:rsidP="00DF3063">
    <w:pPr>
      <w:pStyle w:val="Nagwek"/>
      <w:rPr>
        <w:i/>
      </w:rPr>
    </w:pPr>
  </w:p>
  <w:p w14:paraId="07CE7B90" w14:textId="38693FAE" w:rsidR="00DF3063" w:rsidRPr="00DF3063" w:rsidRDefault="00DF3063" w:rsidP="00DF3063">
    <w:pPr>
      <w:pStyle w:val="Nagwek"/>
    </w:pPr>
  </w:p>
  <w:p w14:paraId="1767058D" w14:textId="77777777" w:rsidR="00DF3063" w:rsidRPr="00DF3063" w:rsidRDefault="00DF3063" w:rsidP="00DF3063">
    <w:pPr>
      <w:pStyle w:val="Nagwek"/>
    </w:pPr>
  </w:p>
  <w:p w14:paraId="488382B5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682A"/>
    <w:rsid w:val="00036AE0"/>
    <w:rsid w:val="00053930"/>
    <w:rsid w:val="000563B7"/>
    <w:rsid w:val="00087897"/>
    <w:rsid w:val="000A2162"/>
    <w:rsid w:val="000A225C"/>
    <w:rsid w:val="000E27FC"/>
    <w:rsid w:val="000E6C60"/>
    <w:rsid w:val="0018094E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3D5A07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9B5E77"/>
    <w:rsid w:val="00A279FA"/>
    <w:rsid w:val="00A7478E"/>
    <w:rsid w:val="00A86B6D"/>
    <w:rsid w:val="00A95E5A"/>
    <w:rsid w:val="00B10DD3"/>
    <w:rsid w:val="00B12BC7"/>
    <w:rsid w:val="00B933A3"/>
    <w:rsid w:val="00BC579B"/>
    <w:rsid w:val="00BC6227"/>
    <w:rsid w:val="00C32D30"/>
    <w:rsid w:val="00C51C1B"/>
    <w:rsid w:val="00C92630"/>
    <w:rsid w:val="00CE6305"/>
    <w:rsid w:val="00D137A1"/>
    <w:rsid w:val="00D6378D"/>
    <w:rsid w:val="00D6653B"/>
    <w:rsid w:val="00D70839"/>
    <w:rsid w:val="00DD3D66"/>
    <w:rsid w:val="00DF3063"/>
    <w:rsid w:val="00E546B3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24</cp:revision>
  <cp:lastPrinted>2024-11-13T11:00:00Z</cp:lastPrinted>
  <dcterms:created xsi:type="dcterms:W3CDTF">2024-06-26T06:24:00Z</dcterms:created>
  <dcterms:modified xsi:type="dcterms:W3CDTF">2025-12-05T06:02:00Z</dcterms:modified>
</cp:coreProperties>
</file>