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7C87B601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D4F0F" w:rsidRPr="004D4F0F">
        <w:rPr>
          <w:rFonts w:ascii="Verdana" w:hAnsi="Verdana" w:cs="Arial"/>
          <w:b/>
          <w:sz w:val="18"/>
          <w:szCs w:val="18"/>
        </w:rPr>
        <w:t>dostawę komory klimatycznej dla WEiP-KC-DE-zp.272-737/25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52BE2847" w:rsidR="00E6566C" w:rsidRDefault="004D4F0F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Komora klimatyczna</w:t>
            </w:r>
            <w:r w:rsidR="00EF2FE9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7FF93BAA" w:rsidR="00E6566C" w:rsidRDefault="000434BE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  <w:r w:rsidR="00E6566C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1F453EC3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4D4F0F" w:rsidRPr="004D4F0F">
        <w:rPr>
          <w:rFonts w:ascii="Verdana" w:hAnsi="Verdana"/>
          <w:b/>
          <w:sz w:val="16"/>
          <w:szCs w:val="16"/>
          <w:highlight w:val="yellow"/>
        </w:rPr>
        <w:t>/kryterium oceny ofert/</w:t>
      </w:r>
    </w:p>
    <w:p w14:paraId="0F79BBE0" w14:textId="0E4F7049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3E858918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15ABD78B" w14:textId="7229BD52" w:rsidR="00FB7C74" w:rsidRDefault="00D352EB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</w:r>
    </w:p>
    <w:p w14:paraId="4388AA60" w14:textId="77777777" w:rsidR="006A277D" w:rsidRDefault="006A277D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</w:p>
    <w:p w14:paraId="3F5494B5" w14:textId="77777777" w:rsidR="006A277D" w:rsidRDefault="006A277D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</w:p>
    <w:p w14:paraId="7CCFD2F5" w14:textId="77777777" w:rsidR="006A277D" w:rsidRPr="000E2177" w:rsidRDefault="006A277D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336C1987" w:rsidR="00D24B7D" w:rsidRPr="003C78AA" w:rsidRDefault="00D24B7D" w:rsidP="003B6F5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5CB28F1" w14:textId="5706C8BB" w:rsidR="006E37A2" w:rsidRPr="003B6F5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B8AF" w14:textId="72DE1916" w:rsidR="004A099F" w:rsidRPr="004A099F" w:rsidRDefault="004A099F" w:rsidP="004A099F">
    <w:pPr>
      <w:pStyle w:val="Nagwek"/>
      <w:rPr>
        <w:sz w:val="22"/>
      </w:rPr>
    </w:pPr>
  </w:p>
  <w:p w14:paraId="633DD0E3" w14:textId="77777777" w:rsidR="004A099F" w:rsidRPr="004A099F" w:rsidRDefault="004A099F" w:rsidP="004A099F">
    <w:pPr>
      <w:pStyle w:val="Nagwek"/>
      <w:rPr>
        <w:sz w:val="22"/>
      </w:rPr>
    </w:pPr>
  </w:p>
  <w:p w14:paraId="15134435" w14:textId="77777777" w:rsidR="004A099F" w:rsidRDefault="004A099F">
    <w:pPr>
      <w:pStyle w:val="Nagwek"/>
      <w:rPr>
        <w:sz w:val="22"/>
      </w:rPr>
    </w:pPr>
  </w:p>
  <w:p w14:paraId="068C632B" w14:textId="78ACB7C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434BE"/>
    <w:rsid w:val="0005028C"/>
    <w:rsid w:val="000704FC"/>
    <w:rsid w:val="00071CCC"/>
    <w:rsid w:val="000B731D"/>
    <w:rsid w:val="000D6134"/>
    <w:rsid w:val="000E09C7"/>
    <w:rsid w:val="000E2177"/>
    <w:rsid w:val="000F6589"/>
    <w:rsid w:val="00106636"/>
    <w:rsid w:val="00115CF3"/>
    <w:rsid w:val="00116EC6"/>
    <w:rsid w:val="00146904"/>
    <w:rsid w:val="001801DD"/>
    <w:rsid w:val="001871ED"/>
    <w:rsid w:val="001A2D28"/>
    <w:rsid w:val="001D4612"/>
    <w:rsid w:val="00207E98"/>
    <w:rsid w:val="00245005"/>
    <w:rsid w:val="00254CA8"/>
    <w:rsid w:val="002723B0"/>
    <w:rsid w:val="002B2C24"/>
    <w:rsid w:val="00315A4A"/>
    <w:rsid w:val="00365F57"/>
    <w:rsid w:val="003A7552"/>
    <w:rsid w:val="003B6F57"/>
    <w:rsid w:val="003C78AA"/>
    <w:rsid w:val="004112AF"/>
    <w:rsid w:val="004A099F"/>
    <w:rsid w:val="004B7300"/>
    <w:rsid w:val="004C6753"/>
    <w:rsid w:val="004D4F0F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5F1610"/>
    <w:rsid w:val="0060532A"/>
    <w:rsid w:val="00610787"/>
    <w:rsid w:val="00613F96"/>
    <w:rsid w:val="0063384F"/>
    <w:rsid w:val="00643C6F"/>
    <w:rsid w:val="00646202"/>
    <w:rsid w:val="0065290F"/>
    <w:rsid w:val="006815F6"/>
    <w:rsid w:val="006A277D"/>
    <w:rsid w:val="006B5EFD"/>
    <w:rsid w:val="006C2FC0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F1C66"/>
    <w:rsid w:val="00915C93"/>
    <w:rsid w:val="00970FE4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014F0"/>
    <w:rsid w:val="00B77183"/>
    <w:rsid w:val="00B774DC"/>
    <w:rsid w:val="00B85D67"/>
    <w:rsid w:val="00BC06B2"/>
    <w:rsid w:val="00BF11D5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49B0"/>
    <w:rsid w:val="00EC0BEA"/>
    <w:rsid w:val="00EC3FCE"/>
    <w:rsid w:val="00EC41E9"/>
    <w:rsid w:val="00EE111A"/>
    <w:rsid w:val="00EE48AA"/>
    <w:rsid w:val="00EF2F96"/>
    <w:rsid w:val="00EF2FE9"/>
    <w:rsid w:val="00F00591"/>
    <w:rsid w:val="00F03BDB"/>
    <w:rsid w:val="00F51688"/>
    <w:rsid w:val="00F53146"/>
    <w:rsid w:val="00F91018"/>
    <w:rsid w:val="00FA0F30"/>
    <w:rsid w:val="00FA2320"/>
    <w:rsid w:val="00FA51A4"/>
    <w:rsid w:val="00FB7C74"/>
    <w:rsid w:val="00FD1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FD1B57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2</Pages>
  <Words>510</Words>
  <Characters>4390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36</cp:revision>
  <cp:lastPrinted>1899-12-31T23:00:00Z</cp:lastPrinted>
  <dcterms:created xsi:type="dcterms:W3CDTF">2024-11-13T10:45:00Z</dcterms:created>
  <dcterms:modified xsi:type="dcterms:W3CDTF">2025-12-05T06:01:00Z</dcterms:modified>
</cp:coreProperties>
</file>