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E334B" w14:textId="77777777" w:rsidR="00081D13" w:rsidRPr="00443F0B" w:rsidRDefault="00C167B7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43F0B">
        <w:rPr>
          <w:sz w:val="20"/>
          <w:szCs w:val="20"/>
        </w:rPr>
        <w:t>Niepołomice</w:t>
      </w:r>
      <w:r w:rsidR="00081D13" w:rsidRPr="00443F0B">
        <w:rPr>
          <w:sz w:val="20"/>
          <w:szCs w:val="20"/>
        </w:rPr>
        <w:t xml:space="preserve"> dnia: </w:t>
      </w:r>
      <w:r w:rsidRPr="00443F0B">
        <w:rPr>
          <w:sz w:val="20"/>
          <w:szCs w:val="20"/>
        </w:rPr>
        <w:t>2025-12-08</w:t>
      </w:r>
    </w:p>
    <w:p w14:paraId="5F22BC0E" w14:textId="77777777" w:rsidR="00081D13" w:rsidRPr="00443F0B" w:rsidRDefault="00C167B7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43F0B">
        <w:rPr>
          <w:b/>
          <w:bCs/>
          <w:sz w:val="20"/>
          <w:szCs w:val="20"/>
        </w:rPr>
        <w:t>GMINA NIEPOŁOMICE</w:t>
      </w:r>
    </w:p>
    <w:p w14:paraId="52954FEF" w14:textId="77777777" w:rsidR="00081D13" w:rsidRPr="00443F0B" w:rsidRDefault="00C167B7" w:rsidP="00081D13">
      <w:pPr>
        <w:spacing w:line="360" w:lineRule="auto"/>
        <w:ind w:right="3969"/>
        <w:rPr>
          <w:sz w:val="20"/>
          <w:szCs w:val="20"/>
        </w:rPr>
      </w:pPr>
      <w:r w:rsidRPr="00443F0B">
        <w:rPr>
          <w:sz w:val="20"/>
          <w:szCs w:val="20"/>
        </w:rPr>
        <w:t>Pl. Zwycięstwa</w:t>
      </w:r>
      <w:r w:rsidR="00081D13" w:rsidRPr="00443F0B">
        <w:rPr>
          <w:sz w:val="20"/>
          <w:szCs w:val="20"/>
        </w:rPr>
        <w:t xml:space="preserve"> </w:t>
      </w:r>
      <w:r w:rsidRPr="00443F0B">
        <w:rPr>
          <w:sz w:val="20"/>
          <w:szCs w:val="20"/>
        </w:rPr>
        <w:t>13</w:t>
      </w:r>
    </w:p>
    <w:p w14:paraId="45285E6A" w14:textId="77777777" w:rsidR="00081D13" w:rsidRPr="00443F0B" w:rsidRDefault="00C167B7" w:rsidP="00081D13">
      <w:pPr>
        <w:ind w:right="3969"/>
        <w:rPr>
          <w:sz w:val="20"/>
          <w:szCs w:val="20"/>
        </w:rPr>
      </w:pPr>
      <w:r w:rsidRPr="00443F0B">
        <w:rPr>
          <w:sz w:val="20"/>
          <w:szCs w:val="20"/>
        </w:rPr>
        <w:t>32-005</w:t>
      </w:r>
      <w:r w:rsidR="00081D13" w:rsidRPr="00443F0B">
        <w:rPr>
          <w:sz w:val="20"/>
          <w:szCs w:val="20"/>
        </w:rPr>
        <w:t xml:space="preserve"> </w:t>
      </w:r>
      <w:r w:rsidRPr="00443F0B">
        <w:rPr>
          <w:sz w:val="20"/>
          <w:szCs w:val="20"/>
        </w:rPr>
        <w:t>Niepołomice</w:t>
      </w:r>
    </w:p>
    <w:p w14:paraId="053D01F4" w14:textId="77777777" w:rsidR="00081D13" w:rsidRPr="00443F0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43F0B" w14:paraId="058CA32D" w14:textId="77777777" w:rsidTr="00C13EA9">
        <w:tc>
          <w:tcPr>
            <w:tcW w:w="10065" w:type="dxa"/>
            <w:shd w:val="clear" w:color="auto" w:fill="F2F2F2"/>
            <w:hideMark/>
          </w:tcPr>
          <w:p w14:paraId="10809654" w14:textId="77777777" w:rsidR="00081D13" w:rsidRPr="00443F0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43F0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013E032" w14:textId="77777777" w:rsidR="00081D13" w:rsidRPr="00443F0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43F0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F5CB3FC" w14:textId="77777777" w:rsidR="00081D13" w:rsidRPr="00443F0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271C50F" w14:textId="77777777" w:rsidR="00081D13" w:rsidRPr="00443F0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43F0B">
        <w:rPr>
          <w:rFonts w:eastAsia="Calibri"/>
          <w:sz w:val="20"/>
          <w:szCs w:val="20"/>
          <w:lang w:eastAsia="en-US"/>
        </w:rPr>
        <w:t xml:space="preserve">Dotyczy </w:t>
      </w:r>
      <w:r w:rsidRPr="00443F0B">
        <w:rPr>
          <w:sz w:val="20"/>
          <w:szCs w:val="20"/>
        </w:rPr>
        <w:t>postępowania o udzielenie zamówienia publicznego</w:t>
      </w:r>
      <w:r w:rsidRPr="00443F0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43F0B" w14:paraId="78AACBD4" w14:textId="77777777" w:rsidTr="00081D13">
        <w:tc>
          <w:tcPr>
            <w:tcW w:w="2269" w:type="dxa"/>
          </w:tcPr>
          <w:p w14:paraId="01A18354" w14:textId="77777777" w:rsidR="00081D13" w:rsidRPr="00443F0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43F0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C37EDCE" w14:textId="77777777" w:rsidR="00081D13" w:rsidRPr="00443F0B" w:rsidRDefault="00C167B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43F0B">
              <w:rPr>
                <w:bCs/>
                <w:sz w:val="20"/>
                <w:szCs w:val="20"/>
              </w:rPr>
              <w:t>Dostawa paliw płynnych dla Urzędu Miasta i Gminy w Niepołomicach w latach 2026 - 2029</w:t>
            </w:r>
          </w:p>
        </w:tc>
      </w:tr>
      <w:tr w:rsidR="00C167B7" w:rsidRPr="00443F0B" w14:paraId="30E2FA51" w14:textId="77777777" w:rsidTr="00AA3543">
        <w:tc>
          <w:tcPr>
            <w:tcW w:w="2269" w:type="dxa"/>
          </w:tcPr>
          <w:p w14:paraId="4B5A811C" w14:textId="77777777" w:rsidR="00C167B7" w:rsidRPr="00443F0B" w:rsidRDefault="00C167B7" w:rsidP="00AA35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43F0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6A17DF6B" w14:textId="77777777" w:rsidR="00C167B7" w:rsidRPr="00443F0B" w:rsidRDefault="00C167B7" w:rsidP="00AA35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43F0B">
              <w:rPr>
                <w:bCs/>
                <w:sz w:val="20"/>
                <w:szCs w:val="20"/>
              </w:rPr>
              <w:t>ZP.271.58.2025</w:t>
            </w:r>
          </w:p>
        </w:tc>
      </w:tr>
    </w:tbl>
    <w:p w14:paraId="0EA9C53A" w14:textId="77777777" w:rsidR="00081D13" w:rsidRPr="00443F0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20006B5" w14:textId="77777777" w:rsidR="00081D13" w:rsidRPr="00443F0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43F0B">
        <w:rPr>
          <w:sz w:val="20"/>
          <w:szCs w:val="20"/>
        </w:rPr>
        <w:t xml:space="preserve">Zamawiający, </w:t>
      </w:r>
      <w:r w:rsidR="00C167B7" w:rsidRPr="00443F0B">
        <w:rPr>
          <w:b/>
          <w:sz w:val="20"/>
          <w:szCs w:val="20"/>
        </w:rPr>
        <w:t>GMINA NIEPOŁOMICE</w:t>
      </w:r>
      <w:r w:rsidRPr="00443F0B">
        <w:rPr>
          <w:sz w:val="20"/>
          <w:szCs w:val="20"/>
        </w:rPr>
        <w:t xml:space="preserve">, działając na podstawie art. 253 </w:t>
      </w:r>
      <w:r w:rsidR="00A17CDB" w:rsidRPr="00443F0B">
        <w:rPr>
          <w:sz w:val="20"/>
          <w:szCs w:val="20"/>
        </w:rPr>
        <w:t xml:space="preserve">ust. 1 pkt. 1 i </w:t>
      </w:r>
      <w:r w:rsidRPr="00443F0B">
        <w:rPr>
          <w:sz w:val="20"/>
          <w:szCs w:val="20"/>
        </w:rPr>
        <w:t xml:space="preserve">ust. </w:t>
      </w:r>
      <w:r w:rsidR="00A17CDB" w:rsidRPr="00443F0B">
        <w:rPr>
          <w:sz w:val="20"/>
          <w:szCs w:val="20"/>
        </w:rPr>
        <w:t>2</w:t>
      </w:r>
      <w:r w:rsidRPr="00443F0B">
        <w:rPr>
          <w:sz w:val="20"/>
          <w:szCs w:val="20"/>
        </w:rPr>
        <w:t xml:space="preserve"> </w:t>
      </w:r>
      <w:r w:rsidR="00081D13" w:rsidRPr="00443F0B">
        <w:rPr>
          <w:sz w:val="20"/>
          <w:szCs w:val="20"/>
        </w:rPr>
        <w:t xml:space="preserve">ustawy z dnia 11 września 2019r. Prawo zamówień publicznych </w:t>
      </w:r>
      <w:r w:rsidR="00C167B7" w:rsidRPr="00443F0B">
        <w:rPr>
          <w:sz w:val="20"/>
          <w:szCs w:val="20"/>
        </w:rPr>
        <w:t>(</w:t>
      </w:r>
      <w:proofErr w:type="spellStart"/>
      <w:r w:rsidR="00C167B7" w:rsidRPr="00443F0B">
        <w:rPr>
          <w:sz w:val="20"/>
          <w:szCs w:val="20"/>
        </w:rPr>
        <w:t>t.j</w:t>
      </w:r>
      <w:proofErr w:type="spellEnd"/>
      <w:r w:rsidR="00C167B7" w:rsidRPr="00443F0B">
        <w:rPr>
          <w:sz w:val="20"/>
          <w:szCs w:val="20"/>
        </w:rPr>
        <w:t>. Dz. U. z 2024 r. poz. 1320 z późn. zm.)</w:t>
      </w:r>
      <w:r w:rsidR="00081D13" w:rsidRPr="00443F0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67B7" w:rsidRPr="00443F0B" w14:paraId="04FCE406" w14:textId="77777777" w:rsidTr="00AA35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60E0FEA" w14:textId="405C508D" w:rsidR="00C167B7" w:rsidRPr="00443F0B" w:rsidRDefault="00C167B7" w:rsidP="00AA3543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43F0B">
              <w:rPr>
                <w:b/>
                <w:sz w:val="20"/>
                <w:szCs w:val="20"/>
              </w:rPr>
              <w:t>ORLEN Spółka Akcyjna</w:t>
            </w:r>
          </w:p>
          <w:p w14:paraId="14856CC3" w14:textId="0B216D3E" w:rsidR="00C167B7" w:rsidRPr="00443F0B" w:rsidRDefault="00443F0B" w:rsidP="00AA3543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167B7" w:rsidRPr="00443F0B">
              <w:rPr>
                <w:bCs/>
                <w:sz w:val="20"/>
                <w:szCs w:val="20"/>
              </w:rPr>
              <w:t>Chemików</w:t>
            </w:r>
            <w:r w:rsidR="00C167B7" w:rsidRPr="00443F0B">
              <w:rPr>
                <w:bCs/>
                <w:sz w:val="20"/>
                <w:szCs w:val="20"/>
              </w:rPr>
              <w:t xml:space="preserve"> </w:t>
            </w:r>
            <w:r w:rsidR="00C167B7" w:rsidRPr="00443F0B">
              <w:rPr>
                <w:bCs/>
                <w:sz w:val="20"/>
                <w:szCs w:val="20"/>
              </w:rPr>
              <w:t>7</w:t>
            </w:r>
            <w:r w:rsidR="00C167B7" w:rsidRPr="00443F0B">
              <w:rPr>
                <w:bCs/>
                <w:sz w:val="20"/>
                <w:szCs w:val="20"/>
              </w:rPr>
              <w:t xml:space="preserve"> </w:t>
            </w:r>
          </w:p>
          <w:p w14:paraId="5DAA25EB" w14:textId="77777777" w:rsidR="00C167B7" w:rsidRPr="00443F0B" w:rsidRDefault="00C167B7" w:rsidP="00AA3543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43F0B">
              <w:rPr>
                <w:bCs/>
                <w:sz w:val="20"/>
                <w:szCs w:val="20"/>
              </w:rPr>
              <w:t>09-411</w:t>
            </w:r>
            <w:r w:rsidRPr="00443F0B">
              <w:rPr>
                <w:bCs/>
                <w:sz w:val="20"/>
                <w:szCs w:val="20"/>
              </w:rPr>
              <w:t xml:space="preserve"> </w:t>
            </w:r>
            <w:r w:rsidRPr="00443F0B">
              <w:rPr>
                <w:bCs/>
                <w:sz w:val="20"/>
                <w:szCs w:val="20"/>
              </w:rPr>
              <w:t>Płock</w:t>
            </w:r>
          </w:p>
          <w:p w14:paraId="637D813C" w14:textId="77777777" w:rsidR="00C167B7" w:rsidRPr="00443F0B" w:rsidRDefault="00C167B7" w:rsidP="00AA3543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43F0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43F0B">
              <w:rPr>
                <w:sz w:val="20"/>
                <w:szCs w:val="20"/>
              </w:rPr>
              <w:t xml:space="preserve"> </w:t>
            </w:r>
            <w:bookmarkEnd w:id="1"/>
            <w:r w:rsidRPr="00443F0B">
              <w:rPr>
                <w:b/>
                <w:sz w:val="20"/>
                <w:szCs w:val="20"/>
              </w:rPr>
              <w:t>739 832.00 zł</w:t>
            </w:r>
            <w:r w:rsidRPr="00443F0B">
              <w:rPr>
                <w:b/>
                <w:sz w:val="20"/>
                <w:szCs w:val="20"/>
              </w:rPr>
              <w:t xml:space="preserve"> brutto</w:t>
            </w:r>
            <w:r w:rsidRPr="00443F0B">
              <w:rPr>
                <w:bCs/>
                <w:sz w:val="20"/>
                <w:szCs w:val="20"/>
              </w:rPr>
              <w:t>.</w:t>
            </w:r>
          </w:p>
          <w:p w14:paraId="60D3C4F8" w14:textId="77777777" w:rsidR="00C167B7" w:rsidRPr="00443F0B" w:rsidRDefault="00C167B7" w:rsidP="00AA3543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43F0B">
              <w:rPr>
                <w:color w:val="000000"/>
                <w:sz w:val="20"/>
                <w:szCs w:val="20"/>
              </w:rPr>
              <w:t>Uzasadnienie wyboru:</w:t>
            </w:r>
          </w:p>
          <w:p w14:paraId="373846B2" w14:textId="1C688EE9" w:rsidR="00C167B7" w:rsidRPr="00443F0B" w:rsidRDefault="00C167B7" w:rsidP="00AA35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43F0B">
              <w:rPr>
                <w:sz w:val="20"/>
                <w:szCs w:val="20"/>
              </w:rPr>
              <w:t xml:space="preserve">Została złożona jedna oferta. Oferta spełnia warunki postawione przez zamawiającego, a opisane w SWZ i Ogłoszeniu </w:t>
            </w:r>
            <w:r w:rsidR="00443F0B">
              <w:rPr>
                <w:sz w:val="20"/>
                <w:szCs w:val="20"/>
              </w:rPr>
              <w:br/>
            </w:r>
            <w:r w:rsidRPr="00443F0B">
              <w:rPr>
                <w:sz w:val="20"/>
                <w:szCs w:val="20"/>
              </w:rPr>
              <w:t>o zamówieniu.</w:t>
            </w:r>
          </w:p>
        </w:tc>
      </w:tr>
    </w:tbl>
    <w:p w14:paraId="74C466FC" w14:textId="77777777" w:rsidR="00081D13" w:rsidRPr="00443F0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43F0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43F0B">
        <w:rPr>
          <w:color w:val="000000"/>
          <w:sz w:val="20"/>
          <w:szCs w:val="20"/>
        </w:rPr>
        <w:t>:</w:t>
      </w:r>
    </w:p>
    <w:tbl>
      <w:tblPr>
        <w:tblW w:w="98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3497"/>
        <w:gridCol w:w="1645"/>
        <w:gridCol w:w="1850"/>
        <w:gridCol w:w="1645"/>
      </w:tblGrid>
      <w:tr w:rsidR="00443F0B" w:rsidRPr="00443F0B" w14:paraId="03013666" w14:textId="77777777" w:rsidTr="00443F0B">
        <w:trPr>
          <w:trHeight w:val="503"/>
        </w:trPr>
        <w:tc>
          <w:tcPr>
            <w:tcW w:w="1235" w:type="dxa"/>
            <w:shd w:val="clear" w:color="auto" w:fill="F2F2F2"/>
            <w:vAlign w:val="center"/>
          </w:tcPr>
          <w:p w14:paraId="2DAFC337" w14:textId="77777777" w:rsidR="00443F0B" w:rsidRPr="00443F0B" w:rsidRDefault="00443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43F0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97" w:type="dxa"/>
            <w:shd w:val="clear" w:color="auto" w:fill="F2F2F2"/>
            <w:vAlign w:val="center"/>
          </w:tcPr>
          <w:p w14:paraId="4AE0DD96" w14:textId="77777777" w:rsidR="00443F0B" w:rsidRPr="00443F0B" w:rsidRDefault="00443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45" w:type="dxa"/>
            <w:shd w:val="clear" w:color="auto" w:fill="F2F2F2"/>
            <w:vAlign w:val="center"/>
          </w:tcPr>
          <w:p w14:paraId="2FA19DB5" w14:textId="77777777" w:rsidR="00443F0B" w:rsidRPr="00443F0B" w:rsidRDefault="00443F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43F0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50" w:type="dxa"/>
            <w:shd w:val="clear" w:color="auto" w:fill="F2F2F2"/>
            <w:vAlign w:val="center"/>
          </w:tcPr>
          <w:p w14:paraId="662BF6E7" w14:textId="77777777" w:rsidR="00443F0B" w:rsidRPr="00443F0B" w:rsidRDefault="00443F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43F0B">
              <w:rPr>
                <w:rFonts w:ascii="Times New Roman" w:hAnsi="Times New Roman" w:cs="Times New Roman"/>
                <w:bCs/>
              </w:rPr>
              <w:t>Stały upust cenowy</w:t>
            </w:r>
          </w:p>
        </w:tc>
        <w:tc>
          <w:tcPr>
            <w:tcW w:w="1645" w:type="dxa"/>
            <w:shd w:val="clear" w:color="auto" w:fill="F2F2F2"/>
            <w:vAlign w:val="center"/>
          </w:tcPr>
          <w:p w14:paraId="144A573B" w14:textId="77777777" w:rsidR="00443F0B" w:rsidRPr="00443F0B" w:rsidRDefault="00443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43F0B" w:rsidRPr="00443F0B" w14:paraId="2D3B8EB4" w14:textId="77777777" w:rsidTr="00443F0B">
        <w:trPr>
          <w:trHeight w:val="1125"/>
        </w:trPr>
        <w:tc>
          <w:tcPr>
            <w:tcW w:w="1235" w:type="dxa"/>
            <w:vAlign w:val="center"/>
          </w:tcPr>
          <w:p w14:paraId="609090DD" w14:textId="77777777" w:rsidR="00443F0B" w:rsidRPr="00443F0B" w:rsidRDefault="00443F0B" w:rsidP="00AA354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97" w:type="dxa"/>
            <w:vAlign w:val="center"/>
          </w:tcPr>
          <w:p w14:paraId="251255C4" w14:textId="74A1E519" w:rsidR="00443F0B" w:rsidRPr="00443F0B" w:rsidRDefault="00443F0B" w:rsidP="00AA354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43F0B">
              <w:rPr>
                <w:rFonts w:ascii="Times New Roman" w:hAnsi="Times New Roman" w:cs="Times New Roman"/>
                <w:b/>
              </w:rPr>
              <w:t>ORLEN Spółka Akcyjna</w:t>
            </w:r>
          </w:p>
          <w:p w14:paraId="4B7104C3" w14:textId="4DB27EB3" w:rsidR="00443F0B" w:rsidRPr="00443F0B" w:rsidRDefault="00443F0B" w:rsidP="00AA354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43F0B">
              <w:rPr>
                <w:rFonts w:ascii="Times New Roman" w:hAnsi="Times New Roman" w:cs="Times New Roman"/>
                <w:bCs/>
              </w:rPr>
              <w:t>Chemików</w:t>
            </w:r>
            <w:r w:rsidRPr="00443F0B">
              <w:rPr>
                <w:rFonts w:ascii="Times New Roman" w:hAnsi="Times New Roman" w:cs="Times New Roman"/>
                <w:bCs/>
              </w:rPr>
              <w:t xml:space="preserve"> </w:t>
            </w:r>
            <w:r w:rsidRPr="00443F0B">
              <w:rPr>
                <w:rFonts w:ascii="Times New Roman" w:hAnsi="Times New Roman" w:cs="Times New Roman"/>
                <w:bCs/>
              </w:rPr>
              <w:t>7</w:t>
            </w:r>
            <w:r w:rsidRPr="00443F0B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9D08E65" w14:textId="77777777" w:rsidR="00443F0B" w:rsidRPr="00443F0B" w:rsidRDefault="00443F0B" w:rsidP="00AA354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43F0B">
              <w:rPr>
                <w:rFonts w:ascii="Times New Roman" w:hAnsi="Times New Roman" w:cs="Times New Roman"/>
                <w:bCs/>
              </w:rPr>
              <w:t>09-411</w:t>
            </w:r>
            <w:r w:rsidRPr="00443F0B">
              <w:rPr>
                <w:rFonts w:ascii="Times New Roman" w:hAnsi="Times New Roman" w:cs="Times New Roman"/>
                <w:bCs/>
              </w:rPr>
              <w:t xml:space="preserve"> </w:t>
            </w:r>
            <w:r w:rsidRPr="00443F0B">
              <w:rPr>
                <w:rFonts w:ascii="Times New Roman" w:hAnsi="Times New Roman" w:cs="Times New Roman"/>
                <w:bCs/>
              </w:rPr>
              <w:t>Płock</w:t>
            </w:r>
          </w:p>
        </w:tc>
        <w:tc>
          <w:tcPr>
            <w:tcW w:w="1645" w:type="dxa"/>
            <w:vAlign w:val="center"/>
          </w:tcPr>
          <w:p w14:paraId="60F3A58F" w14:textId="77777777" w:rsidR="00443F0B" w:rsidRPr="00443F0B" w:rsidRDefault="00443F0B" w:rsidP="00AA354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50" w:type="dxa"/>
            <w:vAlign w:val="center"/>
          </w:tcPr>
          <w:p w14:paraId="7E235C3A" w14:textId="77777777" w:rsidR="00443F0B" w:rsidRPr="00443F0B" w:rsidRDefault="00443F0B" w:rsidP="00AA354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45" w:type="dxa"/>
            <w:vAlign w:val="center"/>
          </w:tcPr>
          <w:p w14:paraId="62A34930" w14:textId="77777777" w:rsidR="00443F0B" w:rsidRPr="00443F0B" w:rsidRDefault="00443F0B" w:rsidP="00AA354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43F0B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60DE682E" w14:textId="77777777" w:rsidR="00E85D70" w:rsidRPr="00443F0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F4F8FEA" w14:textId="77777777" w:rsidR="00F960D7" w:rsidRPr="00443F0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443F0B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E6985" w14:textId="77777777" w:rsidR="00932519" w:rsidRDefault="00932519">
      <w:r>
        <w:separator/>
      </w:r>
    </w:p>
  </w:endnote>
  <w:endnote w:type="continuationSeparator" w:id="0">
    <w:p w14:paraId="06AFF69A" w14:textId="77777777" w:rsidR="00932519" w:rsidRDefault="0093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EE1AE" w14:textId="77777777" w:rsidR="00C167B7" w:rsidRDefault="00C167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2E8FA" w14:textId="5933FD4D" w:rsidR="000C1E6F" w:rsidRPr="00443F0B" w:rsidRDefault="000C1E6F" w:rsidP="00443F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28D86" w14:textId="77777777" w:rsidR="00C167B7" w:rsidRDefault="00C16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D80DF" w14:textId="77777777" w:rsidR="00932519" w:rsidRDefault="00932519">
      <w:r>
        <w:separator/>
      </w:r>
    </w:p>
  </w:footnote>
  <w:footnote w:type="continuationSeparator" w:id="0">
    <w:p w14:paraId="536B1776" w14:textId="77777777" w:rsidR="00932519" w:rsidRDefault="00932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92635" w14:textId="77777777" w:rsidR="00C167B7" w:rsidRDefault="00C16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26E0" w14:textId="77777777" w:rsidR="00C167B7" w:rsidRDefault="00C16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698A" w14:textId="77777777" w:rsidR="00C167B7" w:rsidRDefault="00C16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51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3F0B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51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167B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8B2DB"/>
  <w15:chartTrackingRefBased/>
  <w15:docId w15:val="{ACCDA044-C223-453E-9B7F-1FA91FF2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C06E6-B075-4C30-BEFB-8F3E6D35D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2025-12-08T08:11:00Z</cp:lastPrinted>
  <dcterms:created xsi:type="dcterms:W3CDTF">2025-12-08T08:11:00Z</dcterms:created>
  <dcterms:modified xsi:type="dcterms:W3CDTF">2025-12-08T08:11:00Z</dcterms:modified>
</cp:coreProperties>
</file>