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BBE3C" w14:textId="05998890" w:rsidR="00081D13" w:rsidRPr="00C5128C" w:rsidRDefault="006F2956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C5128C">
        <w:rPr>
          <w:sz w:val="20"/>
          <w:szCs w:val="20"/>
        </w:rPr>
        <w:t>Niepołomice</w:t>
      </w:r>
      <w:r w:rsidR="00081D13" w:rsidRPr="00C5128C">
        <w:rPr>
          <w:sz w:val="20"/>
          <w:szCs w:val="20"/>
        </w:rPr>
        <w:t xml:space="preserve"> dnia: </w:t>
      </w:r>
      <w:r w:rsidRPr="00C5128C">
        <w:rPr>
          <w:sz w:val="20"/>
          <w:szCs w:val="20"/>
        </w:rPr>
        <w:t>2025-12-08</w:t>
      </w:r>
    </w:p>
    <w:p w14:paraId="76CE008D" w14:textId="46AEEC70" w:rsidR="00081D13" w:rsidRPr="00C5128C" w:rsidRDefault="006F2956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C5128C">
        <w:rPr>
          <w:b/>
          <w:bCs/>
          <w:sz w:val="20"/>
          <w:szCs w:val="20"/>
        </w:rPr>
        <w:t>GMINA NIEPOŁOMICE</w:t>
      </w:r>
    </w:p>
    <w:p w14:paraId="57F80B9F" w14:textId="67330DB6" w:rsidR="00081D13" w:rsidRPr="00C5128C" w:rsidRDefault="006F2956" w:rsidP="00081D13">
      <w:pPr>
        <w:spacing w:line="360" w:lineRule="auto"/>
        <w:ind w:right="3969"/>
        <w:rPr>
          <w:sz w:val="20"/>
          <w:szCs w:val="20"/>
        </w:rPr>
      </w:pPr>
      <w:r w:rsidRPr="00C5128C">
        <w:rPr>
          <w:sz w:val="20"/>
          <w:szCs w:val="20"/>
        </w:rPr>
        <w:t>Pl. Zwycięstwa</w:t>
      </w:r>
      <w:r w:rsidR="00081D13" w:rsidRPr="00C5128C">
        <w:rPr>
          <w:sz w:val="20"/>
          <w:szCs w:val="20"/>
        </w:rPr>
        <w:t xml:space="preserve"> </w:t>
      </w:r>
      <w:r w:rsidRPr="00C5128C">
        <w:rPr>
          <w:sz w:val="20"/>
          <w:szCs w:val="20"/>
        </w:rPr>
        <w:t>13</w:t>
      </w:r>
    </w:p>
    <w:p w14:paraId="61E2A9E7" w14:textId="6627F718" w:rsidR="00081D13" w:rsidRPr="00C5128C" w:rsidRDefault="006F2956" w:rsidP="00081D13">
      <w:pPr>
        <w:ind w:right="3969"/>
        <w:rPr>
          <w:sz w:val="20"/>
          <w:szCs w:val="20"/>
        </w:rPr>
      </w:pPr>
      <w:r w:rsidRPr="00C5128C">
        <w:rPr>
          <w:sz w:val="20"/>
          <w:szCs w:val="20"/>
        </w:rPr>
        <w:t>32-005</w:t>
      </w:r>
      <w:r w:rsidR="00081D13" w:rsidRPr="00C5128C">
        <w:rPr>
          <w:sz w:val="20"/>
          <w:szCs w:val="20"/>
        </w:rPr>
        <w:t xml:space="preserve"> </w:t>
      </w:r>
      <w:r w:rsidRPr="00C5128C">
        <w:rPr>
          <w:sz w:val="20"/>
          <w:szCs w:val="20"/>
        </w:rPr>
        <w:t>Niepołomice</w:t>
      </w:r>
    </w:p>
    <w:p w14:paraId="5AA5A34F" w14:textId="77777777" w:rsidR="00081D13" w:rsidRPr="00C5128C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C5128C" w14:paraId="7C49FDB9" w14:textId="77777777" w:rsidTr="00C13EA9">
        <w:tc>
          <w:tcPr>
            <w:tcW w:w="10065" w:type="dxa"/>
            <w:shd w:val="clear" w:color="auto" w:fill="F2F2F2"/>
            <w:hideMark/>
          </w:tcPr>
          <w:p w14:paraId="1F76E525" w14:textId="77777777" w:rsidR="00081D13" w:rsidRPr="00C5128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C5128C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2F416EF2" w14:textId="77777777" w:rsidR="00081D13" w:rsidRPr="00C5128C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C5128C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3D978ACF" w14:textId="77777777" w:rsidR="00081D13" w:rsidRPr="00C5128C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79B4F08D" w14:textId="77777777" w:rsidR="00081D13" w:rsidRPr="00C5128C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C5128C">
        <w:rPr>
          <w:rFonts w:eastAsia="Calibri"/>
          <w:sz w:val="20"/>
          <w:szCs w:val="20"/>
          <w:lang w:eastAsia="en-US"/>
        </w:rPr>
        <w:t xml:space="preserve">Dotyczy </w:t>
      </w:r>
      <w:r w:rsidRPr="00C5128C">
        <w:rPr>
          <w:sz w:val="20"/>
          <w:szCs w:val="20"/>
        </w:rPr>
        <w:t>postępowania o udzielenie zamówienia publicznego</w:t>
      </w:r>
      <w:r w:rsidRPr="00C5128C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C5128C" w14:paraId="1D34E3EE" w14:textId="77777777" w:rsidTr="00081D13">
        <w:tc>
          <w:tcPr>
            <w:tcW w:w="2269" w:type="dxa"/>
          </w:tcPr>
          <w:p w14:paraId="2D7D4AC2" w14:textId="77777777" w:rsidR="00081D13" w:rsidRPr="00C5128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C5128C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</w:tcPr>
          <w:p w14:paraId="3AA9BFEE" w14:textId="62C90157" w:rsidR="00081D13" w:rsidRPr="00C5128C" w:rsidRDefault="006F2956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C5128C">
              <w:rPr>
                <w:bCs/>
                <w:sz w:val="20"/>
                <w:szCs w:val="20"/>
              </w:rPr>
              <w:t>Odbiór, transport i zagospodarowanie stałych odpadów komunalnych  z nieruchomości zamieszkałych z terenu Gminy Niepołomice na lata 2026, 2027 i 2028</w:t>
            </w:r>
          </w:p>
        </w:tc>
      </w:tr>
      <w:tr w:rsidR="006F2956" w:rsidRPr="00C5128C" w14:paraId="441AF985" w14:textId="77777777" w:rsidTr="00535202">
        <w:tc>
          <w:tcPr>
            <w:tcW w:w="2269" w:type="dxa"/>
          </w:tcPr>
          <w:p w14:paraId="65F99A8D" w14:textId="77777777" w:rsidR="006F2956" w:rsidRPr="00C5128C" w:rsidRDefault="006F2956" w:rsidP="0053520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C5128C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</w:tcPr>
          <w:p w14:paraId="33AB0CE8" w14:textId="0B23A40A" w:rsidR="006F2956" w:rsidRPr="00C5128C" w:rsidRDefault="006F2956" w:rsidP="0053520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C5128C">
              <w:rPr>
                <w:bCs/>
                <w:sz w:val="20"/>
                <w:szCs w:val="20"/>
              </w:rPr>
              <w:t>ZP.271.33.2025</w:t>
            </w:r>
          </w:p>
        </w:tc>
      </w:tr>
    </w:tbl>
    <w:p w14:paraId="5F6F43F4" w14:textId="77777777" w:rsidR="00081D13" w:rsidRPr="00C5128C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4A8EE080" w14:textId="5967318D" w:rsidR="00081D13" w:rsidRPr="00C5128C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C5128C">
        <w:rPr>
          <w:sz w:val="20"/>
          <w:szCs w:val="20"/>
        </w:rPr>
        <w:t xml:space="preserve">Zamawiający, </w:t>
      </w:r>
      <w:r w:rsidR="006F2956" w:rsidRPr="00C5128C">
        <w:rPr>
          <w:b/>
          <w:sz w:val="20"/>
          <w:szCs w:val="20"/>
        </w:rPr>
        <w:t>GMINA NIEPOŁOMICE</w:t>
      </w:r>
      <w:r w:rsidRPr="00C5128C">
        <w:rPr>
          <w:sz w:val="20"/>
          <w:szCs w:val="20"/>
        </w:rPr>
        <w:t xml:space="preserve">, działając na podstawie art. 253 </w:t>
      </w:r>
      <w:r w:rsidR="00A17CDB" w:rsidRPr="00C5128C">
        <w:rPr>
          <w:sz w:val="20"/>
          <w:szCs w:val="20"/>
        </w:rPr>
        <w:t xml:space="preserve">ust. 1 pkt. 1 i </w:t>
      </w:r>
      <w:r w:rsidRPr="00C5128C">
        <w:rPr>
          <w:sz w:val="20"/>
          <w:szCs w:val="20"/>
        </w:rPr>
        <w:t xml:space="preserve">ust. </w:t>
      </w:r>
      <w:r w:rsidR="00A17CDB" w:rsidRPr="00C5128C">
        <w:rPr>
          <w:sz w:val="20"/>
          <w:szCs w:val="20"/>
        </w:rPr>
        <w:t>2</w:t>
      </w:r>
      <w:r w:rsidRPr="00C5128C">
        <w:rPr>
          <w:sz w:val="20"/>
          <w:szCs w:val="20"/>
        </w:rPr>
        <w:t xml:space="preserve"> </w:t>
      </w:r>
      <w:r w:rsidR="00081D13" w:rsidRPr="00C5128C">
        <w:rPr>
          <w:sz w:val="20"/>
          <w:szCs w:val="20"/>
        </w:rPr>
        <w:t xml:space="preserve">ustawy z dnia 11 września 2019r. Prawo zamówień publicznych </w:t>
      </w:r>
      <w:r w:rsidR="006F2956" w:rsidRPr="00C5128C">
        <w:rPr>
          <w:sz w:val="20"/>
          <w:szCs w:val="20"/>
        </w:rPr>
        <w:t>(</w:t>
      </w:r>
      <w:proofErr w:type="spellStart"/>
      <w:r w:rsidR="006F2956" w:rsidRPr="00C5128C">
        <w:rPr>
          <w:sz w:val="20"/>
          <w:szCs w:val="20"/>
        </w:rPr>
        <w:t>t.j</w:t>
      </w:r>
      <w:proofErr w:type="spellEnd"/>
      <w:r w:rsidR="006F2956" w:rsidRPr="00C5128C">
        <w:rPr>
          <w:sz w:val="20"/>
          <w:szCs w:val="20"/>
        </w:rPr>
        <w:t>. Dz. U. z 2024 r. poz. 1320 z późn. zm.)</w:t>
      </w:r>
      <w:r w:rsidR="00081D13" w:rsidRPr="00C5128C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F2956" w:rsidRPr="00C5128C" w14:paraId="479735B5" w14:textId="77777777" w:rsidTr="005352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05A15D24" w14:textId="77777777" w:rsidR="00C5128C" w:rsidRPr="00353439" w:rsidRDefault="00C5128C" w:rsidP="00C5128C">
            <w:pPr>
              <w:rPr>
                <w:b/>
                <w:sz w:val="20"/>
                <w:szCs w:val="20"/>
              </w:rPr>
            </w:pPr>
            <w:r w:rsidRPr="00353439">
              <w:rPr>
                <w:b/>
                <w:sz w:val="20"/>
                <w:szCs w:val="20"/>
              </w:rPr>
              <w:t>Konsorcjum:</w:t>
            </w:r>
          </w:p>
          <w:p w14:paraId="1A7EE407" w14:textId="77777777" w:rsidR="00C5128C" w:rsidRPr="00353439" w:rsidRDefault="00C5128C" w:rsidP="00C5128C">
            <w:pPr>
              <w:rPr>
                <w:b/>
                <w:bCs/>
                <w:sz w:val="20"/>
                <w:szCs w:val="20"/>
              </w:rPr>
            </w:pPr>
            <w:r w:rsidRPr="00353439">
              <w:rPr>
                <w:b/>
                <w:sz w:val="20"/>
                <w:szCs w:val="20"/>
              </w:rPr>
              <w:t xml:space="preserve">Lider: </w:t>
            </w:r>
            <w:r w:rsidRPr="00353439">
              <w:rPr>
                <w:b/>
                <w:sz w:val="20"/>
                <w:szCs w:val="20"/>
              </w:rPr>
              <w:br/>
            </w:r>
            <w:r w:rsidRPr="00353439">
              <w:rPr>
                <w:b/>
                <w:bCs/>
                <w:sz w:val="20"/>
                <w:szCs w:val="20"/>
              </w:rPr>
              <w:t>MAŁOPOLSKIE PRZEDSIĘBIORSTWO</w:t>
            </w:r>
          </w:p>
          <w:p w14:paraId="10FEB1FE" w14:textId="77777777" w:rsidR="00C5128C" w:rsidRPr="00353439" w:rsidRDefault="00C5128C" w:rsidP="00C5128C">
            <w:pPr>
              <w:rPr>
                <w:sz w:val="20"/>
                <w:szCs w:val="20"/>
              </w:rPr>
            </w:pPr>
            <w:r w:rsidRPr="00353439">
              <w:rPr>
                <w:b/>
                <w:bCs/>
                <w:sz w:val="20"/>
                <w:szCs w:val="20"/>
              </w:rPr>
              <w:t>GOSPODARKI ODPADAMI SP. Z O.O</w:t>
            </w:r>
            <w:r w:rsidRPr="00353439">
              <w:rPr>
                <w:sz w:val="20"/>
                <w:szCs w:val="20"/>
              </w:rPr>
              <w:t>.</w:t>
            </w:r>
          </w:p>
          <w:p w14:paraId="15FF21C3" w14:textId="77777777" w:rsidR="00C5128C" w:rsidRPr="00353439" w:rsidRDefault="00C5128C" w:rsidP="00C5128C">
            <w:pPr>
              <w:rPr>
                <w:sz w:val="20"/>
                <w:szCs w:val="20"/>
              </w:rPr>
            </w:pPr>
            <w:r w:rsidRPr="00353439">
              <w:rPr>
                <w:sz w:val="20"/>
                <w:szCs w:val="20"/>
              </w:rPr>
              <w:t>ul. Barska 12</w:t>
            </w:r>
          </w:p>
          <w:p w14:paraId="77BEEA10" w14:textId="77777777" w:rsidR="00C5128C" w:rsidRPr="00353439" w:rsidRDefault="00C5128C" w:rsidP="00C5128C">
            <w:pPr>
              <w:rPr>
                <w:sz w:val="20"/>
                <w:szCs w:val="20"/>
              </w:rPr>
            </w:pPr>
            <w:r w:rsidRPr="00353439">
              <w:rPr>
                <w:sz w:val="20"/>
                <w:szCs w:val="20"/>
              </w:rPr>
              <w:t>30-307 Kraków</w:t>
            </w:r>
          </w:p>
          <w:p w14:paraId="722658CD" w14:textId="77777777" w:rsidR="00C5128C" w:rsidRPr="00353439" w:rsidRDefault="00C5128C" w:rsidP="00C5128C">
            <w:pPr>
              <w:rPr>
                <w:b/>
                <w:sz w:val="20"/>
                <w:szCs w:val="20"/>
              </w:rPr>
            </w:pPr>
            <w:r w:rsidRPr="00353439">
              <w:rPr>
                <w:b/>
                <w:sz w:val="20"/>
                <w:szCs w:val="20"/>
              </w:rPr>
              <w:t>Partner I:</w:t>
            </w:r>
          </w:p>
          <w:p w14:paraId="4429AD61" w14:textId="77777777" w:rsidR="00C5128C" w:rsidRPr="00353439" w:rsidRDefault="00C5128C" w:rsidP="00C5128C">
            <w:pPr>
              <w:rPr>
                <w:b/>
                <w:bCs/>
                <w:sz w:val="20"/>
                <w:szCs w:val="20"/>
              </w:rPr>
            </w:pPr>
            <w:r w:rsidRPr="00353439">
              <w:rPr>
                <w:b/>
                <w:bCs/>
                <w:sz w:val="20"/>
                <w:szCs w:val="20"/>
              </w:rPr>
              <w:t>PREZERO MAŁOPOLSKA SP. Z O.O.</w:t>
            </w:r>
          </w:p>
          <w:p w14:paraId="0DED344A" w14:textId="77777777" w:rsidR="00C5128C" w:rsidRPr="00353439" w:rsidRDefault="00C5128C" w:rsidP="00C5128C">
            <w:pPr>
              <w:rPr>
                <w:sz w:val="20"/>
                <w:szCs w:val="20"/>
              </w:rPr>
            </w:pPr>
            <w:r w:rsidRPr="00353439">
              <w:rPr>
                <w:sz w:val="20"/>
                <w:szCs w:val="20"/>
              </w:rPr>
              <w:t>ul. Kosiarzy 5a</w:t>
            </w:r>
          </w:p>
          <w:p w14:paraId="5FFBAA63" w14:textId="77777777" w:rsidR="00C5128C" w:rsidRPr="00353439" w:rsidRDefault="00C5128C" w:rsidP="00C5128C">
            <w:pPr>
              <w:rPr>
                <w:b/>
                <w:bCs/>
                <w:sz w:val="20"/>
                <w:szCs w:val="20"/>
              </w:rPr>
            </w:pPr>
            <w:r w:rsidRPr="00353439">
              <w:rPr>
                <w:sz w:val="20"/>
                <w:szCs w:val="20"/>
              </w:rPr>
              <w:t>30-731 Kraków</w:t>
            </w:r>
          </w:p>
          <w:p w14:paraId="54C477F2" w14:textId="77777777" w:rsidR="00C5128C" w:rsidRPr="00353439" w:rsidRDefault="00C5128C" w:rsidP="00C5128C">
            <w:pPr>
              <w:rPr>
                <w:b/>
                <w:sz w:val="20"/>
                <w:szCs w:val="20"/>
              </w:rPr>
            </w:pPr>
            <w:r w:rsidRPr="00353439">
              <w:rPr>
                <w:b/>
                <w:sz w:val="20"/>
                <w:szCs w:val="20"/>
              </w:rPr>
              <w:t>Partner II:</w:t>
            </w:r>
          </w:p>
          <w:p w14:paraId="103A72E8" w14:textId="77777777" w:rsidR="00C5128C" w:rsidRPr="00353439" w:rsidRDefault="00C5128C" w:rsidP="00C5128C">
            <w:pPr>
              <w:rPr>
                <w:b/>
                <w:bCs/>
                <w:sz w:val="20"/>
                <w:szCs w:val="20"/>
              </w:rPr>
            </w:pPr>
            <w:r w:rsidRPr="00353439">
              <w:rPr>
                <w:b/>
                <w:bCs/>
                <w:sz w:val="20"/>
                <w:szCs w:val="20"/>
              </w:rPr>
              <w:t>Przedsiębiorstwo Wielobranżowe MIKI</w:t>
            </w:r>
          </w:p>
          <w:p w14:paraId="2D56E8A7" w14:textId="77777777" w:rsidR="00C5128C" w:rsidRPr="00353439" w:rsidRDefault="00C5128C" w:rsidP="00C5128C">
            <w:pPr>
              <w:rPr>
                <w:b/>
                <w:bCs/>
                <w:sz w:val="20"/>
                <w:szCs w:val="20"/>
              </w:rPr>
            </w:pPr>
            <w:r w:rsidRPr="00353439">
              <w:rPr>
                <w:b/>
                <w:bCs/>
                <w:sz w:val="20"/>
                <w:szCs w:val="20"/>
              </w:rPr>
              <w:t xml:space="preserve">Mieczysław Jakubowski </w:t>
            </w:r>
          </w:p>
          <w:p w14:paraId="7A28153F" w14:textId="77777777" w:rsidR="00C5128C" w:rsidRPr="00353439" w:rsidRDefault="00C5128C" w:rsidP="00C5128C">
            <w:pPr>
              <w:rPr>
                <w:sz w:val="20"/>
                <w:szCs w:val="20"/>
              </w:rPr>
            </w:pPr>
            <w:r w:rsidRPr="00353439">
              <w:rPr>
                <w:sz w:val="20"/>
                <w:szCs w:val="20"/>
              </w:rPr>
              <w:t>ul. Nad Driną 33</w:t>
            </w:r>
          </w:p>
          <w:p w14:paraId="6EC41622" w14:textId="77777777" w:rsidR="00C5128C" w:rsidRDefault="00C5128C" w:rsidP="00C5128C">
            <w:pPr>
              <w:rPr>
                <w:sz w:val="20"/>
                <w:szCs w:val="20"/>
              </w:rPr>
            </w:pPr>
            <w:r w:rsidRPr="00353439">
              <w:rPr>
                <w:sz w:val="20"/>
                <w:szCs w:val="20"/>
              </w:rPr>
              <w:t>30-841 Kraków</w:t>
            </w:r>
          </w:p>
          <w:p w14:paraId="536000DE" w14:textId="6A95334E" w:rsidR="006F2956" w:rsidRPr="00C5128C" w:rsidRDefault="006F2956" w:rsidP="00535202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C5128C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C5128C">
              <w:rPr>
                <w:sz w:val="20"/>
                <w:szCs w:val="20"/>
              </w:rPr>
              <w:t xml:space="preserve"> </w:t>
            </w:r>
            <w:bookmarkEnd w:id="1"/>
            <w:r w:rsidRPr="00C5128C">
              <w:rPr>
                <w:b/>
                <w:sz w:val="20"/>
                <w:szCs w:val="20"/>
              </w:rPr>
              <w:t>54 245 313.50 zł</w:t>
            </w:r>
            <w:r w:rsidRPr="00C5128C">
              <w:rPr>
                <w:b/>
                <w:sz w:val="20"/>
                <w:szCs w:val="20"/>
              </w:rPr>
              <w:t xml:space="preserve"> brutto</w:t>
            </w:r>
            <w:r w:rsidRPr="00C5128C">
              <w:rPr>
                <w:bCs/>
                <w:sz w:val="20"/>
                <w:szCs w:val="20"/>
              </w:rPr>
              <w:t>.</w:t>
            </w:r>
          </w:p>
          <w:p w14:paraId="250E242F" w14:textId="77777777" w:rsidR="006F2956" w:rsidRPr="00C5128C" w:rsidRDefault="006F2956" w:rsidP="00535202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C5128C">
              <w:rPr>
                <w:color w:val="000000"/>
                <w:sz w:val="20"/>
                <w:szCs w:val="20"/>
              </w:rPr>
              <w:t>Uzasadnienie wyboru:</w:t>
            </w:r>
          </w:p>
          <w:p w14:paraId="2A8EE941" w14:textId="7CEEFE5E" w:rsidR="006F2956" w:rsidRPr="00C5128C" w:rsidRDefault="006F2956" w:rsidP="0053520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C5128C">
              <w:rPr>
                <w:sz w:val="20"/>
                <w:szCs w:val="20"/>
              </w:rPr>
              <w:t>Została złożona jedna oferta. Oferta spełnia warunki postawione przez zamawiającego, a opisane w SWZ i Ogłoszeniu o zamówieniu.</w:t>
            </w:r>
          </w:p>
        </w:tc>
      </w:tr>
    </w:tbl>
    <w:p w14:paraId="1523EED0" w14:textId="77777777" w:rsidR="00C5128C" w:rsidRDefault="00C5128C" w:rsidP="00081D13">
      <w:pPr>
        <w:spacing w:before="240" w:after="120"/>
        <w:jc w:val="both"/>
        <w:rPr>
          <w:b/>
          <w:bCs/>
          <w:color w:val="000000"/>
          <w:sz w:val="20"/>
          <w:szCs w:val="20"/>
        </w:rPr>
      </w:pPr>
    </w:p>
    <w:p w14:paraId="30154605" w14:textId="77777777" w:rsidR="00C5128C" w:rsidRDefault="00C5128C" w:rsidP="00081D13">
      <w:pPr>
        <w:spacing w:before="240" w:after="120"/>
        <w:jc w:val="both"/>
        <w:rPr>
          <w:b/>
          <w:bCs/>
          <w:color w:val="000000"/>
          <w:sz w:val="20"/>
          <w:szCs w:val="20"/>
        </w:rPr>
      </w:pPr>
    </w:p>
    <w:p w14:paraId="21EF780F" w14:textId="77777777" w:rsidR="00C5128C" w:rsidRDefault="00C5128C" w:rsidP="00081D13">
      <w:pPr>
        <w:spacing w:before="240" w:after="120"/>
        <w:jc w:val="both"/>
        <w:rPr>
          <w:b/>
          <w:bCs/>
          <w:color w:val="000000"/>
          <w:sz w:val="20"/>
          <w:szCs w:val="20"/>
        </w:rPr>
      </w:pPr>
    </w:p>
    <w:p w14:paraId="2565DB60" w14:textId="77777777" w:rsidR="00C5128C" w:rsidRDefault="00C5128C" w:rsidP="00081D13">
      <w:pPr>
        <w:spacing w:before="240" w:after="120"/>
        <w:jc w:val="both"/>
        <w:rPr>
          <w:b/>
          <w:bCs/>
          <w:color w:val="000000"/>
          <w:sz w:val="20"/>
          <w:szCs w:val="20"/>
        </w:rPr>
      </w:pPr>
    </w:p>
    <w:p w14:paraId="5BC0D5E2" w14:textId="77777777" w:rsidR="00C5128C" w:rsidRDefault="00C5128C" w:rsidP="00081D13">
      <w:pPr>
        <w:spacing w:before="240" w:after="120"/>
        <w:jc w:val="both"/>
        <w:rPr>
          <w:b/>
          <w:bCs/>
          <w:color w:val="000000"/>
          <w:sz w:val="20"/>
          <w:szCs w:val="20"/>
        </w:rPr>
      </w:pPr>
    </w:p>
    <w:p w14:paraId="5410DB14" w14:textId="42F568C3" w:rsidR="00081D13" w:rsidRPr="00C5128C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C5128C">
        <w:rPr>
          <w:b/>
          <w:bCs/>
          <w:color w:val="000000"/>
          <w:sz w:val="20"/>
          <w:szCs w:val="20"/>
        </w:rPr>
        <w:lastRenderedPageBreak/>
        <w:t>Punktacja przyznana ofertom w każdym kryterium oceny ofert wraz z łączną punktacją</w:t>
      </w:r>
      <w:r w:rsidRPr="00C5128C">
        <w:rPr>
          <w:color w:val="000000"/>
          <w:sz w:val="20"/>
          <w:szCs w:val="20"/>
        </w:rPr>
        <w:t>:</w:t>
      </w:r>
    </w:p>
    <w:tbl>
      <w:tblPr>
        <w:tblW w:w="100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9"/>
        <w:gridCol w:w="3057"/>
        <w:gridCol w:w="1393"/>
        <w:gridCol w:w="1662"/>
        <w:gridCol w:w="1438"/>
        <w:gridCol w:w="1438"/>
      </w:tblGrid>
      <w:tr w:rsidR="00C5128C" w:rsidRPr="00C5128C" w14:paraId="60F5A3C7" w14:textId="77777777" w:rsidTr="00C5128C">
        <w:trPr>
          <w:trHeight w:val="507"/>
        </w:trPr>
        <w:tc>
          <w:tcPr>
            <w:tcW w:w="1079" w:type="dxa"/>
            <w:shd w:val="clear" w:color="auto" w:fill="F2F2F2"/>
            <w:vAlign w:val="center"/>
          </w:tcPr>
          <w:p w14:paraId="25B1828E" w14:textId="77777777" w:rsidR="00C5128C" w:rsidRPr="00C5128C" w:rsidRDefault="00C5128C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C5128C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057" w:type="dxa"/>
            <w:shd w:val="clear" w:color="auto" w:fill="F2F2F2"/>
            <w:vAlign w:val="center"/>
          </w:tcPr>
          <w:p w14:paraId="25EA57D5" w14:textId="77777777" w:rsidR="00C5128C" w:rsidRPr="00C5128C" w:rsidRDefault="00C5128C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5128C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393" w:type="dxa"/>
            <w:shd w:val="clear" w:color="auto" w:fill="F2F2F2"/>
            <w:vAlign w:val="center"/>
          </w:tcPr>
          <w:p w14:paraId="2A383C7B" w14:textId="71B3A14B" w:rsidR="00C5128C" w:rsidRPr="00C5128C" w:rsidRDefault="00C5128C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C5128C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662" w:type="dxa"/>
            <w:shd w:val="clear" w:color="auto" w:fill="F2F2F2"/>
            <w:vAlign w:val="center"/>
          </w:tcPr>
          <w:p w14:paraId="4A74F3B4" w14:textId="47DCDED3" w:rsidR="00C5128C" w:rsidRPr="00C5128C" w:rsidRDefault="00C5128C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C5128C">
              <w:rPr>
                <w:rFonts w:ascii="Times New Roman" w:hAnsi="Times New Roman" w:cs="Times New Roman"/>
                <w:bCs/>
              </w:rPr>
              <w:t xml:space="preserve"> realizowanie przedmiotu zamówienia pojazdami  spełniającymi wymagan</w:t>
            </w:r>
            <w:r>
              <w:rPr>
                <w:rFonts w:ascii="Times New Roman" w:hAnsi="Times New Roman" w:cs="Times New Roman"/>
                <w:bCs/>
              </w:rPr>
              <w:t>i</w:t>
            </w:r>
            <w:r w:rsidRPr="00C5128C">
              <w:rPr>
                <w:rFonts w:ascii="Times New Roman" w:hAnsi="Times New Roman" w:cs="Times New Roman"/>
                <w:bCs/>
              </w:rPr>
              <w:t>a ustawy o elektromobilności</w:t>
            </w:r>
          </w:p>
        </w:tc>
        <w:tc>
          <w:tcPr>
            <w:tcW w:w="1438" w:type="dxa"/>
            <w:shd w:val="clear" w:color="auto" w:fill="F2F2F2"/>
            <w:vAlign w:val="center"/>
          </w:tcPr>
          <w:p w14:paraId="03B62300" w14:textId="25A3AD05" w:rsidR="00C5128C" w:rsidRPr="00C5128C" w:rsidRDefault="00C5128C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C5128C">
              <w:rPr>
                <w:rFonts w:ascii="Times New Roman" w:hAnsi="Times New Roman" w:cs="Times New Roman"/>
                <w:bCs/>
              </w:rPr>
              <w:t xml:space="preserve"> realizowanie przedmiotu zamówienia pojazdami  spełniającymi normę emisji spalin min.  Euro 6</w:t>
            </w:r>
          </w:p>
        </w:tc>
        <w:tc>
          <w:tcPr>
            <w:tcW w:w="1438" w:type="dxa"/>
            <w:shd w:val="clear" w:color="auto" w:fill="F2F2F2"/>
            <w:vAlign w:val="center"/>
          </w:tcPr>
          <w:p w14:paraId="11BB7EA1" w14:textId="77777777" w:rsidR="00C5128C" w:rsidRPr="00C5128C" w:rsidRDefault="00C5128C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5128C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C5128C" w:rsidRPr="00C5128C" w14:paraId="6433A5D0" w14:textId="77777777" w:rsidTr="00C5128C">
        <w:trPr>
          <w:trHeight w:val="4885"/>
        </w:trPr>
        <w:tc>
          <w:tcPr>
            <w:tcW w:w="1079" w:type="dxa"/>
            <w:vAlign w:val="center"/>
          </w:tcPr>
          <w:p w14:paraId="4A98F976" w14:textId="77777777" w:rsidR="00C5128C" w:rsidRPr="00C5128C" w:rsidRDefault="00C5128C" w:rsidP="0053520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5128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57" w:type="dxa"/>
            <w:vAlign w:val="center"/>
          </w:tcPr>
          <w:p w14:paraId="3C9287BD" w14:textId="77777777" w:rsidR="00C5128C" w:rsidRPr="00C5128C" w:rsidRDefault="00C5128C" w:rsidP="00C5128C">
            <w:pPr>
              <w:rPr>
                <w:b/>
                <w:sz w:val="20"/>
                <w:szCs w:val="20"/>
              </w:rPr>
            </w:pPr>
            <w:r w:rsidRPr="00C5128C">
              <w:rPr>
                <w:b/>
                <w:sz w:val="20"/>
                <w:szCs w:val="20"/>
              </w:rPr>
              <w:t>Konsorcjum:</w:t>
            </w:r>
          </w:p>
          <w:p w14:paraId="5C6E3626" w14:textId="77777777" w:rsidR="00C5128C" w:rsidRPr="00C5128C" w:rsidRDefault="00C5128C" w:rsidP="00C5128C">
            <w:pPr>
              <w:rPr>
                <w:b/>
                <w:bCs/>
                <w:sz w:val="20"/>
                <w:szCs w:val="20"/>
              </w:rPr>
            </w:pPr>
            <w:r w:rsidRPr="00C5128C">
              <w:rPr>
                <w:b/>
                <w:sz w:val="20"/>
                <w:szCs w:val="20"/>
              </w:rPr>
              <w:t xml:space="preserve">Lider: </w:t>
            </w:r>
            <w:r w:rsidRPr="00C5128C">
              <w:rPr>
                <w:b/>
                <w:sz w:val="20"/>
                <w:szCs w:val="20"/>
              </w:rPr>
              <w:br/>
            </w:r>
            <w:r w:rsidRPr="00C5128C">
              <w:rPr>
                <w:b/>
                <w:bCs/>
                <w:sz w:val="20"/>
                <w:szCs w:val="20"/>
              </w:rPr>
              <w:t>MAŁOPOLSKIE PRZEDSIĘBIORSTWO</w:t>
            </w:r>
          </w:p>
          <w:p w14:paraId="0B203D81" w14:textId="77777777" w:rsidR="00C5128C" w:rsidRPr="00C5128C" w:rsidRDefault="00C5128C" w:rsidP="00C5128C">
            <w:pPr>
              <w:rPr>
                <w:sz w:val="20"/>
                <w:szCs w:val="20"/>
              </w:rPr>
            </w:pPr>
            <w:r w:rsidRPr="00C5128C">
              <w:rPr>
                <w:b/>
                <w:bCs/>
                <w:sz w:val="20"/>
                <w:szCs w:val="20"/>
              </w:rPr>
              <w:t>GOSPODARKI ODPADAMI SP. Z O.O</w:t>
            </w:r>
            <w:r w:rsidRPr="00C5128C">
              <w:rPr>
                <w:sz w:val="20"/>
                <w:szCs w:val="20"/>
              </w:rPr>
              <w:t>.</w:t>
            </w:r>
          </w:p>
          <w:p w14:paraId="6EE42E57" w14:textId="77777777" w:rsidR="00C5128C" w:rsidRPr="00C5128C" w:rsidRDefault="00C5128C" w:rsidP="00C5128C">
            <w:pPr>
              <w:rPr>
                <w:sz w:val="20"/>
                <w:szCs w:val="20"/>
              </w:rPr>
            </w:pPr>
            <w:r w:rsidRPr="00C5128C">
              <w:rPr>
                <w:sz w:val="20"/>
                <w:szCs w:val="20"/>
              </w:rPr>
              <w:t>ul. Barska 12</w:t>
            </w:r>
          </w:p>
          <w:p w14:paraId="42D2AD73" w14:textId="77777777" w:rsidR="00C5128C" w:rsidRPr="00C5128C" w:rsidRDefault="00C5128C" w:rsidP="00C5128C">
            <w:pPr>
              <w:rPr>
                <w:sz w:val="20"/>
                <w:szCs w:val="20"/>
              </w:rPr>
            </w:pPr>
            <w:r w:rsidRPr="00C5128C">
              <w:rPr>
                <w:sz w:val="20"/>
                <w:szCs w:val="20"/>
              </w:rPr>
              <w:t>30-307 Kraków</w:t>
            </w:r>
          </w:p>
          <w:p w14:paraId="2754F9B5" w14:textId="77777777" w:rsidR="00C5128C" w:rsidRPr="00C5128C" w:rsidRDefault="00C5128C" w:rsidP="00C5128C">
            <w:pPr>
              <w:rPr>
                <w:b/>
                <w:sz w:val="20"/>
                <w:szCs w:val="20"/>
              </w:rPr>
            </w:pPr>
            <w:r w:rsidRPr="00C5128C">
              <w:rPr>
                <w:b/>
                <w:sz w:val="20"/>
                <w:szCs w:val="20"/>
              </w:rPr>
              <w:t>Partner I:</w:t>
            </w:r>
          </w:p>
          <w:p w14:paraId="01FC61EF" w14:textId="77777777" w:rsidR="00C5128C" w:rsidRPr="00C5128C" w:rsidRDefault="00C5128C" w:rsidP="00C5128C">
            <w:pPr>
              <w:rPr>
                <w:b/>
                <w:bCs/>
                <w:sz w:val="20"/>
                <w:szCs w:val="20"/>
              </w:rPr>
            </w:pPr>
            <w:r w:rsidRPr="00C5128C">
              <w:rPr>
                <w:b/>
                <w:bCs/>
                <w:sz w:val="20"/>
                <w:szCs w:val="20"/>
              </w:rPr>
              <w:t>PREZERO MAŁOPOLSKA SP. Z O.O.</w:t>
            </w:r>
          </w:p>
          <w:p w14:paraId="4A45C4BF" w14:textId="77777777" w:rsidR="00C5128C" w:rsidRPr="00C5128C" w:rsidRDefault="00C5128C" w:rsidP="00C5128C">
            <w:pPr>
              <w:rPr>
                <w:sz w:val="20"/>
                <w:szCs w:val="20"/>
              </w:rPr>
            </w:pPr>
            <w:r w:rsidRPr="00C5128C">
              <w:rPr>
                <w:sz w:val="20"/>
                <w:szCs w:val="20"/>
              </w:rPr>
              <w:t>ul. Kosiarzy 5a</w:t>
            </w:r>
          </w:p>
          <w:p w14:paraId="7199B2B2" w14:textId="77777777" w:rsidR="00C5128C" w:rsidRPr="00C5128C" w:rsidRDefault="00C5128C" w:rsidP="00C5128C">
            <w:pPr>
              <w:rPr>
                <w:b/>
                <w:bCs/>
                <w:sz w:val="20"/>
                <w:szCs w:val="20"/>
              </w:rPr>
            </w:pPr>
            <w:r w:rsidRPr="00C5128C">
              <w:rPr>
                <w:sz w:val="20"/>
                <w:szCs w:val="20"/>
              </w:rPr>
              <w:t>30-731 Kraków</w:t>
            </w:r>
          </w:p>
          <w:p w14:paraId="3069494E" w14:textId="77777777" w:rsidR="00C5128C" w:rsidRPr="00C5128C" w:rsidRDefault="00C5128C" w:rsidP="00C5128C">
            <w:pPr>
              <w:rPr>
                <w:b/>
                <w:sz w:val="20"/>
                <w:szCs w:val="20"/>
              </w:rPr>
            </w:pPr>
            <w:r w:rsidRPr="00C5128C">
              <w:rPr>
                <w:b/>
                <w:sz w:val="20"/>
                <w:szCs w:val="20"/>
              </w:rPr>
              <w:t>Partner II:</w:t>
            </w:r>
          </w:p>
          <w:p w14:paraId="522E0BE1" w14:textId="77777777" w:rsidR="00C5128C" w:rsidRPr="00C5128C" w:rsidRDefault="00C5128C" w:rsidP="00C5128C">
            <w:pPr>
              <w:rPr>
                <w:b/>
                <w:bCs/>
                <w:sz w:val="20"/>
                <w:szCs w:val="20"/>
              </w:rPr>
            </w:pPr>
            <w:r w:rsidRPr="00C5128C">
              <w:rPr>
                <w:b/>
                <w:bCs/>
                <w:sz w:val="20"/>
                <w:szCs w:val="20"/>
              </w:rPr>
              <w:t>Przedsiębiorstwo Wielobranżowe MIKI</w:t>
            </w:r>
          </w:p>
          <w:p w14:paraId="4B8A88B6" w14:textId="77777777" w:rsidR="00C5128C" w:rsidRPr="00C5128C" w:rsidRDefault="00C5128C" w:rsidP="00C5128C">
            <w:pPr>
              <w:rPr>
                <w:b/>
                <w:bCs/>
                <w:sz w:val="20"/>
                <w:szCs w:val="20"/>
              </w:rPr>
            </w:pPr>
            <w:r w:rsidRPr="00C5128C">
              <w:rPr>
                <w:b/>
                <w:bCs/>
                <w:sz w:val="20"/>
                <w:szCs w:val="20"/>
              </w:rPr>
              <w:t xml:space="preserve">Mieczysław Jakubowski </w:t>
            </w:r>
          </w:p>
          <w:p w14:paraId="1CAB7D05" w14:textId="77777777" w:rsidR="00C5128C" w:rsidRPr="00C5128C" w:rsidRDefault="00C5128C" w:rsidP="00C5128C">
            <w:pPr>
              <w:rPr>
                <w:sz w:val="20"/>
                <w:szCs w:val="20"/>
              </w:rPr>
            </w:pPr>
            <w:r w:rsidRPr="00C5128C">
              <w:rPr>
                <w:sz w:val="20"/>
                <w:szCs w:val="20"/>
              </w:rPr>
              <w:t>ul. Nad Driną 33</w:t>
            </w:r>
          </w:p>
          <w:p w14:paraId="79E7E68E" w14:textId="77777777" w:rsidR="00C5128C" w:rsidRPr="00C5128C" w:rsidRDefault="00C5128C" w:rsidP="00C5128C">
            <w:pPr>
              <w:rPr>
                <w:sz w:val="20"/>
                <w:szCs w:val="20"/>
              </w:rPr>
            </w:pPr>
            <w:r w:rsidRPr="00C5128C">
              <w:rPr>
                <w:sz w:val="20"/>
                <w:szCs w:val="20"/>
              </w:rPr>
              <w:t>30-841 Kraków</w:t>
            </w:r>
          </w:p>
          <w:p w14:paraId="607797B0" w14:textId="651DA011" w:rsidR="00C5128C" w:rsidRPr="00C5128C" w:rsidRDefault="00C5128C" w:rsidP="00535202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93" w:type="dxa"/>
            <w:vAlign w:val="center"/>
          </w:tcPr>
          <w:p w14:paraId="67031F6A" w14:textId="77777777" w:rsidR="00C5128C" w:rsidRPr="00C5128C" w:rsidRDefault="00C5128C" w:rsidP="0053520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5128C">
              <w:rPr>
                <w:rFonts w:ascii="Times New Roman" w:hAnsi="Times New Roman" w:cs="Times New Roman"/>
              </w:rPr>
              <w:t xml:space="preserve">  50,00</w:t>
            </w:r>
          </w:p>
        </w:tc>
        <w:tc>
          <w:tcPr>
            <w:tcW w:w="1662" w:type="dxa"/>
            <w:vAlign w:val="center"/>
          </w:tcPr>
          <w:p w14:paraId="7DD91599" w14:textId="77777777" w:rsidR="00C5128C" w:rsidRPr="00C5128C" w:rsidRDefault="00C5128C" w:rsidP="0053520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5128C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438" w:type="dxa"/>
            <w:vAlign w:val="center"/>
          </w:tcPr>
          <w:p w14:paraId="0C1E8499" w14:textId="77777777" w:rsidR="00C5128C" w:rsidRPr="00C5128C" w:rsidRDefault="00C5128C" w:rsidP="0053520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5128C">
              <w:rPr>
                <w:rFonts w:ascii="Times New Roman" w:hAnsi="Times New Roman" w:cs="Times New Roman"/>
              </w:rPr>
              <w:t xml:space="preserve">  10,00</w:t>
            </w:r>
          </w:p>
        </w:tc>
        <w:tc>
          <w:tcPr>
            <w:tcW w:w="1438" w:type="dxa"/>
            <w:vAlign w:val="center"/>
          </w:tcPr>
          <w:p w14:paraId="3BB9DBD7" w14:textId="77777777" w:rsidR="00C5128C" w:rsidRPr="00C5128C" w:rsidRDefault="00C5128C" w:rsidP="0053520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5128C">
              <w:rPr>
                <w:rFonts w:ascii="Times New Roman" w:hAnsi="Times New Roman" w:cs="Times New Roman"/>
              </w:rPr>
              <w:t xml:space="preserve">  100,00</w:t>
            </w:r>
          </w:p>
        </w:tc>
      </w:tr>
    </w:tbl>
    <w:p w14:paraId="2C6D0D2E" w14:textId="77777777" w:rsidR="00E85D70" w:rsidRPr="00C5128C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6E9F77C6" w14:textId="77777777" w:rsidR="00F960D7" w:rsidRPr="00C5128C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sectPr w:rsidR="00F960D7" w:rsidRPr="00C5128C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0B52C" w14:textId="77777777" w:rsidR="00EB38F4" w:rsidRDefault="00EB38F4">
      <w:r>
        <w:separator/>
      </w:r>
    </w:p>
  </w:endnote>
  <w:endnote w:type="continuationSeparator" w:id="0">
    <w:p w14:paraId="582DBB8B" w14:textId="77777777" w:rsidR="00EB38F4" w:rsidRDefault="00EB3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73332" w14:textId="77777777" w:rsidR="006F2956" w:rsidRDefault="006F29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BEBEE" w14:textId="3CF5D83D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BCDCD" w14:textId="77777777" w:rsidR="006F2956" w:rsidRDefault="006F29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608D0" w14:textId="77777777" w:rsidR="00EB38F4" w:rsidRDefault="00EB38F4">
      <w:r>
        <w:separator/>
      </w:r>
    </w:p>
  </w:footnote>
  <w:footnote w:type="continuationSeparator" w:id="0">
    <w:p w14:paraId="0FE14670" w14:textId="77777777" w:rsidR="00EB38F4" w:rsidRDefault="00EB38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1E17D" w14:textId="77777777" w:rsidR="006F2956" w:rsidRDefault="006F29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07541" w14:textId="77777777" w:rsidR="006F2956" w:rsidRDefault="006F29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26603" w14:textId="77777777" w:rsidR="006F2956" w:rsidRDefault="006F29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8F4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6F2956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5128C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B38F4"/>
    <w:rsid w:val="00F33C66"/>
    <w:rsid w:val="00F960D7"/>
    <w:rsid w:val="00FB7F50"/>
    <w:rsid w:val="00FC2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1EA675"/>
  <w15:chartTrackingRefBased/>
  <w15:docId w15:val="{93BA6194-B651-4DF8-BACC-D9E4ECD01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2025-12-08T07:43:00Z</cp:lastPrinted>
  <dcterms:created xsi:type="dcterms:W3CDTF">2025-12-08T07:52:00Z</dcterms:created>
  <dcterms:modified xsi:type="dcterms:W3CDTF">2025-12-08T07:52:00Z</dcterms:modified>
</cp:coreProperties>
</file>