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7A7CA5" w14:textId="77777777" w:rsidR="00081D13" w:rsidRPr="00C16908" w:rsidRDefault="00450953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C16908">
        <w:rPr>
          <w:sz w:val="20"/>
          <w:szCs w:val="20"/>
        </w:rPr>
        <w:t>Niepołomice</w:t>
      </w:r>
      <w:r w:rsidR="00081D13" w:rsidRPr="00C16908">
        <w:rPr>
          <w:sz w:val="20"/>
          <w:szCs w:val="20"/>
        </w:rPr>
        <w:t xml:space="preserve"> dnia: </w:t>
      </w:r>
      <w:r w:rsidRPr="00C16908">
        <w:rPr>
          <w:sz w:val="20"/>
          <w:szCs w:val="20"/>
        </w:rPr>
        <w:t>2025-12-05</w:t>
      </w:r>
    </w:p>
    <w:p w14:paraId="700CADF0" w14:textId="77777777" w:rsidR="00081D13" w:rsidRPr="00C16908" w:rsidRDefault="00450953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C16908">
        <w:rPr>
          <w:b/>
          <w:bCs/>
          <w:sz w:val="20"/>
          <w:szCs w:val="20"/>
        </w:rPr>
        <w:t>GMINA NIEPOŁOMICE</w:t>
      </w:r>
    </w:p>
    <w:p w14:paraId="3179D4E3" w14:textId="77777777" w:rsidR="00081D13" w:rsidRPr="00C16908" w:rsidRDefault="00450953" w:rsidP="00081D13">
      <w:pPr>
        <w:spacing w:line="360" w:lineRule="auto"/>
        <w:ind w:right="3969"/>
        <w:rPr>
          <w:sz w:val="20"/>
          <w:szCs w:val="20"/>
        </w:rPr>
      </w:pPr>
      <w:r w:rsidRPr="00C16908">
        <w:rPr>
          <w:sz w:val="20"/>
          <w:szCs w:val="20"/>
        </w:rPr>
        <w:t>Pl. Zwycięstwa</w:t>
      </w:r>
      <w:r w:rsidR="00081D13" w:rsidRPr="00C16908">
        <w:rPr>
          <w:sz w:val="20"/>
          <w:szCs w:val="20"/>
        </w:rPr>
        <w:t xml:space="preserve"> </w:t>
      </w:r>
      <w:r w:rsidRPr="00C16908">
        <w:rPr>
          <w:sz w:val="20"/>
          <w:szCs w:val="20"/>
        </w:rPr>
        <w:t>13</w:t>
      </w:r>
    </w:p>
    <w:p w14:paraId="29E8D651" w14:textId="77777777" w:rsidR="00081D13" w:rsidRPr="00C16908" w:rsidRDefault="00450953" w:rsidP="00081D13">
      <w:pPr>
        <w:ind w:right="3969"/>
        <w:rPr>
          <w:sz w:val="20"/>
          <w:szCs w:val="20"/>
        </w:rPr>
      </w:pPr>
      <w:r w:rsidRPr="00C16908">
        <w:rPr>
          <w:sz w:val="20"/>
          <w:szCs w:val="20"/>
        </w:rPr>
        <w:t>32-005</w:t>
      </w:r>
      <w:r w:rsidR="00081D13" w:rsidRPr="00C16908">
        <w:rPr>
          <w:sz w:val="20"/>
          <w:szCs w:val="20"/>
        </w:rPr>
        <w:t xml:space="preserve"> </w:t>
      </w:r>
      <w:r w:rsidRPr="00C16908">
        <w:rPr>
          <w:sz w:val="20"/>
          <w:szCs w:val="20"/>
        </w:rPr>
        <w:t>Niepołomice</w:t>
      </w:r>
    </w:p>
    <w:p w14:paraId="371E76AF" w14:textId="77777777" w:rsidR="00081D13" w:rsidRPr="00C16908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C16908" w14:paraId="48FE6926" w14:textId="77777777" w:rsidTr="00C13EA9">
        <w:tc>
          <w:tcPr>
            <w:tcW w:w="10065" w:type="dxa"/>
            <w:shd w:val="clear" w:color="auto" w:fill="F2F2F2"/>
            <w:hideMark/>
          </w:tcPr>
          <w:p w14:paraId="26BBD757" w14:textId="77777777" w:rsidR="00081D13" w:rsidRPr="00C16908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C16908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0F40EE30" w14:textId="77777777" w:rsidR="00081D13" w:rsidRPr="00C16908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C16908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6314BC1B" w14:textId="77777777" w:rsidR="00081D13" w:rsidRPr="00C16908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2D8147D4" w14:textId="77777777" w:rsidR="00081D13" w:rsidRPr="00C16908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C16908">
        <w:rPr>
          <w:rFonts w:eastAsia="Calibri"/>
          <w:sz w:val="20"/>
          <w:szCs w:val="20"/>
          <w:lang w:eastAsia="en-US"/>
        </w:rPr>
        <w:t xml:space="preserve">Dotyczy </w:t>
      </w:r>
      <w:r w:rsidRPr="00C16908">
        <w:rPr>
          <w:sz w:val="20"/>
          <w:szCs w:val="20"/>
        </w:rPr>
        <w:t>postępowania o udzielenie zamówienia publicznego</w:t>
      </w:r>
      <w:r w:rsidRPr="00C16908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C16908" w14:paraId="2C8B9FDD" w14:textId="77777777" w:rsidTr="00081D13">
        <w:tc>
          <w:tcPr>
            <w:tcW w:w="2269" w:type="dxa"/>
          </w:tcPr>
          <w:p w14:paraId="53AD58B2" w14:textId="77777777" w:rsidR="00081D13" w:rsidRPr="00C16908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C16908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</w:tcPr>
          <w:p w14:paraId="3C3085D9" w14:textId="77777777" w:rsidR="00081D13" w:rsidRPr="00C16908" w:rsidRDefault="00450953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C16908">
              <w:rPr>
                <w:bCs/>
                <w:sz w:val="20"/>
                <w:szCs w:val="20"/>
              </w:rPr>
              <w:t>Prowadzenie Domu Kultury w Podłężu  w latach 2026-2027</w:t>
            </w:r>
          </w:p>
        </w:tc>
      </w:tr>
      <w:tr w:rsidR="00450953" w:rsidRPr="00C16908" w14:paraId="7903EF2C" w14:textId="77777777" w:rsidTr="00CE0B9C">
        <w:tc>
          <w:tcPr>
            <w:tcW w:w="2269" w:type="dxa"/>
          </w:tcPr>
          <w:p w14:paraId="0380A673" w14:textId="77777777" w:rsidR="00450953" w:rsidRPr="00C16908" w:rsidRDefault="00450953" w:rsidP="00CE0B9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C16908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</w:tcPr>
          <w:p w14:paraId="797E2FFD" w14:textId="77777777" w:rsidR="00450953" w:rsidRPr="00C16908" w:rsidRDefault="00450953" w:rsidP="00CE0B9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C16908">
              <w:rPr>
                <w:bCs/>
                <w:sz w:val="20"/>
                <w:szCs w:val="20"/>
              </w:rPr>
              <w:t>ZP.271.54.2025</w:t>
            </w:r>
          </w:p>
        </w:tc>
      </w:tr>
    </w:tbl>
    <w:p w14:paraId="26FB6B57" w14:textId="77777777" w:rsidR="00081D13" w:rsidRPr="00C16908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1651A1EE" w14:textId="77777777" w:rsidR="00081D13" w:rsidRPr="00C16908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C16908">
        <w:rPr>
          <w:sz w:val="20"/>
          <w:szCs w:val="20"/>
        </w:rPr>
        <w:t xml:space="preserve">Zamawiający, </w:t>
      </w:r>
      <w:r w:rsidR="00450953" w:rsidRPr="00C16908">
        <w:rPr>
          <w:b/>
          <w:sz w:val="20"/>
          <w:szCs w:val="20"/>
        </w:rPr>
        <w:t>GMINA NIEPOŁOMICE</w:t>
      </w:r>
      <w:r w:rsidRPr="00C16908">
        <w:rPr>
          <w:sz w:val="20"/>
          <w:szCs w:val="20"/>
        </w:rPr>
        <w:t xml:space="preserve">, działając na podstawie art. 253 </w:t>
      </w:r>
      <w:r w:rsidR="00A17CDB" w:rsidRPr="00C16908">
        <w:rPr>
          <w:sz w:val="20"/>
          <w:szCs w:val="20"/>
        </w:rPr>
        <w:t xml:space="preserve">ust. 1 pkt. 1 i </w:t>
      </w:r>
      <w:r w:rsidRPr="00C16908">
        <w:rPr>
          <w:sz w:val="20"/>
          <w:szCs w:val="20"/>
        </w:rPr>
        <w:t xml:space="preserve">ust. </w:t>
      </w:r>
      <w:r w:rsidR="00A17CDB" w:rsidRPr="00C16908">
        <w:rPr>
          <w:sz w:val="20"/>
          <w:szCs w:val="20"/>
        </w:rPr>
        <w:t>2</w:t>
      </w:r>
      <w:r w:rsidRPr="00C16908">
        <w:rPr>
          <w:sz w:val="20"/>
          <w:szCs w:val="20"/>
        </w:rPr>
        <w:t xml:space="preserve"> </w:t>
      </w:r>
      <w:r w:rsidR="00081D13" w:rsidRPr="00C16908">
        <w:rPr>
          <w:sz w:val="20"/>
          <w:szCs w:val="20"/>
        </w:rPr>
        <w:t xml:space="preserve">ustawy z dnia 11 września 2019r. Prawo zamówień publicznych </w:t>
      </w:r>
      <w:r w:rsidR="00450953" w:rsidRPr="00C16908">
        <w:rPr>
          <w:sz w:val="20"/>
          <w:szCs w:val="20"/>
        </w:rPr>
        <w:t>(</w:t>
      </w:r>
      <w:proofErr w:type="spellStart"/>
      <w:r w:rsidR="00450953" w:rsidRPr="00C16908">
        <w:rPr>
          <w:sz w:val="20"/>
          <w:szCs w:val="20"/>
        </w:rPr>
        <w:t>t.j</w:t>
      </w:r>
      <w:proofErr w:type="spellEnd"/>
      <w:r w:rsidR="00450953" w:rsidRPr="00C16908">
        <w:rPr>
          <w:sz w:val="20"/>
          <w:szCs w:val="20"/>
        </w:rPr>
        <w:t xml:space="preserve">. Dz. U. z 2024 r. poz. 1320 z </w:t>
      </w:r>
      <w:proofErr w:type="spellStart"/>
      <w:r w:rsidR="00450953" w:rsidRPr="00C16908">
        <w:rPr>
          <w:sz w:val="20"/>
          <w:szCs w:val="20"/>
        </w:rPr>
        <w:t>późn</w:t>
      </w:r>
      <w:proofErr w:type="spellEnd"/>
      <w:r w:rsidR="00450953" w:rsidRPr="00C16908">
        <w:rPr>
          <w:sz w:val="20"/>
          <w:szCs w:val="20"/>
        </w:rPr>
        <w:t>. zm.)</w:t>
      </w:r>
      <w:r w:rsidR="00081D13" w:rsidRPr="00C16908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50953" w:rsidRPr="00C16908" w14:paraId="24132635" w14:textId="77777777" w:rsidTr="00CE0B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54BDD936" w14:textId="77777777" w:rsidR="00450953" w:rsidRPr="00C16908" w:rsidRDefault="00450953" w:rsidP="00CE0B9C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C16908">
              <w:rPr>
                <w:b/>
                <w:sz w:val="20"/>
                <w:szCs w:val="20"/>
              </w:rPr>
              <w:t>Fundacja Siedlisko Kultury</w:t>
            </w:r>
          </w:p>
          <w:p w14:paraId="1242DDD6" w14:textId="77777777" w:rsidR="00450953" w:rsidRPr="00C16908" w:rsidRDefault="00450953" w:rsidP="00CE0B9C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C16908">
              <w:rPr>
                <w:bCs/>
                <w:sz w:val="20"/>
                <w:szCs w:val="20"/>
              </w:rPr>
              <w:t>Zagórze</w:t>
            </w:r>
            <w:r w:rsidRPr="00C16908">
              <w:rPr>
                <w:bCs/>
                <w:sz w:val="20"/>
                <w:szCs w:val="20"/>
              </w:rPr>
              <w:t xml:space="preserve"> </w:t>
            </w:r>
            <w:r w:rsidRPr="00C16908">
              <w:rPr>
                <w:bCs/>
                <w:sz w:val="20"/>
                <w:szCs w:val="20"/>
              </w:rPr>
              <w:t>185</w:t>
            </w:r>
            <w:r w:rsidRPr="00C16908">
              <w:rPr>
                <w:bCs/>
                <w:sz w:val="20"/>
                <w:szCs w:val="20"/>
              </w:rPr>
              <w:t xml:space="preserve"> </w:t>
            </w:r>
          </w:p>
          <w:p w14:paraId="2A451FD4" w14:textId="77777777" w:rsidR="00450953" w:rsidRPr="00C16908" w:rsidRDefault="00450953" w:rsidP="00CE0B9C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C16908">
              <w:rPr>
                <w:bCs/>
                <w:sz w:val="20"/>
                <w:szCs w:val="20"/>
              </w:rPr>
              <w:t>32-005</w:t>
            </w:r>
            <w:r w:rsidRPr="00C16908">
              <w:rPr>
                <w:bCs/>
                <w:sz w:val="20"/>
                <w:szCs w:val="20"/>
              </w:rPr>
              <w:t xml:space="preserve"> </w:t>
            </w:r>
            <w:r w:rsidRPr="00C16908">
              <w:rPr>
                <w:bCs/>
                <w:sz w:val="20"/>
                <w:szCs w:val="20"/>
              </w:rPr>
              <w:t>Zagórze</w:t>
            </w:r>
          </w:p>
          <w:p w14:paraId="38E2CDA0" w14:textId="77777777" w:rsidR="00450953" w:rsidRPr="00C16908" w:rsidRDefault="00450953" w:rsidP="00CE0B9C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C16908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C16908">
              <w:rPr>
                <w:sz w:val="20"/>
                <w:szCs w:val="20"/>
              </w:rPr>
              <w:t xml:space="preserve"> </w:t>
            </w:r>
            <w:bookmarkEnd w:id="1"/>
            <w:r w:rsidRPr="00C16908">
              <w:rPr>
                <w:b/>
                <w:sz w:val="20"/>
                <w:szCs w:val="20"/>
              </w:rPr>
              <w:t>528 000.00 zł</w:t>
            </w:r>
            <w:r w:rsidRPr="00C16908">
              <w:rPr>
                <w:b/>
                <w:sz w:val="20"/>
                <w:szCs w:val="20"/>
              </w:rPr>
              <w:t xml:space="preserve"> brutto</w:t>
            </w:r>
            <w:r w:rsidRPr="00C16908">
              <w:rPr>
                <w:bCs/>
                <w:sz w:val="20"/>
                <w:szCs w:val="20"/>
              </w:rPr>
              <w:t>.</w:t>
            </w:r>
          </w:p>
          <w:p w14:paraId="6FF74325" w14:textId="77777777" w:rsidR="00450953" w:rsidRPr="00C16908" w:rsidRDefault="00450953" w:rsidP="00CE0B9C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C16908">
              <w:rPr>
                <w:color w:val="000000"/>
                <w:sz w:val="20"/>
                <w:szCs w:val="20"/>
              </w:rPr>
              <w:t>Uzasadnienie wyboru:</w:t>
            </w:r>
          </w:p>
          <w:p w14:paraId="7BD7E257" w14:textId="77777777" w:rsidR="00450953" w:rsidRPr="00C16908" w:rsidRDefault="00450953" w:rsidP="00CE0B9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C16908">
              <w:rPr>
                <w:sz w:val="20"/>
                <w:szCs w:val="20"/>
              </w:rPr>
              <w:t>Została złożona jedna oferta. Oferta spełnia warunki postawione przez zamawiającego, a opisane w SWZ i Ogłoszeniu o zamówieniu.</w:t>
            </w:r>
          </w:p>
        </w:tc>
      </w:tr>
    </w:tbl>
    <w:p w14:paraId="0DAD89D0" w14:textId="77777777" w:rsidR="00081D13" w:rsidRPr="00C16908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C16908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C16908">
        <w:rPr>
          <w:color w:val="000000"/>
          <w:sz w:val="20"/>
          <w:szCs w:val="2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18"/>
        <w:gridCol w:w="1134"/>
        <w:gridCol w:w="1560"/>
        <w:gridCol w:w="1984"/>
        <w:gridCol w:w="1418"/>
      </w:tblGrid>
      <w:tr w:rsidR="00C16908" w:rsidRPr="00C16908" w14:paraId="07EFCE4E" w14:textId="77777777" w:rsidTr="00C16908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558C99C6" w14:textId="77777777" w:rsidR="00C16908" w:rsidRPr="00C16908" w:rsidRDefault="00C16908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C16908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118" w:type="dxa"/>
            <w:shd w:val="clear" w:color="auto" w:fill="F2F2F2"/>
            <w:vAlign w:val="center"/>
          </w:tcPr>
          <w:p w14:paraId="0DF41707" w14:textId="77777777" w:rsidR="00C16908" w:rsidRPr="00C16908" w:rsidRDefault="00C16908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16908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68240FB4" w14:textId="77777777" w:rsidR="00C16908" w:rsidRPr="00C16908" w:rsidRDefault="00C16908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C16908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560" w:type="dxa"/>
            <w:shd w:val="clear" w:color="auto" w:fill="F2F2F2"/>
            <w:vAlign w:val="center"/>
          </w:tcPr>
          <w:p w14:paraId="4A7B5404" w14:textId="77777777" w:rsidR="00C16908" w:rsidRPr="00C16908" w:rsidRDefault="00C16908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C16908">
              <w:rPr>
                <w:rFonts w:ascii="Times New Roman" w:hAnsi="Times New Roman" w:cs="Times New Roman"/>
                <w:bCs/>
              </w:rPr>
              <w:t>Doświadczenie  kierownika domu kultury  w organizowaniu  imprez otwartych</w:t>
            </w:r>
          </w:p>
        </w:tc>
        <w:tc>
          <w:tcPr>
            <w:tcW w:w="1984" w:type="dxa"/>
            <w:shd w:val="clear" w:color="auto" w:fill="F2F2F2"/>
            <w:vAlign w:val="center"/>
          </w:tcPr>
          <w:p w14:paraId="7852FF4E" w14:textId="77777777" w:rsidR="00C16908" w:rsidRPr="00C16908" w:rsidRDefault="00C16908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C16908">
              <w:rPr>
                <w:rFonts w:ascii="Times New Roman" w:hAnsi="Times New Roman" w:cs="Times New Roman"/>
                <w:bCs/>
              </w:rPr>
              <w:t>Doświadczenie w pełnieniu funkcji kierownika domu kultury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38B80DA2" w14:textId="77777777" w:rsidR="00C16908" w:rsidRPr="00C16908" w:rsidRDefault="00C16908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16908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C16908" w:rsidRPr="00C16908" w14:paraId="343BD473" w14:textId="77777777" w:rsidTr="00C16908">
        <w:tc>
          <w:tcPr>
            <w:tcW w:w="851" w:type="dxa"/>
            <w:vAlign w:val="center"/>
          </w:tcPr>
          <w:p w14:paraId="15CA40A2" w14:textId="77777777" w:rsidR="00C16908" w:rsidRPr="00C16908" w:rsidRDefault="00C16908" w:rsidP="00CE0B9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1690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8" w:type="dxa"/>
            <w:vAlign w:val="center"/>
          </w:tcPr>
          <w:p w14:paraId="0B1E4678" w14:textId="77777777" w:rsidR="00C16908" w:rsidRPr="00C16908" w:rsidRDefault="00C16908" w:rsidP="00CE0B9C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C16908">
              <w:rPr>
                <w:rFonts w:ascii="Times New Roman" w:hAnsi="Times New Roman" w:cs="Times New Roman"/>
                <w:b/>
              </w:rPr>
              <w:t>Fundacja Siedlisko Kultury</w:t>
            </w:r>
          </w:p>
          <w:p w14:paraId="2382253D" w14:textId="77777777" w:rsidR="00C16908" w:rsidRPr="00C16908" w:rsidRDefault="00C16908" w:rsidP="00CE0B9C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C16908">
              <w:rPr>
                <w:rFonts w:ascii="Times New Roman" w:hAnsi="Times New Roman" w:cs="Times New Roman"/>
                <w:bCs/>
              </w:rPr>
              <w:t>Zagórze</w:t>
            </w:r>
            <w:r w:rsidRPr="00C16908">
              <w:rPr>
                <w:rFonts w:ascii="Times New Roman" w:hAnsi="Times New Roman" w:cs="Times New Roman"/>
                <w:bCs/>
              </w:rPr>
              <w:t xml:space="preserve"> </w:t>
            </w:r>
            <w:r w:rsidRPr="00C16908">
              <w:rPr>
                <w:rFonts w:ascii="Times New Roman" w:hAnsi="Times New Roman" w:cs="Times New Roman"/>
                <w:bCs/>
              </w:rPr>
              <w:t>185</w:t>
            </w:r>
            <w:r w:rsidRPr="00C16908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52DB5F1D" w14:textId="77777777" w:rsidR="00C16908" w:rsidRPr="00C16908" w:rsidRDefault="00C16908" w:rsidP="00CE0B9C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C16908">
              <w:rPr>
                <w:rFonts w:ascii="Times New Roman" w:hAnsi="Times New Roman" w:cs="Times New Roman"/>
                <w:bCs/>
              </w:rPr>
              <w:t>32-005</w:t>
            </w:r>
            <w:r w:rsidRPr="00C16908">
              <w:rPr>
                <w:rFonts w:ascii="Times New Roman" w:hAnsi="Times New Roman" w:cs="Times New Roman"/>
                <w:bCs/>
              </w:rPr>
              <w:t xml:space="preserve"> </w:t>
            </w:r>
            <w:r w:rsidRPr="00C16908">
              <w:rPr>
                <w:rFonts w:ascii="Times New Roman" w:hAnsi="Times New Roman" w:cs="Times New Roman"/>
                <w:bCs/>
              </w:rPr>
              <w:t>Zagórze</w:t>
            </w:r>
          </w:p>
        </w:tc>
        <w:tc>
          <w:tcPr>
            <w:tcW w:w="1134" w:type="dxa"/>
            <w:vAlign w:val="center"/>
          </w:tcPr>
          <w:p w14:paraId="44DCC017" w14:textId="77777777" w:rsidR="00C16908" w:rsidRPr="00C16908" w:rsidRDefault="00C16908" w:rsidP="00CE0B9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16908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560" w:type="dxa"/>
            <w:vAlign w:val="center"/>
          </w:tcPr>
          <w:p w14:paraId="63C2030D" w14:textId="77777777" w:rsidR="00C16908" w:rsidRPr="00C16908" w:rsidRDefault="00C16908" w:rsidP="00CE0B9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16908">
              <w:rPr>
                <w:rFonts w:ascii="Times New Roman" w:hAnsi="Times New Roman" w:cs="Times New Roman"/>
              </w:rPr>
              <w:t xml:space="preserve">  30,00</w:t>
            </w:r>
          </w:p>
        </w:tc>
        <w:tc>
          <w:tcPr>
            <w:tcW w:w="1984" w:type="dxa"/>
            <w:vAlign w:val="center"/>
          </w:tcPr>
          <w:p w14:paraId="24FBFB9E" w14:textId="77777777" w:rsidR="00C16908" w:rsidRPr="00C16908" w:rsidRDefault="00C16908" w:rsidP="00CE0B9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16908">
              <w:rPr>
                <w:rFonts w:ascii="Times New Roman" w:hAnsi="Times New Roman" w:cs="Times New Roman"/>
              </w:rPr>
              <w:t xml:space="preserve">  10,00</w:t>
            </w:r>
          </w:p>
        </w:tc>
        <w:tc>
          <w:tcPr>
            <w:tcW w:w="1418" w:type="dxa"/>
            <w:vAlign w:val="center"/>
          </w:tcPr>
          <w:p w14:paraId="4B41BEA6" w14:textId="77777777" w:rsidR="00C16908" w:rsidRPr="00C16908" w:rsidRDefault="00C16908" w:rsidP="00CE0B9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16908">
              <w:rPr>
                <w:rFonts w:ascii="Times New Roman" w:hAnsi="Times New Roman" w:cs="Times New Roman"/>
              </w:rPr>
              <w:t xml:space="preserve">  100,00</w:t>
            </w:r>
          </w:p>
        </w:tc>
      </w:tr>
    </w:tbl>
    <w:p w14:paraId="76521A10" w14:textId="77777777" w:rsidR="00E85D70" w:rsidRPr="00C16908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bookmarkEnd w:id="0"/>
    <w:p w14:paraId="62CF0CE7" w14:textId="12346FB7" w:rsidR="008642B3" w:rsidRPr="00C16908" w:rsidRDefault="008642B3" w:rsidP="00005838">
      <w:pPr>
        <w:jc w:val="right"/>
        <w:rPr>
          <w:sz w:val="20"/>
          <w:szCs w:val="20"/>
        </w:rPr>
      </w:pPr>
    </w:p>
    <w:sectPr w:rsidR="008642B3" w:rsidRPr="00C1690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4C55A7" w14:textId="77777777" w:rsidR="00E7688A" w:rsidRDefault="00E7688A">
      <w:r>
        <w:separator/>
      </w:r>
    </w:p>
  </w:endnote>
  <w:endnote w:type="continuationSeparator" w:id="0">
    <w:p w14:paraId="55E2FB28" w14:textId="77777777" w:rsidR="00E7688A" w:rsidRDefault="00E76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98C198" w14:textId="77777777" w:rsidR="00450953" w:rsidRDefault="004509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B7803" w14:textId="73B02637"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D8639" w14:textId="77777777" w:rsidR="00450953" w:rsidRDefault="004509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1D93F1" w14:textId="77777777" w:rsidR="00E7688A" w:rsidRDefault="00E7688A">
      <w:r>
        <w:separator/>
      </w:r>
    </w:p>
  </w:footnote>
  <w:footnote w:type="continuationSeparator" w:id="0">
    <w:p w14:paraId="3EF809D7" w14:textId="77777777" w:rsidR="00E7688A" w:rsidRDefault="00E768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A666F" w14:textId="77777777" w:rsidR="00450953" w:rsidRDefault="004509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AE5BB" w14:textId="77777777" w:rsidR="00450953" w:rsidRDefault="004509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9CD7E" w14:textId="77777777" w:rsidR="00450953" w:rsidRDefault="004509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688A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50953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16908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7688A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46F0C1"/>
  <w15:chartTrackingRefBased/>
  <w15:docId w15:val="{4BFD99D1-FCB6-4B5A-9C5D-1AA37A886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Topór</dc:creator>
  <cp:keywords/>
  <dc:description/>
  <cp:lastModifiedBy>Anna Topór</cp:lastModifiedBy>
  <cp:revision>2</cp:revision>
  <cp:lastPrinted>1601-01-01T00:00:00Z</cp:lastPrinted>
  <dcterms:created xsi:type="dcterms:W3CDTF">2025-12-05T10:10:00Z</dcterms:created>
  <dcterms:modified xsi:type="dcterms:W3CDTF">2025-12-05T10:10:00Z</dcterms:modified>
</cp:coreProperties>
</file>