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7FF2" w14:textId="77777777" w:rsidR="00081D13" w:rsidRPr="007F51FE" w:rsidRDefault="00024C56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7F51FE">
        <w:rPr>
          <w:sz w:val="20"/>
          <w:szCs w:val="20"/>
        </w:rPr>
        <w:t>Niepołomice</w:t>
      </w:r>
      <w:r w:rsidR="00081D13" w:rsidRPr="007F51FE">
        <w:rPr>
          <w:sz w:val="20"/>
          <w:szCs w:val="20"/>
        </w:rPr>
        <w:t xml:space="preserve"> dnia: </w:t>
      </w:r>
      <w:r w:rsidRPr="007F51FE">
        <w:rPr>
          <w:sz w:val="20"/>
          <w:szCs w:val="20"/>
        </w:rPr>
        <w:t>2025-12-05</w:t>
      </w:r>
    </w:p>
    <w:p w14:paraId="56883DC1" w14:textId="77777777" w:rsidR="00081D13" w:rsidRPr="007F51FE" w:rsidRDefault="00024C56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7F51FE">
        <w:rPr>
          <w:b/>
          <w:bCs/>
          <w:sz w:val="20"/>
          <w:szCs w:val="20"/>
        </w:rPr>
        <w:t>GMINA NIEPOŁOMICE</w:t>
      </w:r>
    </w:p>
    <w:p w14:paraId="43B602F5" w14:textId="77777777" w:rsidR="00081D13" w:rsidRPr="007F51FE" w:rsidRDefault="00024C56" w:rsidP="00081D13">
      <w:pPr>
        <w:spacing w:line="360" w:lineRule="auto"/>
        <w:ind w:right="3969"/>
        <w:rPr>
          <w:sz w:val="20"/>
          <w:szCs w:val="20"/>
        </w:rPr>
      </w:pPr>
      <w:r w:rsidRPr="007F51FE">
        <w:rPr>
          <w:sz w:val="20"/>
          <w:szCs w:val="20"/>
        </w:rPr>
        <w:t>Pl. Zwycięstwa</w:t>
      </w:r>
      <w:r w:rsidR="00081D13" w:rsidRPr="007F51FE">
        <w:rPr>
          <w:sz w:val="20"/>
          <w:szCs w:val="20"/>
        </w:rPr>
        <w:t xml:space="preserve"> </w:t>
      </w:r>
      <w:r w:rsidRPr="007F51FE">
        <w:rPr>
          <w:sz w:val="20"/>
          <w:szCs w:val="20"/>
        </w:rPr>
        <w:t>13</w:t>
      </w:r>
    </w:p>
    <w:p w14:paraId="389C55C9" w14:textId="77777777" w:rsidR="00081D13" w:rsidRPr="007F51FE" w:rsidRDefault="00024C56" w:rsidP="00081D13">
      <w:pPr>
        <w:ind w:right="3969"/>
        <w:rPr>
          <w:sz w:val="20"/>
          <w:szCs w:val="20"/>
        </w:rPr>
      </w:pPr>
      <w:r w:rsidRPr="007F51FE">
        <w:rPr>
          <w:sz w:val="20"/>
          <w:szCs w:val="20"/>
        </w:rPr>
        <w:t>32-005</w:t>
      </w:r>
      <w:r w:rsidR="00081D13" w:rsidRPr="007F51FE">
        <w:rPr>
          <w:sz w:val="20"/>
          <w:szCs w:val="20"/>
        </w:rPr>
        <w:t xml:space="preserve"> </w:t>
      </w:r>
      <w:r w:rsidRPr="007F51FE">
        <w:rPr>
          <w:sz w:val="20"/>
          <w:szCs w:val="20"/>
        </w:rPr>
        <w:t>Niepołomice</w:t>
      </w:r>
    </w:p>
    <w:p w14:paraId="3D412F6C" w14:textId="77777777" w:rsidR="00081D13" w:rsidRPr="007F51F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F51FE" w14:paraId="63F36DE3" w14:textId="77777777" w:rsidTr="00C13EA9">
        <w:tc>
          <w:tcPr>
            <w:tcW w:w="10065" w:type="dxa"/>
            <w:shd w:val="clear" w:color="auto" w:fill="F2F2F2"/>
            <w:hideMark/>
          </w:tcPr>
          <w:p w14:paraId="08C524EB" w14:textId="77777777" w:rsidR="00081D13" w:rsidRPr="007F51F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F51F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E260751" w14:textId="77777777" w:rsidR="00081D13" w:rsidRPr="007F51F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F51F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CCB97E7" w14:textId="77777777" w:rsidR="00081D13" w:rsidRPr="007F51F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98F24BF" w14:textId="77777777" w:rsidR="00081D13" w:rsidRPr="007F51F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F51FE">
        <w:rPr>
          <w:rFonts w:eastAsia="Calibri"/>
          <w:sz w:val="20"/>
          <w:szCs w:val="20"/>
          <w:lang w:eastAsia="en-US"/>
        </w:rPr>
        <w:t xml:space="preserve">Dotyczy </w:t>
      </w:r>
      <w:r w:rsidRPr="007F51FE">
        <w:rPr>
          <w:sz w:val="20"/>
          <w:szCs w:val="20"/>
        </w:rPr>
        <w:t>postępowania o udzielenie zamówienia publicznego</w:t>
      </w:r>
      <w:r w:rsidRPr="007F51F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F51FE" w14:paraId="137F0CE5" w14:textId="77777777" w:rsidTr="00081D13">
        <w:tc>
          <w:tcPr>
            <w:tcW w:w="2269" w:type="dxa"/>
          </w:tcPr>
          <w:p w14:paraId="0381BD8F" w14:textId="77777777" w:rsidR="00081D13" w:rsidRPr="007F51F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F51F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351C854" w14:textId="77777777" w:rsidR="00081D13" w:rsidRPr="007F51FE" w:rsidRDefault="00024C5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F51FE">
              <w:rPr>
                <w:bCs/>
                <w:sz w:val="20"/>
                <w:szCs w:val="20"/>
              </w:rPr>
              <w:t>Prowadzenie Domu Kultury w Staniątkach w latach 2026-2027</w:t>
            </w:r>
          </w:p>
        </w:tc>
      </w:tr>
      <w:tr w:rsidR="00024C56" w:rsidRPr="007F51FE" w14:paraId="6114DE5A" w14:textId="77777777" w:rsidTr="00CE0B9C">
        <w:tc>
          <w:tcPr>
            <w:tcW w:w="2269" w:type="dxa"/>
          </w:tcPr>
          <w:p w14:paraId="0C1E6085" w14:textId="77777777" w:rsidR="00024C56" w:rsidRPr="007F51FE" w:rsidRDefault="00024C56" w:rsidP="00CE0B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F51F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0469920E" w14:textId="77777777" w:rsidR="00024C56" w:rsidRPr="007F51FE" w:rsidRDefault="00024C56" w:rsidP="00CE0B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F51FE">
              <w:rPr>
                <w:bCs/>
                <w:sz w:val="20"/>
                <w:szCs w:val="20"/>
              </w:rPr>
              <w:t>ZP.271.53.2025</w:t>
            </w:r>
          </w:p>
        </w:tc>
      </w:tr>
    </w:tbl>
    <w:p w14:paraId="78A31688" w14:textId="77777777" w:rsidR="00081D13" w:rsidRPr="007F51F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3A45891" w14:textId="77777777" w:rsidR="00081D13" w:rsidRPr="007F51F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7F51FE">
        <w:rPr>
          <w:sz w:val="20"/>
          <w:szCs w:val="20"/>
        </w:rPr>
        <w:t xml:space="preserve">Zamawiający, </w:t>
      </w:r>
      <w:r w:rsidR="00024C56" w:rsidRPr="007F51FE">
        <w:rPr>
          <w:b/>
          <w:sz w:val="20"/>
          <w:szCs w:val="20"/>
        </w:rPr>
        <w:t>GMINA NIEPOŁOMICE</w:t>
      </w:r>
      <w:r w:rsidRPr="007F51FE">
        <w:rPr>
          <w:sz w:val="20"/>
          <w:szCs w:val="20"/>
        </w:rPr>
        <w:t xml:space="preserve">, działając na podstawie art. 253 </w:t>
      </w:r>
      <w:r w:rsidR="00A17CDB" w:rsidRPr="007F51FE">
        <w:rPr>
          <w:sz w:val="20"/>
          <w:szCs w:val="20"/>
        </w:rPr>
        <w:t xml:space="preserve">ust. 1 pkt. 1 i </w:t>
      </w:r>
      <w:r w:rsidRPr="007F51FE">
        <w:rPr>
          <w:sz w:val="20"/>
          <w:szCs w:val="20"/>
        </w:rPr>
        <w:t xml:space="preserve">ust. </w:t>
      </w:r>
      <w:r w:rsidR="00A17CDB" w:rsidRPr="007F51FE">
        <w:rPr>
          <w:sz w:val="20"/>
          <w:szCs w:val="20"/>
        </w:rPr>
        <w:t>2</w:t>
      </w:r>
      <w:r w:rsidRPr="007F51FE">
        <w:rPr>
          <w:sz w:val="20"/>
          <w:szCs w:val="20"/>
        </w:rPr>
        <w:t xml:space="preserve"> </w:t>
      </w:r>
      <w:r w:rsidR="00081D13" w:rsidRPr="007F51FE">
        <w:rPr>
          <w:sz w:val="20"/>
          <w:szCs w:val="20"/>
        </w:rPr>
        <w:t xml:space="preserve">ustawy z dnia 11 września 2019r. Prawo zamówień publicznych </w:t>
      </w:r>
      <w:r w:rsidR="00024C56" w:rsidRPr="007F51FE">
        <w:rPr>
          <w:sz w:val="20"/>
          <w:szCs w:val="20"/>
        </w:rPr>
        <w:t>(</w:t>
      </w:r>
      <w:proofErr w:type="spellStart"/>
      <w:r w:rsidR="00024C56" w:rsidRPr="007F51FE">
        <w:rPr>
          <w:sz w:val="20"/>
          <w:szCs w:val="20"/>
        </w:rPr>
        <w:t>t.j</w:t>
      </w:r>
      <w:proofErr w:type="spellEnd"/>
      <w:r w:rsidR="00024C56" w:rsidRPr="007F51FE">
        <w:rPr>
          <w:sz w:val="20"/>
          <w:szCs w:val="20"/>
        </w:rPr>
        <w:t xml:space="preserve">. Dz. U. z 2024 r. poz. 1320 z </w:t>
      </w:r>
      <w:proofErr w:type="spellStart"/>
      <w:r w:rsidR="00024C56" w:rsidRPr="007F51FE">
        <w:rPr>
          <w:sz w:val="20"/>
          <w:szCs w:val="20"/>
        </w:rPr>
        <w:t>późn</w:t>
      </w:r>
      <w:proofErr w:type="spellEnd"/>
      <w:r w:rsidR="00024C56" w:rsidRPr="007F51FE">
        <w:rPr>
          <w:sz w:val="20"/>
          <w:szCs w:val="20"/>
        </w:rPr>
        <w:t>. zm.)</w:t>
      </w:r>
      <w:r w:rsidR="00081D13" w:rsidRPr="007F51FE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24C56" w:rsidRPr="007F51FE" w14:paraId="35406A96" w14:textId="77777777" w:rsidTr="00CE0B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2E68193" w14:textId="77777777" w:rsidR="00024C56" w:rsidRPr="007F51FE" w:rsidRDefault="00024C56" w:rsidP="00CE0B9C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F51FE">
              <w:rPr>
                <w:b/>
                <w:sz w:val="20"/>
                <w:szCs w:val="20"/>
              </w:rPr>
              <w:t>Stowarzyszenie Pomoc Bliźniemu</w:t>
            </w:r>
          </w:p>
          <w:p w14:paraId="1005C883" w14:textId="2C300E49" w:rsidR="00024C56" w:rsidRPr="007F51FE" w:rsidRDefault="007F51FE" w:rsidP="00CE0B9C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F51FE">
              <w:rPr>
                <w:bCs/>
                <w:sz w:val="20"/>
                <w:szCs w:val="20"/>
              </w:rPr>
              <w:t xml:space="preserve">Ul. </w:t>
            </w:r>
            <w:r w:rsidR="00024C56" w:rsidRPr="007F51FE">
              <w:rPr>
                <w:bCs/>
                <w:sz w:val="20"/>
                <w:szCs w:val="20"/>
              </w:rPr>
              <w:t>Bocheńska</w:t>
            </w:r>
            <w:r w:rsidR="00024C56" w:rsidRPr="007F51FE">
              <w:rPr>
                <w:bCs/>
                <w:sz w:val="20"/>
                <w:szCs w:val="20"/>
              </w:rPr>
              <w:t xml:space="preserve"> </w:t>
            </w:r>
            <w:r w:rsidR="00024C56" w:rsidRPr="007F51FE">
              <w:rPr>
                <w:bCs/>
                <w:sz w:val="20"/>
                <w:szCs w:val="20"/>
              </w:rPr>
              <w:t>26</w:t>
            </w:r>
            <w:r w:rsidR="00024C56" w:rsidRPr="007F51FE">
              <w:rPr>
                <w:bCs/>
                <w:sz w:val="20"/>
                <w:szCs w:val="20"/>
              </w:rPr>
              <w:t xml:space="preserve"> </w:t>
            </w:r>
          </w:p>
          <w:p w14:paraId="48E9F07A" w14:textId="77777777" w:rsidR="00024C56" w:rsidRPr="007F51FE" w:rsidRDefault="00024C56" w:rsidP="00CE0B9C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7F51FE">
              <w:rPr>
                <w:bCs/>
                <w:sz w:val="20"/>
                <w:szCs w:val="20"/>
              </w:rPr>
              <w:t>32-005</w:t>
            </w:r>
            <w:r w:rsidRPr="007F51FE">
              <w:rPr>
                <w:bCs/>
                <w:sz w:val="20"/>
                <w:szCs w:val="20"/>
              </w:rPr>
              <w:t xml:space="preserve"> </w:t>
            </w:r>
            <w:r w:rsidRPr="007F51FE">
              <w:rPr>
                <w:bCs/>
                <w:sz w:val="20"/>
                <w:szCs w:val="20"/>
              </w:rPr>
              <w:t>Niepołomice</w:t>
            </w:r>
          </w:p>
          <w:p w14:paraId="51BB5C93" w14:textId="77777777" w:rsidR="00024C56" w:rsidRPr="007F51FE" w:rsidRDefault="00024C56" w:rsidP="00CE0B9C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7F51F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7F51FE">
              <w:rPr>
                <w:sz w:val="20"/>
                <w:szCs w:val="20"/>
              </w:rPr>
              <w:t xml:space="preserve"> </w:t>
            </w:r>
            <w:bookmarkEnd w:id="1"/>
            <w:r w:rsidRPr="007F51FE">
              <w:rPr>
                <w:b/>
                <w:sz w:val="20"/>
                <w:szCs w:val="20"/>
              </w:rPr>
              <w:t>552 000.00 zł</w:t>
            </w:r>
            <w:r w:rsidRPr="007F51FE">
              <w:rPr>
                <w:b/>
                <w:sz w:val="20"/>
                <w:szCs w:val="20"/>
              </w:rPr>
              <w:t xml:space="preserve"> brutto</w:t>
            </w:r>
            <w:r w:rsidRPr="007F51FE">
              <w:rPr>
                <w:bCs/>
                <w:sz w:val="20"/>
                <w:szCs w:val="20"/>
              </w:rPr>
              <w:t>.</w:t>
            </w:r>
          </w:p>
          <w:p w14:paraId="1BDB4E98" w14:textId="77777777" w:rsidR="00024C56" w:rsidRPr="007F51FE" w:rsidRDefault="00024C56" w:rsidP="00CE0B9C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7F51FE">
              <w:rPr>
                <w:color w:val="000000"/>
                <w:sz w:val="20"/>
                <w:szCs w:val="20"/>
              </w:rPr>
              <w:t>Uzasadnienie wyboru:</w:t>
            </w:r>
          </w:p>
          <w:p w14:paraId="4762D2DE" w14:textId="77777777" w:rsidR="00024C56" w:rsidRPr="007F51FE" w:rsidRDefault="00024C56" w:rsidP="00CE0B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7F51FE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0345D177" w14:textId="77777777" w:rsidR="00081D13" w:rsidRPr="007F51FE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7F51F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7F51FE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709"/>
        <w:gridCol w:w="1559"/>
        <w:gridCol w:w="1559"/>
        <w:gridCol w:w="1560"/>
      </w:tblGrid>
      <w:tr w:rsidR="007F51FE" w:rsidRPr="007F51FE" w14:paraId="1FF4F8B3" w14:textId="77777777" w:rsidTr="007F51F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88174F5" w14:textId="77777777" w:rsidR="007F51FE" w:rsidRPr="007F51FE" w:rsidRDefault="007F51F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7F51F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0970B3BA" w14:textId="77777777" w:rsidR="007F51FE" w:rsidRPr="007F51FE" w:rsidRDefault="007F51F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43AB8D15" w14:textId="77777777" w:rsidR="007F51FE" w:rsidRPr="007F51FE" w:rsidRDefault="007F51F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F51F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7504668" w14:textId="77777777" w:rsidR="007F51FE" w:rsidRPr="007F51FE" w:rsidRDefault="007F51F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F51FE">
              <w:rPr>
                <w:rFonts w:ascii="Times New Roman" w:hAnsi="Times New Roman" w:cs="Times New Roman"/>
                <w:bCs/>
              </w:rPr>
              <w:t>Doświadczenie  kierownika domu kultury   w organizowaniu  imprez otwartych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DA9CD36" w14:textId="77777777" w:rsidR="007F51FE" w:rsidRPr="007F51FE" w:rsidRDefault="007F51F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F51FE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5B672B4C" w14:textId="77777777" w:rsidR="007F51FE" w:rsidRPr="007F51FE" w:rsidRDefault="007F51F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7F51FE" w:rsidRPr="007F51FE" w14:paraId="65F6B851" w14:textId="77777777" w:rsidTr="007F51FE">
        <w:tc>
          <w:tcPr>
            <w:tcW w:w="851" w:type="dxa"/>
            <w:vAlign w:val="center"/>
          </w:tcPr>
          <w:p w14:paraId="13F5A8B2" w14:textId="77777777" w:rsidR="007F51FE" w:rsidRPr="007F51FE" w:rsidRDefault="007F51FE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vAlign w:val="center"/>
          </w:tcPr>
          <w:p w14:paraId="52557AF2" w14:textId="77777777" w:rsidR="007F51FE" w:rsidRPr="007F51FE" w:rsidRDefault="007F51FE" w:rsidP="00CE0B9C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F51FE">
              <w:rPr>
                <w:rFonts w:ascii="Times New Roman" w:hAnsi="Times New Roman" w:cs="Times New Roman"/>
                <w:b/>
              </w:rPr>
              <w:t>Stowarzyszenie Pomoc Bliźniemu</w:t>
            </w:r>
          </w:p>
          <w:p w14:paraId="345A7E4A" w14:textId="0C8A8D6D" w:rsidR="007F51FE" w:rsidRPr="007F51FE" w:rsidRDefault="007F51FE" w:rsidP="00CE0B9C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F51FE">
              <w:rPr>
                <w:rFonts w:ascii="Times New Roman" w:hAnsi="Times New Roman" w:cs="Times New Roman"/>
                <w:bCs/>
              </w:rPr>
              <w:t>Bocheńska</w:t>
            </w:r>
            <w:r w:rsidRPr="007F51FE">
              <w:rPr>
                <w:rFonts w:ascii="Times New Roman" w:hAnsi="Times New Roman" w:cs="Times New Roman"/>
                <w:bCs/>
              </w:rPr>
              <w:t xml:space="preserve"> </w:t>
            </w:r>
            <w:r w:rsidRPr="007F51FE">
              <w:rPr>
                <w:rFonts w:ascii="Times New Roman" w:hAnsi="Times New Roman" w:cs="Times New Roman"/>
                <w:bCs/>
              </w:rPr>
              <w:t>26</w:t>
            </w:r>
            <w:r w:rsidRPr="007F51F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EABB7B3" w14:textId="77777777" w:rsidR="007F51FE" w:rsidRPr="007F51FE" w:rsidRDefault="007F51FE" w:rsidP="00CE0B9C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F51FE">
              <w:rPr>
                <w:rFonts w:ascii="Times New Roman" w:hAnsi="Times New Roman" w:cs="Times New Roman"/>
                <w:bCs/>
              </w:rPr>
              <w:t>32-005</w:t>
            </w:r>
            <w:r w:rsidRPr="007F51FE">
              <w:rPr>
                <w:rFonts w:ascii="Times New Roman" w:hAnsi="Times New Roman" w:cs="Times New Roman"/>
                <w:bCs/>
              </w:rPr>
              <w:t xml:space="preserve"> </w:t>
            </w:r>
            <w:r w:rsidRPr="007F51FE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709" w:type="dxa"/>
            <w:vAlign w:val="center"/>
          </w:tcPr>
          <w:p w14:paraId="6CB30732" w14:textId="77777777" w:rsidR="007F51FE" w:rsidRPr="007F51FE" w:rsidRDefault="007F51FE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2B27F9B5" w14:textId="77777777" w:rsidR="007F51FE" w:rsidRPr="007F51FE" w:rsidRDefault="007F51FE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14:paraId="37A36800" w14:textId="77777777" w:rsidR="007F51FE" w:rsidRPr="007F51FE" w:rsidRDefault="007F51FE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14:paraId="3FD192BA" w14:textId="77777777" w:rsidR="007F51FE" w:rsidRPr="007F51FE" w:rsidRDefault="007F51FE" w:rsidP="00CE0B9C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F51FE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4509F7F5" w14:textId="77777777" w:rsidR="00E85D70" w:rsidRPr="007F51F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2A7A4780" w14:textId="77777777" w:rsidR="00F960D7" w:rsidRPr="007F51F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4C0C93CF" w14:textId="3A604BF7" w:rsidR="008642B3" w:rsidRPr="007F51FE" w:rsidRDefault="008642B3" w:rsidP="00005838">
      <w:pPr>
        <w:jc w:val="right"/>
        <w:rPr>
          <w:sz w:val="20"/>
          <w:szCs w:val="20"/>
        </w:rPr>
      </w:pPr>
    </w:p>
    <w:sectPr w:rsidR="008642B3" w:rsidRPr="007F51F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0A09C" w14:textId="77777777" w:rsidR="00376035" w:rsidRDefault="00376035">
      <w:r>
        <w:separator/>
      </w:r>
    </w:p>
  </w:endnote>
  <w:endnote w:type="continuationSeparator" w:id="0">
    <w:p w14:paraId="7106F7BC" w14:textId="77777777" w:rsidR="00376035" w:rsidRDefault="0037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AA373" w14:textId="77777777" w:rsidR="00024C56" w:rsidRDefault="00024C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D2A7" w14:textId="29A3943F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181" w14:textId="77777777" w:rsidR="00024C56" w:rsidRDefault="00024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16141" w14:textId="77777777" w:rsidR="00376035" w:rsidRDefault="00376035">
      <w:r>
        <w:separator/>
      </w:r>
    </w:p>
  </w:footnote>
  <w:footnote w:type="continuationSeparator" w:id="0">
    <w:p w14:paraId="0CD7CD06" w14:textId="77777777" w:rsidR="00376035" w:rsidRDefault="0037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29F9C" w14:textId="77777777" w:rsidR="00024C56" w:rsidRDefault="00024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5D3D" w14:textId="77777777" w:rsidR="00024C56" w:rsidRDefault="00024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3D55E" w14:textId="77777777" w:rsidR="00024C56" w:rsidRDefault="00024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035"/>
    <w:rsid w:val="00005838"/>
    <w:rsid w:val="00022322"/>
    <w:rsid w:val="00024C56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7603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51F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C7A8C9"/>
  <w15:chartTrackingRefBased/>
  <w15:docId w15:val="{8E3F662C-CCBA-4D7C-A0EF-8B20F72A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2025-12-05T09:27:00Z</dcterms:created>
  <dcterms:modified xsi:type="dcterms:W3CDTF">2025-12-05T09:27:00Z</dcterms:modified>
</cp:coreProperties>
</file>