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8917F0" w14:textId="36572190" w:rsidR="00B36EDA" w:rsidRPr="00353FDC" w:rsidRDefault="00294C99" w:rsidP="00B36EDA">
      <w:pPr>
        <w:spacing w:after="600"/>
        <w:jc w:val="right"/>
        <w:rPr>
          <w:rFonts w:ascii="Arial" w:hAnsi="Arial" w:cs="Arial"/>
        </w:rPr>
      </w:pPr>
      <w:bookmarkStart w:id="0" w:name="_Hlk53520193"/>
      <w:r w:rsidRPr="00294C99">
        <w:rPr>
          <w:rFonts w:ascii="Arial" w:hAnsi="Arial" w:cs="Arial"/>
        </w:rPr>
        <w:t>Kraków</w:t>
      </w:r>
      <w:r w:rsidR="00B36EDA" w:rsidRPr="00353FDC">
        <w:rPr>
          <w:rFonts w:ascii="Arial" w:hAnsi="Arial" w:cs="Arial"/>
        </w:rPr>
        <w:t xml:space="preserve"> dnia: </w:t>
      </w:r>
      <w:r w:rsidRPr="00294C99">
        <w:rPr>
          <w:rFonts w:ascii="Arial" w:hAnsi="Arial" w:cs="Arial"/>
        </w:rPr>
        <w:t>2025-12-0</w:t>
      </w:r>
      <w:r w:rsidR="00797A3C">
        <w:rPr>
          <w:rFonts w:ascii="Arial" w:hAnsi="Arial" w:cs="Arial"/>
        </w:rPr>
        <w:t>5</w:t>
      </w:r>
    </w:p>
    <w:p w14:paraId="2E6810AE" w14:textId="77777777" w:rsidR="00B36EDA" w:rsidRPr="00353FDC" w:rsidRDefault="00294C99" w:rsidP="00B36EDA">
      <w:pPr>
        <w:spacing w:line="360" w:lineRule="auto"/>
        <w:ind w:right="3969"/>
        <w:rPr>
          <w:rFonts w:ascii="Arial" w:hAnsi="Arial" w:cs="Arial"/>
          <w:b/>
          <w:bCs/>
        </w:rPr>
      </w:pPr>
      <w:r w:rsidRPr="00294C99">
        <w:rPr>
          <w:rFonts w:ascii="Arial" w:hAnsi="Arial" w:cs="Arial"/>
          <w:b/>
          <w:bCs/>
        </w:rPr>
        <w:t>Szpital Specjalistyczny im. Stefana Żeromskiego SP ZOZ w Krakowie</w:t>
      </w:r>
    </w:p>
    <w:p w14:paraId="6954A96B" w14:textId="77777777" w:rsidR="00B36EDA" w:rsidRPr="00353FDC" w:rsidRDefault="00294C99" w:rsidP="00B36EDA">
      <w:pPr>
        <w:spacing w:line="360" w:lineRule="auto"/>
        <w:ind w:right="3969"/>
        <w:rPr>
          <w:rFonts w:ascii="Arial" w:hAnsi="Arial" w:cs="Arial"/>
        </w:rPr>
      </w:pPr>
      <w:r w:rsidRPr="00294C99">
        <w:rPr>
          <w:rFonts w:ascii="Arial" w:hAnsi="Arial" w:cs="Arial"/>
        </w:rPr>
        <w:t>os. Na Skarpie</w:t>
      </w:r>
      <w:r w:rsidR="00B36EDA" w:rsidRPr="00353FDC">
        <w:rPr>
          <w:rFonts w:ascii="Arial" w:hAnsi="Arial" w:cs="Arial"/>
        </w:rPr>
        <w:t xml:space="preserve"> </w:t>
      </w:r>
      <w:r w:rsidRPr="00294C99">
        <w:rPr>
          <w:rFonts w:ascii="Arial" w:hAnsi="Arial" w:cs="Arial"/>
        </w:rPr>
        <w:t>66</w:t>
      </w:r>
    </w:p>
    <w:p w14:paraId="6FF44F46" w14:textId="77777777" w:rsidR="00B36EDA" w:rsidRPr="00353FDC" w:rsidRDefault="00294C99" w:rsidP="00B36EDA">
      <w:pPr>
        <w:ind w:right="3969"/>
        <w:rPr>
          <w:rFonts w:ascii="Arial" w:hAnsi="Arial" w:cs="Arial"/>
        </w:rPr>
      </w:pPr>
      <w:r w:rsidRPr="00294C99">
        <w:rPr>
          <w:rFonts w:ascii="Arial" w:hAnsi="Arial" w:cs="Arial"/>
        </w:rPr>
        <w:t>31-913</w:t>
      </w:r>
      <w:r w:rsidR="00B36EDA" w:rsidRPr="00353FDC">
        <w:rPr>
          <w:rFonts w:ascii="Arial" w:hAnsi="Arial" w:cs="Arial"/>
        </w:rPr>
        <w:t xml:space="preserve"> </w:t>
      </w:r>
      <w:r w:rsidRPr="00294C99">
        <w:rPr>
          <w:rFonts w:ascii="Arial" w:hAnsi="Arial" w:cs="Arial"/>
        </w:rPr>
        <w:t>Kraków</w:t>
      </w:r>
    </w:p>
    <w:p w14:paraId="0A9235BB" w14:textId="77777777" w:rsidR="00B36EDA" w:rsidRPr="00353FDC" w:rsidRDefault="00B36EDA" w:rsidP="00B36EDA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2623FFCE" w14:textId="77777777" w:rsidR="00B36EDA" w:rsidRDefault="00B36EDA" w:rsidP="00B36ED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14:paraId="55C23B41" w14:textId="0671E68C" w:rsidR="0092771B" w:rsidRPr="0092771B" w:rsidRDefault="0092771B" w:rsidP="00B36ED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</w:rPr>
      </w:pPr>
      <w:r w:rsidRPr="0092771B">
        <w:rPr>
          <w:rFonts w:ascii="Arial" w:hAnsi="Arial" w:cs="Arial"/>
          <w:bCs/>
        </w:rPr>
        <w:t>DZP-271-55/25-</w:t>
      </w:r>
      <w:r w:rsidR="00797A3C">
        <w:rPr>
          <w:rFonts w:ascii="Arial" w:hAnsi="Arial" w:cs="Arial"/>
          <w:bCs/>
        </w:rPr>
        <w:t>1067.</w:t>
      </w:r>
      <w:r w:rsidRPr="0092771B">
        <w:rPr>
          <w:rFonts w:ascii="Arial" w:hAnsi="Arial" w:cs="Arial"/>
          <w:bCs/>
        </w:rPr>
        <w:t>AOM</w:t>
      </w:r>
    </w:p>
    <w:p w14:paraId="4E195681" w14:textId="77777777" w:rsidR="00B36EDA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353FDC" w14:paraId="74508FFC" w14:textId="77777777" w:rsidTr="00B36EDA">
        <w:tc>
          <w:tcPr>
            <w:tcW w:w="9923" w:type="dxa"/>
            <w:shd w:val="clear" w:color="auto" w:fill="F2F2F2"/>
            <w:hideMark/>
          </w:tcPr>
          <w:p w14:paraId="3D187672" w14:textId="77777777" w:rsidR="00B36EDA" w:rsidRPr="00353FDC" w:rsidRDefault="00B36EDA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6E84B63F" w14:textId="77777777" w:rsidR="00B36EDA" w:rsidRPr="00353FDC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51B0B58D" w14:textId="77777777" w:rsidR="00B36EDA" w:rsidRPr="00353FDC" w:rsidRDefault="00B36EDA" w:rsidP="00B36EDA">
      <w:pPr>
        <w:keepNext/>
        <w:spacing w:after="240"/>
        <w:outlineLvl w:val="0"/>
        <w:rPr>
          <w:rFonts w:ascii="Arial" w:hAnsi="Arial" w:cs="Arial"/>
          <w:b/>
        </w:rPr>
      </w:pPr>
    </w:p>
    <w:p w14:paraId="0331B792" w14:textId="77777777" w:rsidR="00B36EDA" w:rsidRPr="00353FDC" w:rsidRDefault="00B36EDA" w:rsidP="00B36EDA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353FDC" w14:paraId="3C5FB2C0" w14:textId="77777777" w:rsidTr="00B36EDA">
        <w:tc>
          <w:tcPr>
            <w:tcW w:w="2269" w:type="dxa"/>
            <w:shd w:val="clear" w:color="auto" w:fill="auto"/>
          </w:tcPr>
          <w:p w14:paraId="255C0B3F" w14:textId="77777777" w:rsidR="00B36EDA" w:rsidRPr="00353FDC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14:paraId="572833FF" w14:textId="77777777" w:rsidR="00B36EDA" w:rsidRPr="00353FDC" w:rsidRDefault="00294C99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94C99">
              <w:rPr>
                <w:rFonts w:ascii="Arial" w:hAnsi="Arial" w:cs="Arial"/>
                <w:bCs/>
              </w:rPr>
              <w:t>Dostawa płynów infuzyjnych i do irygacji</w:t>
            </w:r>
          </w:p>
        </w:tc>
      </w:tr>
      <w:tr w:rsidR="00294C99" w:rsidRPr="00353FDC" w14:paraId="74728AC9" w14:textId="77777777" w:rsidTr="00804550">
        <w:tc>
          <w:tcPr>
            <w:tcW w:w="2269" w:type="dxa"/>
            <w:shd w:val="clear" w:color="auto" w:fill="auto"/>
          </w:tcPr>
          <w:p w14:paraId="3E5945EB" w14:textId="77777777" w:rsidR="00294C99" w:rsidRPr="00353FDC" w:rsidRDefault="00294C99" w:rsidP="0080455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14:paraId="01DC1DDE" w14:textId="77777777" w:rsidR="00294C99" w:rsidRPr="00353FDC" w:rsidRDefault="00294C99" w:rsidP="0080455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94C99">
              <w:rPr>
                <w:rFonts w:ascii="Arial" w:hAnsi="Arial" w:cs="Arial"/>
                <w:bCs/>
              </w:rPr>
              <w:t>SZP-271-55/25</w:t>
            </w:r>
          </w:p>
        </w:tc>
      </w:tr>
    </w:tbl>
    <w:p w14:paraId="6943499D" w14:textId="77777777" w:rsidR="00B36EDA" w:rsidRPr="00E1738E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556C01E5" w14:textId="77777777" w:rsidR="00B36EDA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" w:hAnsi="Arial" w:cs="Arial"/>
          <w:bCs/>
        </w:rPr>
      </w:pPr>
      <w:r w:rsidRPr="008D02AA">
        <w:rPr>
          <w:rFonts w:ascii="Arial" w:hAnsi="Arial" w:cs="Arial"/>
        </w:rPr>
        <w:t xml:space="preserve">Zamawiający, </w:t>
      </w:r>
      <w:r w:rsidR="00294C99" w:rsidRPr="00294C99">
        <w:rPr>
          <w:rFonts w:ascii="Arial" w:hAnsi="Arial" w:cs="Arial"/>
          <w:b/>
        </w:rPr>
        <w:t>Szpital Specjalistyczny im. Stefana Żeromskiego SP ZOZ w Krakowie</w:t>
      </w:r>
      <w:r w:rsidRPr="008D02AA">
        <w:rPr>
          <w:rFonts w:ascii="Arial" w:hAnsi="Arial" w:cs="Arial"/>
        </w:rPr>
        <w:t>, działając na podstawie art. 253 ust. 1</w:t>
      </w:r>
      <w:r>
        <w:rPr>
          <w:rFonts w:ascii="Arial" w:hAnsi="Arial" w:cs="Arial"/>
        </w:rPr>
        <w:t xml:space="preserve"> pkt. 1 i ust. 2</w:t>
      </w:r>
      <w:r w:rsidRPr="008D02AA">
        <w:rPr>
          <w:rFonts w:ascii="Arial" w:hAnsi="Arial" w:cs="Arial"/>
        </w:rPr>
        <w:t xml:space="preserve"> ustawy z dnia 11 września 2019r. Prawo zamówień publicznych </w:t>
      </w:r>
      <w:r w:rsidR="00294C99" w:rsidRPr="00294C99">
        <w:rPr>
          <w:rFonts w:ascii="Arial" w:hAnsi="Arial" w:cs="Arial"/>
        </w:rPr>
        <w:t>(t.j. Dz. U. z 2024 r. poz. 1320 z późn. zm.)</w:t>
      </w:r>
      <w:r w:rsidRPr="008D02AA">
        <w:rPr>
          <w:rFonts w:ascii="Arial" w:hAnsi="Arial" w:cs="Arial"/>
        </w:rPr>
        <w:t>, zwanej dalej „ustawą Pzp”, informuje, że w toczącym się postępowaniu o udzielenie zamówienia publicznego</w:t>
      </w:r>
      <w:r>
        <w:rPr>
          <w:rFonts w:ascii="Arial" w:hAnsi="Arial" w:cs="Arial"/>
        </w:rPr>
        <w:t xml:space="preserve">, </w:t>
      </w:r>
      <w:r w:rsidRPr="00F245C5">
        <w:rPr>
          <w:rFonts w:ascii="Arial" w:hAnsi="Arial" w:cs="Arial"/>
        </w:rPr>
        <w:t>jako najkorzystniejsza wybrana została oferta złożona przez wykonawcę</w:t>
      </w:r>
      <w:r>
        <w:rPr>
          <w:rFonts w:ascii="Arial" w:hAnsi="Arial" w:cs="Arial"/>
        </w:rPr>
        <w:t>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294C99" w14:paraId="53730ED6" w14:textId="77777777" w:rsidTr="00294C99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91A3AE" w14:textId="77777777" w:rsidR="00294C99" w:rsidRPr="00F245C5" w:rsidRDefault="00294C99" w:rsidP="00804550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294C99">
              <w:rPr>
                <w:rFonts w:ascii="Arial" w:hAnsi="Arial" w:cs="Arial"/>
                <w:b/>
                <w:bCs/>
              </w:rPr>
              <w:t>1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294C99">
              <w:rPr>
                <w:rFonts w:ascii="Arial" w:hAnsi="Arial" w:cs="Arial"/>
              </w:rPr>
              <w:t>Płyny infuzyjne</w:t>
            </w:r>
          </w:p>
          <w:p w14:paraId="0D411CDC" w14:textId="77777777" w:rsidR="00294C99" w:rsidRPr="00F245C5" w:rsidRDefault="00294C99" w:rsidP="00804550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294C99">
              <w:rPr>
                <w:rFonts w:ascii="Arial" w:hAnsi="Arial" w:cs="Arial"/>
                <w:b/>
              </w:rPr>
              <w:t>Fresenius</w:t>
            </w:r>
            <w:proofErr w:type="spellEnd"/>
            <w:r w:rsidRPr="00294C99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294C99">
              <w:rPr>
                <w:rFonts w:ascii="Arial" w:hAnsi="Arial" w:cs="Arial"/>
                <w:b/>
              </w:rPr>
              <w:t>Kabi</w:t>
            </w:r>
            <w:proofErr w:type="spellEnd"/>
            <w:r w:rsidRPr="00294C99">
              <w:rPr>
                <w:rFonts w:ascii="Arial" w:hAnsi="Arial" w:cs="Arial"/>
                <w:b/>
              </w:rPr>
              <w:t xml:space="preserve"> Polska Sp.  z o.o.</w:t>
            </w:r>
          </w:p>
          <w:p w14:paraId="15FCE4D0" w14:textId="77777777" w:rsidR="00294C99" w:rsidRPr="00F245C5" w:rsidRDefault="00294C99" w:rsidP="00804550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94C99">
              <w:rPr>
                <w:rFonts w:ascii="Arial" w:hAnsi="Arial" w:cs="Arial"/>
                <w:bCs/>
              </w:rPr>
              <w:t>Al. Jerozolimskie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294C99">
              <w:rPr>
                <w:rFonts w:ascii="Arial" w:hAnsi="Arial" w:cs="Arial"/>
                <w:bCs/>
              </w:rPr>
              <w:t>134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21E2BE94" w14:textId="77777777" w:rsidR="00294C99" w:rsidRPr="00F245C5" w:rsidRDefault="00294C99" w:rsidP="00804550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294C99">
              <w:rPr>
                <w:rFonts w:ascii="Arial" w:hAnsi="Arial" w:cs="Arial"/>
                <w:bCs/>
              </w:rPr>
              <w:t>02-305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294C99">
              <w:rPr>
                <w:rFonts w:ascii="Arial" w:hAnsi="Arial" w:cs="Arial"/>
                <w:bCs/>
              </w:rPr>
              <w:t>Warszawa</w:t>
            </w:r>
          </w:p>
          <w:p w14:paraId="12B60464" w14:textId="77777777" w:rsidR="00294C99" w:rsidRPr="00F245C5" w:rsidRDefault="00294C99" w:rsidP="00804550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294C99">
              <w:rPr>
                <w:rFonts w:ascii="Arial" w:hAnsi="Arial" w:cs="Arial"/>
                <w:b/>
              </w:rPr>
              <w:t>106 272.00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6BD334E3" w14:textId="77777777" w:rsidR="00294C99" w:rsidRPr="00F245C5" w:rsidRDefault="00294C99" w:rsidP="00804550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20A0CA06" w14:textId="77777777" w:rsidR="00294C99" w:rsidRPr="00F245C5" w:rsidRDefault="00294C99" w:rsidP="0080455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294C99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 )</w:t>
            </w:r>
          </w:p>
        </w:tc>
      </w:tr>
      <w:tr w:rsidR="00294C99" w14:paraId="772CD458" w14:textId="77777777" w:rsidTr="00294C99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0D0C9A" w14:textId="77777777" w:rsidR="00294C99" w:rsidRPr="00F245C5" w:rsidRDefault="00294C99" w:rsidP="00804550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294C99">
              <w:rPr>
                <w:rFonts w:ascii="Arial" w:hAnsi="Arial" w:cs="Arial"/>
                <w:b/>
                <w:bCs/>
              </w:rPr>
              <w:t>2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294C99">
              <w:rPr>
                <w:rFonts w:ascii="Arial" w:hAnsi="Arial" w:cs="Arial"/>
              </w:rPr>
              <w:t>Płyn do irygacji</w:t>
            </w:r>
          </w:p>
          <w:p w14:paraId="0FA90FCB" w14:textId="77777777" w:rsidR="00294C99" w:rsidRPr="00F245C5" w:rsidRDefault="00294C99" w:rsidP="00804550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294C99">
              <w:rPr>
                <w:rFonts w:ascii="Arial" w:hAnsi="Arial" w:cs="Arial"/>
                <w:b/>
              </w:rPr>
              <w:t>Bialmed</w:t>
            </w:r>
            <w:proofErr w:type="spellEnd"/>
            <w:r w:rsidRPr="00294C99">
              <w:rPr>
                <w:rFonts w:ascii="Arial" w:hAnsi="Arial" w:cs="Arial"/>
                <w:b/>
              </w:rPr>
              <w:t xml:space="preserve"> Sp. z o.o.</w:t>
            </w:r>
          </w:p>
          <w:p w14:paraId="63CF99CA" w14:textId="77777777" w:rsidR="00294C99" w:rsidRPr="00F245C5" w:rsidRDefault="00294C99" w:rsidP="00804550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94C99">
              <w:rPr>
                <w:rFonts w:ascii="Arial" w:hAnsi="Arial" w:cs="Arial"/>
                <w:bCs/>
              </w:rPr>
              <w:t>Kazimierzowska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294C99">
              <w:rPr>
                <w:rFonts w:ascii="Arial" w:hAnsi="Arial" w:cs="Arial"/>
                <w:bCs/>
              </w:rPr>
              <w:t>46/48/35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2E4BC6F9" w14:textId="77777777" w:rsidR="00294C99" w:rsidRPr="00F245C5" w:rsidRDefault="00294C99" w:rsidP="00804550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294C99">
              <w:rPr>
                <w:rFonts w:ascii="Arial" w:hAnsi="Arial" w:cs="Arial"/>
                <w:bCs/>
              </w:rPr>
              <w:t>02-546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294C99">
              <w:rPr>
                <w:rFonts w:ascii="Arial" w:hAnsi="Arial" w:cs="Arial"/>
                <w:bCs/>
              </w:rPr>
              <w:t>Warszawa</w:t>
            </w:r>
          </w:p>
          <w:p w14:paraId="2C1D17FF" w14:textId="77777777" w:rsidR="00294C99" w:rsidRPr="00F245C5" w:rsidRDefault="00294C99" w:rsidP="00804550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294C99">
              <w:rPr>
                <w:rFonts w:ascii="Arial" w:hAnsi="Arial" w:cs="Arial"/>
                <w:b/>
              </w:rPr>
              <w:t>78 624.00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732E6DCC" w14:textId="77777777" w:rsidR="00294C99" w:rsidRPr="00F245C5" w:rsidRDefault="00294C99" w:rsidP="00804550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573714FB" w14:textId="77777777" w:rsidR="00294C99" w:rsidRPr="00F245C5" w:rsidRDefault="00294C99" w:rsidP="0080455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294C99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 )</w:t>
            </w:r>
          </w:p>
        </w:tc>
      </w:tr>
    </w:tbl>
    <w:p w14:paraId="0DDB3B25" w14:textId="77777777" w:rsidR="00B36EDA" w:rsidRDefault="00B36EDA" w:rsidP="00B36EDA">
      <w:pPr>
        <w:spacing w:before="360" w:after="120" w:line="276" w:lineRule="auto"/>
        <w:ind w:right="-425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</w:t>
      </w:r>
      <w:r>
        <w:rPr>
          <w:rFonts w:ascii="Arial" w:hAnsi="Arial" w:cs="Arial"/>
          <w:b/>
          <w:bCs/>
          <w:color w:val="000000"/>
        </w:rPr>
        <w:t xml:space="preserve"> </w:t>
      </w:r>
      <w:r w:rsidRPr="00C6247D">
        <w:rPr>
          <w:rFonts w:ascii="Arial" w:hAnsi="Arial" w:cs="Arial"/>
          <w:b/>
          <w:bCs/>
          <w:color w:val="000000"/>
        </w:rPr>
        <w:t>punktacją</w:t>
      </w:r>
      <w:r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B36EDA" w14:paraId="1AA9E00A" w14:textId="77777777" w:rsidTr="00294C9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E78A1A1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Część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4DD7740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F34C352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635D7F0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294C99" w14:paraId="2D2ADBCD" w14:textId="77777777" w:rsidTr="00294C9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04AEE9" w14:textId="77777777" w:rsidR="00294C99" w:rsidRPr="007D7932" w:rsidRDefault="00294C99" w:rsidP="00804550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94C99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294C99">
              <w:rPr>
                <w:rFonts w:ascii="Arial" w:hAnsi="Arial" w:cs="Arial"/>
                <w:sz w:val="22"/>
                <w:szCs w:val="22"/>
              </w:rPr>
              <w:t>Płyny infuzyjne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B6DADE" w14:textId="77777777" w:rsidR="00294C99" w:rsidRPr="007D7932" w:rsidRDefault="00294C99" w:rsidP="00804550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294C99">
              <w:rPr>
                <w:rFonts w:ascii="Arial" w:hAnsi="Arial" w:cs="Arial"/>
                <w:b/>
                <w:bCs/>
                <w:sz w:val="22"/>
                <w:szCs w:val="22"/>
              </w:rPr>
              <w:t>Fresenius</w:t>
            </w:r>
            <w:proofErr w:type="spellEnd"/>
            <w:r w:rsidRPr="00294C9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294C99">
              <w:rPr>
                <w:rFonts w:ascii="Arial" w:hAnsi="Arial" w:cs="Arial"/>
                <w:b/>
                <w:bCs/>
                <w:sz w:val="22"/>
                <w:szCs w:val="22"/>
              </w:rPr>
              <w:t>Kabi</w:t>
            </w:r>
            <w:proofErr w:type="spellEnd"/>
            <w:r w:rsidRPr="00294C9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Polska Sp.  z o.o.</w:t>
            </w:r>
          </w:p>
          <w:p w14:paraId="69F72F4B" w14:textId="77777777" w:rsidR="00294C99" w:rsidRPr="007D7932" w:rsidRDefault="00294C99" w:rsidP="00804550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294C99">
              <w:rPr>
                <w:rFonts w:ascii="Arial" w:hAnsi="Arial" w:cs="Arial"/>
                <w:sz w:val="22"/>
                <w:szCs w:val="22"/>
              </w:rPr>
              <w:t>Al. Jerozolimskie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94C99">
              <w:rPr>
                <w:rFonts w:ascii="Arial" w:hAnsi="Arial" w:cs="Arial"/>
                <w:sz w:val="22"/>
                <w:szCs w:val="22"/>
              </w:rPr>
              <w:t>134</w:t>
            </w:r>
          </w:p>
          <w:p w14:paraId="4ADE4D5E" w14:textId="77777777" w:rsidR="00294C99" w:rsidRPr="007D7932" w:rsidRDefault="00294C99" w:rsidP="00804550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94C99">
              <w:rPr>
                <w:rFonts w:ascii="Arial" w:hAnsi="Arial" w:cs="Arial"/>
                <w:sz w:val="22"/>
                <w:szCs w:val="22"/>
              </w:rPr>
              <w:t>02-305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94C99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AE6BD" w14:textId="77777777" w:rsidR="00294C99" w:rsidRPr="007D7932" w:rsidRDefault="00294C99" w:rsidP="00804550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94C99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82C776" w14:textId="77777777" w:rsidR="00294C99" w:rsidRPr="007D7932" w:rsidRDefault="00294C99" w:rsidP="0080455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94C99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294C99" w14:paraId="47E559F3" w14:textId="77777777" w:rsidTr="00294C9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3F0A75" w14:textId="77777777" w:rsidR="00294C99" w:rsidRPr="007D7932" w:rsidRDefault="00294C99" w:rsidP="00804550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94C99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294C99">
              <w:rPr>
                <w:rFonts w:ascii="Arial" w:hAnsi="Arial" w:cs="Arial"/>
                <w:sz w:val="22"/>
                <w:szCs w:val="22"/>
              </w:rPr>
              <w:t>Płyn do irygacji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81132D" w14:textId="77777777" w:rsidR="00294C99" w:rsidRPr="007D7932" w:rsidRDefault="00294C99" w:rsidP="00804550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294C99">
              <w:rPr>
                <w:rFonts w:ascii="Arial" w:hAnsi="Arial" w:cs="Arial"/>
                <w:b/>
                <w:bCs/>
                <w:sz w:val="22"/>
                <w:szCs w:val="22"/>
              </w:rPr>
              <w:t>Bialmed</w:t>
            </w:r>
            <w:proofErr w:type="spellEnd"/>
            <w:r w:rsidRPr="00294C9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0BC99C0A" w14:textId="77777777" w:rsidR="00294C99" w:rsidRPr="007D7932" w:rsidRDefault="00294C99" w:rsidP="00804550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294C99">
              <w:rPr>
                <w:rFonts w:ascii="Arial" w:hAnsi="Arial" w:cs="Arial"/>
                <w:sz w:val="22"/>
                <w:szCs w:val="22"/>
              </w:rPr>
              <w:t>Kazimierzowska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94C99">
              <w:rPr>
                <w:rFonts w:ascii="Arial" w:hAnsi="Arial" w:cs="Arial"/>
                <w:sz w:val="22"/>
                <w:szCs w:val="22"/>
              </w:rPr>
              <w:t>46/48/35</w:t>
            </w:r>
          </w:p>
          <w:p w14:paraId="5073D451" w14:textId="77777777" w:rsidR="00294C99" w:rsidRPr="007D7932" w:rsidRDefault="00294C99" w:rsidP="00804550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94C99">
              <w:rPr>
                <w:rFonts w:ascii="Arial" w:hAnsi="Arial" w:cs="Arial"/>
                <w:sz w:val="22"/>
                <w:szCs w:val="22"/>
              </w:rPr>
              <w:t>02-546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94C99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A51978" w14:textId="77777777" w:rsidR="00294C99" w:rsidRPr="007D7932" w:rsidRDefault="00294C99" w:rsidP="00804550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94C99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CED59B" w14:textId="77777777" w:rsidR="00294C99" w:rsidRPr="007D7932" w:rsidRDefault="00294C99" w:rsidP="0080455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94C99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294C99" w14:paraId="4BFBA0A4" w14:textId="77777777" w:rsidTr="00294C9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B8936C" w14:textId="77777777" w:rsidR="00294C99" w:rsidRPr="007D7932" w:rsidRDefault="00294C99" w:rsidP="00804550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94C99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294C99">
              <w:rPr>
                <w:rFonts w:ascii="Arial" w:hAnsi="Arial" w:cs="Arial"/>
                <w:sz w:val="22"/>
                <w:szCs w:val="22"/>
              </w:rPr>
              <w:t>Płyn do irygacji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FC6F65" w14:textId="77777777" w:rsidR="00294C99" w:rsidRPr="007D7932" w:rsidRDefault="00294C99" w:rsidP="00804550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294C99">
              <w:rPr>
                <w:rFonts w:ascii="Arial" w:hAnsi="Arial" w:cs="Arial"/>
                <w:b/>
                <w:bCs/>
                <w:sz w:val="22"/>
                <w:szCs w:val="22"/>
              </w:rPr>
              <w:t>Aesculap</w:t>
            </w:r>
            <w:proofErr w:type="spellEnd"/>
            <w:r w:rsidRPr="00294C9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294C99">
              <w:rPr>
                <w:rFonts w:ascii="Arial" w:hAnsi="Arial" w:cs="Arial"/>
                <w:b/>
                <w:bCs/>
                <w:sz w:val="22"/>
                <w:szCs w:val="22"/>
              </w:rPr>
              <w:t>Chifa</w:t>
            </w:r>
            <w:proofErr w:type="spellEnd"/>
            <w:r w:rsidRPr="00294C9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Spółka z ograniczoną odpowiedzialnością</w:t>
            </w:r>
          </w:p>
          <w:p w14:paraId="2A4A7BBD" w14:textId="77777777" w:rsidR="00294C99" w:rsidRPr="007D7932" w:rsidRDefault="00294C99" w:rsidP="00804550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294C99">
              <w:rPr>
                <w:rFonts w:ascii="Arial" w:hAnsi="Arial" w:cs="Arial"/>
                <w:sz w:val="22"/>
                <w:szCs w:val="22"/>
              </w:rPr>
              <w:lastRenderedPageBreak/>
              <w:t>Tysiąclecia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94C99">
              <w:rPr>
                <w:rFonts w:ascii="Arial" w:hAnsi="Arial" w:cs="Arial"/>
                <w:sz w:val="22"/>
                <w:szCs w:val="22"/>
              </w:rPr>
              <w:t>14</w:t>
            </w:r>
          </w:p>
          <w:p w14:paraId="0679D9DB" w14:textId="77777777" w:rsidR="00294C99" w:rsidRPr="007D7932" w:rsidRDefault="00294C99" w:rsidP="00804550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94C99">
              <w:rPr>
                <w:rFonts w:ascii="Arial" w:hAnsi="Arial" w:cs="Arial"/>
                <w:sz w:val="22"/>
                <w:szCs w:val="22"/>
              </w:rPr>
              <w:t>64-300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94C99">
              <w:rPr>
                <w:rFonts w:ascii="Arial" w:hAnsi="Arial" w:cs="Arial"/>
                <w:sz w:val="22"/>
                <w:szCs w:val="22"/>
              </w:rPr>
              <w:t>Nowy Tomyśl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A75205" w14:textId="77777777" w:rsidR="00294C99" w:rsidRPr="007D7932" w:rsidRDefault="00294C99" w:rsidP="00804550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94C99">
              <w:rPr>
                <w:rFonts w:ascii="Arial" w:hAnsi="Arial" w:cs="Arial"/>
                <w:sz w:val="22"/>
                <w:szCs w:val="22"/>
              </w:rPr>
              <w:lastRenderedPageBreak/>
              <w:t>1 - Cena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024AC8" w14:textId="77777777" w:rsidR="00294C99" w:rsidRPr="007D7932" w:rsidRDefault="00294C99" w:rsidP="0080455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94C99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</w:tbl>
    <w:p w14:paraId="51946A90" w14:textId="10AD5ECF" w:rsidR="008642B3" w:rsidRDefault="00B464D3" w:rsidP="00EB032D">
      <w:pPr>
        <w:spacing w:before="720" w:after="120" w:line="360" w:lineRule="auto"/>
        <w:ind w:left="3119" w:right="-425" w:firstLine="425"/>
        <w:jc w:val="right"/>
        <w:rPr>
          <w:rFonts w:ascii="Arial" w:hAnsi="Arial" w:cs="Arial"/>
          <w:i/>
        </w:rPr>
      </w:pPr>
      <w:r w:rsidRPr="00B36EDA">
        <w:rPr>
          <w:rFonts w:ascii="Arial" w:hAnsi="Arial" w:cs="Arial"/>
          <w:i/>
        </w:rPr>
        <w:t>Zamawiający</w:t>
      </w:r>
      <w:bookmarkEnd w:id="0"/>
    </w:p>
    <w:p w14:paraId="7C922842" w14:textId="4492DB7C" w:rsidR="00EB032D" w:rsidRPr="00EB032D" w:rsidRDefault="00EB032D" w:rsidP="00EB032D">
      <w:pPr>
        <w:spacing w:before="360" w:after="480" w:line="360" w:lineRule="auto"/>
        <w:ind w:left="3119" w:right="-425" w:firstLine="425"/>
        <w:jc w:val="right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>Mgr Dorota Góral</w:t>
      </w:r>
    </w:p>
    <w:sectPr w:rsidR="00EB032D" w:rsidRPr="00EB032D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694B1A" w14:textId="77777777" w:rsidR="00F95589" w:rsidRDefault="00F95589">
      <w:r>
        <w:separator/>
      </w:r>
    </w:p>
  </w:endnote>
  <w:endnote w:type="continuationSeparator" w:id="0">
    <w:p w14:paraId="53FB32E9" w14:textId="77777777" w:rsidR="00F95589" w:rsidRDefault="00F955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3C64B5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3A92D1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81F231C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6D92B213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7D97E7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41E036" w14:textId="77777777" w:rsidR="00F95589" w:rsidRDefault="00F95589">
      <w:r>
        <w:separator/>
      </w:r>
    </w:p>
  </w:footnote>
  <w:footnote w:type="continuationSeparator" w:id="0">
    <w:p w14:paraId="687EBCD4" w14:textId="77777777" w:rsidR="00F95589" w:rsidRDefault="00F955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484A9D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BEA069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1C65F0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95589"/>
    <w:rsid w:val="00022322"/>
    <w:rsid w:val="00042497"/>
    <w:rsid w:val="000C1E6F"/>
    <w:rsid w:val="000E4E56"/>
    <w:rsid w:val="001A1468"/>
    <w:rsid w:val="001B7815"/>
    <w:rsid w:val="00211A34"/>
    <w:rsid w:val="00294C99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97A3C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2771B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EB032D"/>
    <w:rsid w:val="00F33C66"/>
    <w:rsid w:val="00F95589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CBB7564"/>
  <w15:chartTrackingRefBased/>
  <w15:docId w15:val="{B4435EBF-C07B-4D8C-897D-D535E865BA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3</Pages>
  <Words>366</Words>
  <Characters>2062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Anna Oramus-Myjak</cp:lastModifiedBy>
  <cp:revision>5</cp:revision>
  <cp:lastPrinted>1899-12-31T23:00:00Z</cp:lastPrinted>
  <dcterms:created xsi:type="dcterms:W3CDTF">2025-12-03T07:06:00Z</dcterms:created>
  <dcterms:modified xsi:type="dcterms:W3CDTF">2025-12-05T07:26:00Z</dcterms:modified>
</cp:coreProperties>
</file>