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9B0EF" w14:textId="77777777" w:rsidR="00FB7F50" w:rsidRPr="002245BE" w:rsidRDefault="00EF427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427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4279">
        <w:rPr>
          <w:sz w:val="22"/>
          <w:szCs w:val="22"/>
        </w:rPr>
        <w:t>2025-12-05</w:t>
      </w:r>
    </w:p>
    <w:p w14:paraId="78C56A6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89010B7" w14:textId="77777777" w:rsidR="00EF4279" w:rsidRPr="00EF4279" w:rsidRDefault="00EF4279" w:rsidP="00FB7F50">
      <w:pPr>
        <w:spacing w:after="40"/>
        <w:rPr>
          <w:b/>
          <w:bCs/>
          <w:sz w:val="22"/>
          <w:szCs w:val="22"/>
        </w:rPr>
      </w:pPr>
      <w:r w:rsidRPr="00EF4279">
        <w:rPr>
          <w:b/>
          <w:bCs/>
          <w:sz w:val="22"/>
          <w:szCs w:val="22"/>
        </w:rPr>
        <w:t>Akademia Górniczo - Hutnicza</w:t>
      </w:r>
    </w:p>
    <w:p w14:paraId="59DE1CE9" w14:textId="77777777" w:rsidR="00EF4279" w:rsidRPr="00EF4279" w:rsidRDefault="00EF4279" w:rsidP="00FB7F50">
      <w:pPr>
        <w:spacing w:after="40"/>
        <w:rPr>
          <w:b/>
          <w:bCs/>
          <w:sz w:val="22"/>
          <w:szCs w:val="22"/>
        </w:rPr>
      </w:pPr>
      <w:r w:rsidRPr="00EF4279">
        <w:rPr>
          <w:b/>
          <w:bCs/>
          <w:sz w:val="22"/>
          <w:szCs w:val="22"/>
        </w:rPr>
        <w:t>im. Stanisława Staszica w Krakowie</w:t>
      </w:r>
    </w:p>
    <w:p w14:paraId="39080E15" w14:textId="77777777" w:rsidR="00FB7F50" w:rsidRPr="002245BE" w:rsidRDefault="00EF4279" w:rsidP="00FB7F50">
      <w:pPr>
        <w:spacing w:after="40"/>
        <w:rPr>
          <w:b/>
          <w:bCs/>
          <w:sz w:val="22"/>
          <w:szCs w:val="22"/>
        </w:rPr>
      </w:pPr>
      <w:r w:rsidRPr="00EF4279">
        <w:rPr>
          <w:b/>
          <w:bCs/>
          <w:sz w:val="22"/>
          <w:szCs w:val="22"/>
        </w:rPr>
        <w:t>Dział Zamówień Publicznych</w:t>
      </w:r>
    </w:p>
    <w:p w14:paraId="051103A4" w14:textId="77777777" w:rsidR="00FB7F50" w:rsidRPr="002245BE" w:rsidRDefault="00EF4279" w:rsidP="00FB7F50">
      <w:pPr>
        <w:rPr>
          <w:sz w:val="22"/>
          <w:szCs w:val="22"/>
        </w:rPr>
      </w:pPr>
      <w:r w:rsidRPr="00EF427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F4279">
        <w:rPr>
          <w:sz w:val="22"/>
          <w:szCs w:val="22"/>
        </w:rPr>
        <w:t>30</w:t>
      </w:r>
    </w:p>
    <w:p w14:paraId="78C54D0B" w14:textId="77777777" w:rsidR="00FB7F50" w:rsidRPr="002245BE" w:rsidRDefault="00EF4279" w:rsidP="00FB7F50">
      <w:pPr>
        <w:rPr>
          <w:sz w:val="22"/>
          <w:szCs w:val="22"/>
        </w:rPr>
      </w:pPr>
      <w:r w:rsidRPr="00EF427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F4279">
        <w:rPr>
          <w:sz w:val="22"/>
          <w:szCs w:val="22"/>
        </w:rPr>
        <w:t>Kraków</w:t>
      </w:r>
    </w:p>
    <w:p w14:paraId="44298E1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93DD6C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4279" w:rsidRPr="00607F9B" w14:paraId="69494C67" w14:textId="77777777" w:rsidTr="00CB6394">
        <w:trPr>
          <w:trHeight w:val="638"/>
        </w:trPr>
        <w:tc>
          <w:tcPr>
            <w:tcW w:w="959" w:type="dxa"/>
          </w:tcPr>
          <w:p w14:paraId="2464C3B8" w14:textId="77777777" w:rsidR="00EF4279" w:rsidRPr="00607F9B" w:rsidRDefault="00EF4279" w:rsidP="00CB63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8B52B42" w14:textId="68983A58" w:rsidR="00EF4279" w:rsidRPr="00607F9B" w:rsidRDefault="00EF4279" w:rsidP="00CB63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F4279">
              <w:rPr>
                <w:sz w:val="22"/>
                <w:szCs w:val="22"/>
              </w:rPr>
              <w:t>przetarg</w:t>
            </w:r>
            <w:r w:rsidR="001F5E17">
              <w:rPr>
                <w:sz w:val="22"/>
                <w:szCs w:val="22"/>
              </w:rPr>
              <w:t>u</w:t>
            </w:r>
            <w:r w:rsidRPr="00EF4279">
              <w:rPr>
                <w:sz w:val="22"/>
                <w:szCs w:val="22"/>
              </w:rPr>
              <w:t xml:space="preserve"> nieograniczon</w:t>
            </w:r>
            <w:r w:rsidR="001F5E1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4279">
              <w:rPr>
                <w:b/>
                <w:bCs/>
                <w:sz w:val="22"/>
                <w:szCs w:val="22"/>
              </w:rPr>
              <w:t xml:space="preserve">Dostawa potencjostatu z dwoma kanałami wraz z jednostką sterującą, stacją pomiarową i oprogramowaniem na potrzeby </w:t>
            </w:r>
            <w:proofErr w:type="spellStart"/>
            <w:r w:rsidRPr="00EF4279">
              <w:rPr>
                <w:b/>
                <w:bCs/>
                <w:sz w:val="22"/>
                <w:szCs w:val="22"/>
              </w:rPr>
              <w:t>ACMiN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4279">
              <w:rPr>
                <w:b/>
                <w:sz w:val="22"/>
                <w:szCs w:val="22"/>
              </w:rPr>
              <w:t>KC-DE-zp.272-614/25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050BE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4279" w14:paraId="784CA664" w14:textId="77777777" w:rsidTr="00CB63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8A723EB" w14:textId="77777777" w:rsidR="00EF4279" w:rsidRPr="00D26ED6" w:rsidRDefault="00EF4279" w:rsidP="00CB639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4279">
              <w:rPr>
                <w:b/>
                <w:sz w:val="22"/>
                <w:szCs w:val="22"/>
              </w:rPr>
              <w:t>LAMBDA SYSTEM SPÓŁKA Z OGRANICZONĄ ODPOWIEDZIALNOŚCIĄ</w:t>
            </w:r>
          </w:p>
          <w:p w14:paraId="2F19B747" w14:textId="77777777" w:rsidR="00EF4279" w:rsidRPr="009F0E5C" w:rsidRDefault="00EF4279" w:rsidP="00CB6394">
            <w:pPr>
              <w:jc w:val="both"/>
              <w:rPr>
                <w:bCs/>
                <w:sz w:val="22"/>
                <w:szCs w:val="22"/>
              </w:rPr>
            </w:pPr>
            <w:r w:rsidRPr="00EF4279">
              <w:rPr>
                <w:bCs/>
                <w:sz w:val="22"/>
                <w:szCs w:val="22"/>
              </w:rPr>
              <w:t>MIŃSKA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79">
              <w:rPr>
                <w:bCs/>
                <w:sz w:val="22"/>
                <w:szCs w:val="22"/>
              </w:rPr>
              <w:t>25A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F4279">
              <w:rPr>
                <w:bCs/>
                <w:sz w:val="22"/>
                <w:szCs w:val="22"/>
              </w:rPr>
              <w:t>/U12</w:t>
            </w:r>
          </w:p>
          <w:p w14:paraId="0898EE85" w14:textId="77777777" w:rsidR="00EF4279" w:rsidRPr="009F0E5C" w:rsidRDefault="00EF4279" w:rsidP="00CB6394">
            <w:pPr>
              <w:jc w:val="both"/>
              <w:rPr>
                <w:bCs/>
                <w:sz w:val="22"/>
                <w:szCs w:val="22"/>
              </w:rPr>
            </w:pPr>
            <w:r w:rsidRPr="00EF4279">
              <w:rPr>
                <w:bCs/>
                <w:sz w:val="22"/>
                <w:szCs w:val="22"/>
              </w:rPr>
              <w:t>03-808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279">
              <w:rPr>
                <w:bCs/>
                <w:sz w:val="22"/>
                <w:szCs w:val="22"/>
              </w:rPr>
              <w:t>WARSZAWA</w:t>
            </w:r>
          </w:p>
          <w:p w14:paraId="6E0321FB" w14:textId="77777777" w:rsidR="00EF4279" w:rsidRPr="00D26ED6" w:rsidRDefault="00EF4279" w:rsidP="00CB63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3B86D5" w14:textId="1A7F582A" w:rsidR="00EF4279" w:rsidRDefault="00EF4279" w:rsidP="00CB639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F4279">
              <w:rPr>
                <w:sz w:val="22"/>
                <w:szCs w:val="22"/>
              </w:rPr>
              <w:t>Dostaw</w:t>
            </w:r>
            <w:r w:rsidR="001F5E17">
              <w:rPr>
                <w:sz w:val="22"/>
                <w:szCs w:val="22"/>
              </w:rPr>
              <w:t>ę</w:t>
            </w:r>
            <w:r w:rsidRPr="00EF4279">
              <w:rPr>
                <w:sz w:val="22"/>
                <w:szCs w:val="22"/>
              </w:rPr>
              <w:t xml:space="preserve"> potencjostatu z dwoma kanałami wraz z jednostką sterującą, stacją pomiarową i oprogramowaniem na potrzeby </w:t>
            </w:r>
            <w:proofErr w:type="spellStart"/>
            <w:r w:rsidRPr="00EF4279">
              <w:rPr>
                <w:sz w:val="22"/>
                <w:szCs w:val="22"/>
              </w:rPr>
              <w:t>ACMiN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BB05B8A" w14:textId="77777777" w:rsidR="00EF4279" w:rsidRPr="00D26ED6" w:rsidRDefault="00EF4279" w:rsidP="00CB639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4279">
              <w:rPr>
                <w:b/>
                <w:sz w:val="22"/>
                <w:szCs w:val="22"/>
              </w:rPr>
              <w:t>92 250.00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7B4A5E2" w14:textId="77777777" w:rsidR="00EF4279" w:rsidRDefault="00EF4279" w:rsidP="00CB639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F983B9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0636298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E340EC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E29296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C26980D" w14:textId="77777777" w:rsidR="002B6761" w:rsidRPr="008567C7" w:rsidRDefault="00EF42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FA4350A" w14:textId="77777777" w:rsidR="002B6761" w:rsidRPr="008567C7" w:rsidRDefault="00EF42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993A67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065D10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10394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271524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06F141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F4279" w:rsidRPr="008567C7" w14:paraId="2B43498D" w14:textId="77777777" w:rsidTr="00CB6394">
        <w:tc>
          <w:tcPr>
            <w:tcW w:w="709" w:type="dxa"/>
            <w:vAlign w:val="center"/>
          </w:tcPr>
          <w:p w14:paraId="1FCA34B1" w14:textId="77777777" w:rsidR="00EF4279" w:rsidRPr="008567C7" w:rsidRDefault="00EF4279" w:rsidP="00CB63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B542B1E" w14:textId="77777777" w:rsidR="00EF4279" w:rsidRPr="002B6761" w:rsidRDefault="00EF4279" w:rsidP="00CB639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b/>
                <w:sz w:val="18"/>
                <w:szCs w:val="18"/>
              </w:rPr>
              <w:t>LAMBDA SYSTEM SPÓŁKA Z OGRANICZONĄ ODPOWIEDZIALNOŚCIĄ</w:t>
            </w:r>
          </w:p>
          <w:p w14:paraId="5706D5F2" w14:textId="77777777" w:rsidR="00EF4279" w:rsidRPr="008567C7" w:rsidRDefault="00EF4279" w:rsidP="00CB63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bCs/>
                <w:sz w:val="18"/>
                <w:szCs w:val="18"/>
              </w:rPr>
              <w:t>MIŃSKA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279">
              <w:rPr>
                <w:rFonts w:ascii="Times New Roman" w:hAnsi="Times New Roman" w:cs="Times New Roman"/>
                <w:bCs/>
                <w:sz w:val="18"/>
                <w:szCs w:val="18"/>
              </w:rPr>
              <w:t>25A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279">
              <w:rPr>
                <w:rFonts w:ascii="Times New Roman" w:hAnsi="Times New Roman" w:cs="Times New Roman"/>
                <w:bCs/>
                <w:sz w:val="18"/>
                <w:szCs w:val="18"/>
              </w:rPr>
              <w:t>/U12</w:t>
            </w:r>
          </w:p>
          <w:p w14:paraId="3C4A79A9" w14:textId="77777777" w:rsidR="00EF4279" w:rsidRPr="001B7815" w:rsidRDefault="00EF4279" w:rsidP="00CB63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bCs/>
                <w:sz w:val="18"/>
                <w:szCs w:val="18"/>
              </w:rPr>
              <w:t>03-808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27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02A0C95" w14:textId="77777777" w:rsidR="00EF4279" w:rsidRPr="008567C7" w:rsidRDefault="00EF4279" w:rsidP="00CB63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8316ED8" w14:textId="77777777" w:rsidR="00EF4279" w:rsidRPr="008567C7" w:rsidRDefault="00EF4279" w:rsidP="00CB63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B762F95" w14:textId="77777777" w:rsidR="00EF4279" w:rsidRPr="008567C7" w:rsidRDefault="00EF4279" w:rsidP="00CB63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0C3C2C" w14:textId="77777777" w:rsidR="00EF4279" w:rsidRPr="008567C7" w:rsidRDefault="00EF4279" w:rsidP="00CB63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6D440B" w14:textId="77777777" w:rsidR="00EF4279" w:rsidRPr="008567C7" w:rsidRDefault="00EF4279" w:rsidP="00CB63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AD82E98" w14:textId="77777777" w:rsidR="00EF4279" w:rsidRPr="008567C7" w:rsidRDefault="00EF4279" w:rsidP="00CB63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2803378" w14:textId="77777777" w:rsidR="00EF4279" w:rsidRPr="008567C7" w:rsidRDefault="00EF4279" w:rsidP="00CB63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27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F69809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D76D69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312CEA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CE7FE" w14:textId="77777777" w:rsidR="00301F1E" w:rsidRDefault="00301F1E">
      <w:r>
        <w:separator/>
      </w:r>
    </w:p>
  </w:endnote>
  <w:endnote w:type="continuationSeparator" w:id="0">
    <w:p w14:paraId="2C5010F5" w14:textId="77777777" w:rsidR="00301F1E" w:rsidRDefault="00301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FBB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5C07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168EB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E6E06B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567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B95E3" w14:textId="77777777" w:rsidR="00301F1E" w:rsidRDefault="00301F1E">
      <w:r>
        <w:separator/>
      </w:r>
    </w:p>
  </w:footnote>
  <w:footnote w:type="continuationSeparator" w:id="0">
    <w:p w14:paraId="4EF68C86" w14:textId="77777777" w:rsidR="00301F1E" w:rsidRDefault="00301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6A65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B9AD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B316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F1E"/>
    <w:rsid w:val="00005838"/>
    <w:rsid w:val="00022322"/>
    <w:rsid w:val="00042497"/>
    <w:rsid w:val="000C1E6F"/>
    <w:rsid w:val="000E4E56"/>
    <w:rsid w:val="001A1468"/>
    <w:rsid w:val="001B7815"/>
    <w:rsid w:val="001C31ED"/>
    <w:rsid w:val="001F5E17"/>
    <w:rsid w:val="002B1E4F"/>
    <w:rsid w:val="002B6761"/>
    <w:rsid w:val="00301F1E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427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0B47F2"/>
  <w15:chartTrackingRefBased/>
  <w15:docId w15:val="{8F0A0A01-D208-4378-81EE-22C3DB5E5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2025-12-05T09:23:00Z</cp:lastPrinted>
  <dcterms:created xsi:type="dcterms:W3CDTF">2025-12-05T09:25:00Z</dcterms:created>
  <dcterms:modified xsi:type="dcterms:W3CDTF">2025-12-05T09:25:00Z</dcterms:modified>
</cp:coreProperties>
</file>