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6536" w14:textId="77777777" w:rsidR="00FB7F50" w:rsidRPr="0058183A" w:rsidRDefault="00C953BC" w:rsidP="0058183A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58183A">
        <w:rPr>
          <w:rFonts w:ascii="Verdana" w:hAnsi="Verdana"/>
          <w:sz w:val="18"/>
          <w:szCs w:val="18"/>
        </w:rPr>
        <w:t>Kraków</w:t>
      </w:r>
      <w:r w:rsidR="00FB7F50" w:rsidRPr="0058183A">
        <w:rPr>
          <w:rFonts w:ascii="Verdana" w:hAnsi="Verdana"/>
          <w:sz w:val="18"/>
          <w:szCs w:val="18"/>
        </w:rPr>
        <w:t xml:space="preserve"> dnia: </w:t>
      </w:r>
      <w:r w:rsidRPr="0058183A">
        <w:rPr>
          <w:rFonts w:ascii="Verdana" w:hAnsi="Verdana"/>
          <w:sz w:val="18"/>
          <w:szCs w:val="18"/>
        </w:rPr>
        <w:t>2025-12-04</w:t>
      </w:r>
    </w:p>
    <w:p w14:paraId="21D77D12" w14:textId="77777777" w:rsidR="00FB7F50" w:rsidRPr="0058183A" w:rsidRDefault="00FB7F50" w:rsidP="0058183A">
      <w:pPr>
        <w:rPr>
          <w:rFonts w:ascii="Verdana" w:hAnsi="Verdana"/>
          <w:sz w:val="18"/>
          <w:szCs w:val="18"/>
        </w:rPr>
      </w:pPr>
    </w:p>
    <w:p w14:paraId="62E5D4B5" w14:textId="77777777" w:rsidR="00C953BC" w:rsidRPr="0058183A" w:rsidRDefault="00C953BC" w:rsidP="0058183A">
      <w:pPr>
        <w:rPr>
          <w:rFonts w:ascii="Verdana" w:hAnsi="Verdana"/>
          <w:b/>
          <w:bCs/>
          <w:sz w:val="18"/>
          <w:szCs w:val="18"/>
        </w:rPr>
      </w:pPr>
      <w:r w:rsidRPr="0058183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61E144C" w14:textId="77777777" w:rsidR="00C953BC" w:rsidRPr="0058183A" w:rsidRDefault="00C953BC" w:rsidP="0058183A">
      <w:pPr>
        <w:rPr>
          <w:rFonts w:ascii="Verdana" w:hAnsi="Verdana"/>
          <w:b/>
          <w:bCs/>
          <w:sz w:val="18"/>
          <w:szCs w:val="18"/>
        </w:rPr>
      </w:pPr>
      <w:r w:rsidRPr="0058183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AFD7AB4" w14:textId="77777777" w:rsidR="00FB7F50" w:rsidRPr="0058183A" w:rsidRDefault="00C953BC" w:rsidP="0058183A">
      <w:pPr>
        <w:rPr>
          <w:rFonts w:ascii="Verdana" w:hAnsi="Verdana"/>
          <w:b/>
          <w:bCs/>
          <w:sz w:val="18"/>
          <w:szCs w:val="18"/>
        </w:rPr>
      </w:pPr>
      <w:r w:rsidRPr="0058183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9593617" w14:textId="77777777" w:rsidR="00FB7F50" w:rsidRPr="0058183A" w:rsidRDefault="00C953BC" w:rsidP="0058183A">
      <w:pPr>
        <w:rPr>
          <w:rFonts w:ascii="Verdana" w:hAnsi="Verdana"/>
          <w:sz w:val="18"/>
          <w:szCs w:val="18"/>
        </w:rPr>
      </w:pPr>
      <w:r w:rsidRPr="0058183A">
        <w:rPr>
          <w:rFonts w:ascii="Verdana" w:hAnsi="Verdana"/>
          <w:sz w:val="18"/>
          <w:szCs w:val="18"/>
        </w:rPr>
        <w:t>Al. Mickiewicza</w:t>
      </w:r>
      <w:r w:rsidR="00FB7F50" w:rsidRPr="0058183A">
        <w:rPr>
          <w:rFonts w:ascii="Verdana" w:hAnsi="Verdana"/>
          <w:sz w:val="18"/>
          <w:szCs w:val="18"/>
        </w:rPr>
        <w:t xml:space="preserve"> </w:t>
      </w:r>
      <w:r w:rsidRPr="0058183A">
        <w:rPr>
          <w:rFonts w:ascii="Verdana" w:hAnsi="Verdana"/>
          <w:sz w:val="18"/>
          <w:szCs w:val="18"/>
        </w:rPr>
        <w:t>30</w:t>
      </w:r>
    </w:p>
    <w:p w14:paraId="0E7CDD03" w14:textId="77777777" w:rsidR="00FB7F50" w:rsidRPr="0058183A" w:rsidRDefault="00C953BC" w:rsidP="0058183A">
      <w:pPr>
        <w:rPr>
          <w:rFonts w:ascii="Verdana" w:hAnsi="Verdana"/>
          <w:sz w:val="18"/>
          <w:szCs w:val="18"/>
        </w:rPr>
      </w:pPr>
      <w:r w:rsidRPr="0058183A">
        <w:rPr>
          <w:rFonts w:ascii="Verdana" w:hAnsi="Verdana"/>
          <w:sz w:val="18"/>
          <w:szCs w:val="18"/>
        </w:rPr>
        <w:t>30-059</w:t>
      </w:r>
      <w:r w:rsidR="00FB7F50" w:rsidRPr="0058183A">
        <w:rPr>
          <w:rFonts w:ascii="Verdana" w:hAnsi="Verdana"/>
          <w:sz w:val="18"/>
          <w:szCs w:val="18"/>
        </w:rPr>
        <w:t xml:space="preserve"> </w:t>
      </w:r>
      <w:r w:rsidRPr="0058183A">
        <w:rPr>
          <w:rFonts w:ascii="Verdana" w:hAnsi="Verdana"/>
          <w:sz w:val="18"/>
          <w:szCs w:val="18"/>
        </w:rPr>
        <w:t>Kraków</w:t>
      </w:r>
    </w:p>
    <w:p w14:paraId="67376898" w14:textId="6079E6F7" w:rsidR="00FB7F50" w:rsidRPr="0058183A" w:rsidRDefault="00FB7F50" w:rsidP="0058183A">
      <w:pPr>
        <w:rPr>
          <w:rFonts w:ascii="Verdana" w:hAnsi="Verdana"/>
          <w:sz w:val="18"/>
          <w:szCs w:val="18"/>
        </w:rPr>
      </w:pPr>
      <w:r w:rsidRPr="0058183A">
        <w:rPr>
          <w:rFonts w:ascii="Verdana" w:hAnsi="Verdana"/>
          <w:sz w:val="18"/>
          <w:szCs w:val="18"/>
        </w:rPr>
        <w:t>Pismo:</w:t>
      </w:r>
      <w:r w:rsidRPr="0058183A">
        <w:rPr>
          <w:rFonts w:ascii="Verdana" w:hAnsi="Verdana"/>
          <w:b/>
          <w:bCs/>
          <w:sz w:val="18"/>
          <w:szCs w:val="18"/>
        </w:rPr>
        <w:t xml:space="preserve"> </w:t>
      </w:r>
      <w:r w:rsidR="00C953BC" w:rsidRPr="0058183A">
        <w:rPr>
          <w:rFonts w:ascii="Verdana" w:hAnsi="Verdana"/>
          <w:bCs/>
          <w:sz w:val="18"/>
          <w:szCs w:val="18"/>
        </w:rPr>
        <w:t>KC-DE-zp.272-608/25</w:t>
      </w:r>
    </w:p>
    <w:p w14:paraId="53B48B60" w14:textId="77777777" w:rsidR="00E62859" w:rsidRPr="0058183A" w:rsidRDefault="00E62859" w:rsidP="0058183A">
      <w:pPr>
        <w:rPr>
          <w:rFonts w:ascii="Verdana" w:hAnsi="Verdana"/>
          <w:sz w:val="18"/>
          <w:szCs w:val="18"/>
        </w:rPr>
      </w:pPr>
    </w:p>
    <w:p w14:paraId="5053BAE4" w14:textId="77777777" w:rsidR="00E62859" w:rsidRPr="0058183A" w:rsidRDefault="00E62859" w:rsidP="0058183A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58183A">
        <w:rPr>
          <w:rFonts w:ascii="Verdana" w:hAnsi="Verdana"/>
          <w:b/>
          <w:sz w:val="18"/>
          <w:szCs w:val="18"/>
        </w:rPr>
        <w:t>WYKONAWCY</w:t>
      </w:r>
    </w:p>
    <w:p w14:paraId="37358E93" w14:textId="77777777" w:rsidR="00E62859" w:rsidRDefault="00E62859" w:rsidP="0058183A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58183A">
        <w:rPr>
          <w:rFonts w:ascii="Verdana" w:hAnsi="Verdana"/>
          <w:sz w:val="18"/>
          <w:szCs w:val="18"/>
        </w:rPr>
        <w:t>ubiegający się o zamówienie</w:t>
      </w:r>
    </w:p>
    <w:p w14:paraId="3C831250" w14:textId="77777777" w:rsidR="0058183A" w:rsidRPr="0058183A" w:rsidRDefault="0058183A" w:rsidP="0058183A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</w:p>
    <w:p w14:paraId="1CAB7DC3" w14:textId="2B265C94" w:rsidR="008642B3" w:rsidRPr="0058183A" w:rsidRDefault="00973DEE" w:rsidP="0058183A">
      <w:pPr>
        <w:pStyle w:val="Nagwek1"/>
        <w:spacing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14:paraId="7A046BF1" w14:textId="77777777" w:rsidR="008642B3" w:rsidRDefault="008642B3" w:rsidP="0058183A">
      <w:pPr>
        <w:jc w:val="center"/>
        <w:rPr>
          <w:rFonts w:ascii="Verdana" w:hAnsi="Verdana"/>
          <w:b/>
          <w:sz w:val="18"/>
          <w:szCs w:val="18"/>
        </w:rPr>
      </w:pPr>
      <w:r w:rsidRPr="0058183A">
        <w:rPr>
          <w:rFonts w:ascii="Verdana" w:hAnsi="Verdana"/>
          <w:b/>
          <w:sz w:val="18"/>
          <w:szCs w:val="18"/>
        </w:rPr>
        <w:t xml:space="preserve">o </w:t>
      </w:r>
      <w:r w:rsidR="0054734E" w:rsidRPr="0058183A">
        <w:rPr>
          <w:rFonts w:ascii="Verdana" w:hAnsi="Verdana"/>
          <w:b/>
          <w:sz w:val="18"/>
          <w:szCs w:val="18"/>
        </w:rPr>
        <w:t>wyborze najkorzystniejszej oferty</w:t>
      </w:r>
    </w:p>
    <w:p w14:paraId="56C4FFC1" w14:textId="77777777" w:rsidR="0058183A" w:rsidRPr="0058183A" w:rsidRDefault="0058183A" w:rsidP="0058183A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C953BC" w:rsidRPr="0058183A" w14:paraId="1CB3CB6C" w14:textId="77777777" w:rsidTr="00BC3279">
        <w:trPr>
          <w:trHeight w:val="638"/>
        </w:trPr>
        <w:tc>
          <w:tcPr>
            <w:tcW w:w="959" w:type="dxa"/>
          </w:tcPr>
          <w:p w14:paraId="16ADEF0B" w14:textId="77777777" w:rsidR="00C953BC" w:rsidRPr="0058183A" w:rsidRDefault="00C953BC" w:rsidP="0058183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8183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9B84174" w14:textId="5E9478E9" w:rsidR="00C953BC" w:rsidRPr="0058183A" w:rsidRDefault="00C953BC" w:rsidP="0058183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8183A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8183A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8183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8183A">
              <w:rPr>
                <w:rFonts w:ascii="Verdana" w:hAnsi="Verdana"/>
                <w:sz w:val="18"/>
                <w:szCs w:val="18"/>
              </w:rPr>
              <w:t>pn.</w:t>
            </w:r>
            <w:r w:rsidRPr="0058183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8183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8183A">
              <w:rPr>
                <w:rFonts w:ascii="Verdana" w:hAnsi="Verdana"/>
                <w:b/>
                <w:bCs/>
                <w:sz w:val="18"/>
                <w:szCs w:val="18"/>
              </w:rPr>
              <w:t>Dostawa łóżek i mebli oraz materaców i pokrowców do Ośrodka AGH w Łukęcinie, ul. Leśna 3, 72-400 Kamień Pomorski, woj. zachodniopomorskie  - KC-DE-zp.272-608/25</w:t>
            </w:r>
            <w:r w:rsidRPr="0058183A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7C793329" w14:textId="77777777" w:rsidR="0058183A" w:rsidRDefault="0058183A" w:rsidP="0058183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2D20DBCE" w14:textId="1467E0BA" w:rsidR="008642B3" w:rsidRDefault="00C65E53" w:rsidP="0058183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58183A">
        <w:rPr>
          <w:rFonts w:ascii="Verdana" w:hAnsi="Verdana"/>
          <w:sz w:val="18"/>
          <w:szCs w:val="18"/>
        </w:rPr>
        <w:t xml:space="preserve">Zamawiający, działając na podstawie art. 253 ust. 1 </w:t>
      </w:r>
      <w:r w:rsidR="00973DEE">
        <w:rPr>
          <w:rFonts w:ascii="Verdana" w:hAnsi="Verdana"/>
          <w:sz w:val="18"/>
          <w:szCs w:val="18"/>
        </w:rPr>
        <w:t xml:space="preserve">I 2 </w:t>
      </w:r>
      <w:r w:rsidRPr="0058183A">
        <w:rPr>
          <w:rFonts w:ascii="Verdana" w:hAnsi="Verdana"/>
          <w:sz w:val="18"/>
          <w:szCs w:val="18"/>
        </w:rPr>
        <w:t>ustawy z dnia 11 września 2019r. Prawo zamówień publicznych</w:t>
      </w:r>
      <w:r w:rsidR="00A626CA" w:rsidRPr="0058183A">
        <w:rPr>
          <w:rFonts w:ascii="Verdana" w:hAnsi="Verdana"/>
          <w:sz w:val="18"/>
          <w:szCs w:val="18"/>
        </w:rPr>
        <w:t xml:space="preserve"> </w:t>
      </w:r>
      <w:r w:rsidR="00F77F07" w:rsidRPr="0058183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F77F07" w:rsidRPr="0058183A">
        <w:rPr>
          <w:rFonts w:ascii="Verdana" w:hAnsi="Verdana"/>
          <w:sz w:val="18"/>
          <w:szCs w:val="18"/>
        </w:rPr>
        <w:t>t.j</w:t>
      </w:r>
      <w:proofErr w:type="spellEnd"/>
      <w:r w:rsidR="00F77F07" w:rsidRPr="0058183A">
        <w:rPr>
          <w:rFonts w:ascii="Verdana" w:hAnsi="Verdana"/>
          <w:sz w:val="18"/>
          <w:szCs w:val="18"/>
        </w:rPr>
        <w:t xml:space="preserve">. ze zm.) </w:t>
      </w:r>
      <w:r w:rsidRPr="0058183A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58183A">
        <w:rPr>
          <w:rFonts w:ascii="Verdana" w:hAnsi="Verdana"/>
          <w:sz w:val="18"/>
          <w:szCs w:val="18"/>
        </w:rPr>
        <w:t>Pzp</w:t>
      </w:r>
      <w:proofErr w:type="spellEnd"/>
      <w:r w:rsidRPr="0058183A">
        <w:rPr>
          <w:rFonts w:ascii="Verdana" w:hAnsi="Verdana"/>
          <w:sz w:val="18"/>
          <w:szCs w:val="18"/>
        </w:rPr>
        <w:t>”</w:t>
      </w:r>
      <w:r w:rsidR="00D26ED6" w:rsidRPr="0058183A">
        <w:rPr>
          <w:rFonts w:ascii="Verdana" w:hAnsi="Verdana"/>
          <w:sz w:val="18"/>
          <w:szCs w:val="18"/>
        </w:rPr>
        <w:t xml:space="preserve">, </w:t>
      </w:r>
      <w:r w:rsidRPr="0058183A">
        <w:rPr>
          <w:rFonts w:ascii="Verdana" w:hAnsi="Verdana"/>
          <w:sz w:val="18"/>
          <w:szCs w:val="18"/>
        </w:rPr>
        <w:t>informuje</w:t>
      </w:r>
      <w:r w:rsidR="00D26ED6" w:rsidRPr="0058183A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58183A">
        <w:rPr>
          <w:rFonts w:ascii="Verdana" w:hAnsi="Verdana"/>
          <w:sz w:val="18"/>
          <w:szCs w:val="18"/>
        </w:rPr>
        <w:t>najkorzystniejsz</w:t>
      </w:r>
      <w:r w:rsidR="00D26ED6" w:rsidRPr="0058183A">
        <w:rPr>
          <w:rFonts w:ascii="Verdana" w:hAnsi="Verdana"/>
          <w:sz w:val="18"/>
          <w:szCs w:val="18"/>
        </w:rPr>
        <w:t xml:space="preserve">a wybrana została </w:t>
      </w:r>
      <w:r w:rsidR="00756CDA" w:rsidRPr="0058183A">
        <w:rPr>
          <w:rFonts w:ascii="Verdana" w:hAnsi="Verdana"/>
          <w:sz w:val="18"/>
          <w:szCs w:val="18"/>
        </w:rPr>
        <w:t>ofer</w:t>
      </w:r>
      <w:r w:rsidR="00D26ED6" w:rsidRPr="0058183A">
        <w:rPr>
          <w:rFonts w:ascii="Verdana" w:hAnsi="Verdana"/>
          <w:sz w:val="18"/>
          <w:szCs w:val="18"/>
        </w:rPr>
        <w:t>t</w:t>
      </w:r>
      <w:r w:rsidR="009F0E5C" w:rsidRPr="0058183A">
        <w:rPr>
          <w:rFonts w:ascii="Verdana" w:hAnsi="Verdana"/>
          <w:sz w:val="18"/>
          <w:szCs w:val="18"/>
        </w:rPr>
        <w:t>a</w:t>
      </w:r>
      <w:r w:rsidR="00D26ED6" w:rsidRPr="0058183A">
        <w:rPr>
          <w:rFonts w:ascii="Verdana" w:hAnsi="Verdana"/>
          <w:sz w:val="18"/>
          <w:szCs w:val="18"/>
        </w:rPr>
        <w:t>:</w:t>
      </w:r>
    </w:p>
    <w:p w14:paraId="16760A5C" w14:textId="77777777" w:rsidR="00BE7629" w:rsidRDefault="00BE7629" w:rsidP="0058183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E7629" w:rsidRPr="0058183A" w14:paraId="58E3AFEA" w14:textId="77777777" w:rsidTr="003E048D">
        <w:trPr>
          <w:cantSplit/>
        </w:trPr>
        <w:tc>
          <w:tcPr>
            <w:tcW w:w="9498" w:type="dxa"/>
          </w:tcPr>
          <w:p w14:paraId="3B89BBA4" w14:textId="77777777" w:rsidR="00BE7629" w:rsidRDefault="00BE7629" w:rsidP="003E048D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2EB37287" w14:textId="022AB5B6" w:rsidR="00BE7629" w:rsidRPr="0058183A" w:rsidRDefault="00BE7629" w:rsidP="003E048D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8183A">
              <w:rPr>
                <w:rFonts w:ascii="Verdana" w:hAnsi="Verdana"/>
                <w:b/>
                <w:sz w:val="18"/>
                <w:szCs w:val="18"/>
              </w:rPr>
              <w:t xml:space="preserve">ROMAR SC </w:t>
            </w:r>
            <w:proofErr w:type="spellStart"/>
            <w:r w:rsidRPr="0058183A">
              <w:rPr>
                <w:rFonts w:ascii="Verdana" w:hAnsi="Verdana"/>
                <w:b/>
                <w:sz w:val="18"/>
                <w:szCs w:val="18"/>
              </w:rPr>
              <w:t>R.Spyrka</w:t>
            </w:r>
            <w:proofErr w:type="spellEnd"/>
            <w:r w:rsidRPr="0058183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58183A">
              <w:rPr>
                <w:rFonts w:ascii="Verdana" w:hAnsi="Verdana"/>
                <w:b/>
                <w:sz w:val="18"/>
                <w:szCs w:val="18"/>
              </w:rPr>
              <w:t>M.Grygiel</w:t>
            </w:r>
            <w:proofErr w:type="spellEnd"/>
          </w:p>
          <w:p w14:paraId="353D7D89" w14:textId="77777777" w:rsidR="00BE7629" w:rsidRPr="0058183A" w:rsidRDefault="00BE7629" w:rsidP="003E048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8183A">
              <w:rPr>
                <w:rFonts w:ascii="Verdana" w:hAnsi="Verdana"/>
                <w:bCs/>
                <w:sz w:val="18"/>
                <w:szCs w:val="18"/>
              </w:rPr>
              <w:t xml:space="preserve">Zawoja 929 </w:t>
            </w:r>
          </w:p>
          <w:p w14:paraId="1305B81B" w14:textId="77777777" w:rsidR="00BE7629" w:rsidRPr="0058183A" w:rsidRDefault="00BE7629" w:rsidP="003E048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8183A">
              <w:rPr>
                <w:rFonts w:ascii="Verdana" w:hAnsi="Verdana"/>
                <w:bCs/>
                <w:sz w:val="18"/>
                <w:szCs w:val="18"/>
              </w:rPr>
              <w:t>34-222 Zawoja</w:t>
            </w:r>
          </w:p>
          <w:p w14:paraId="5D749449" w14:textId="77777777" w:rsidR="00BE7629" w:rsidRPr="0058183A" w:rsidRDefault="00BE7629" w:rsidP="003E048D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8183A">
              <w:rPr>
                <w:rFonts w:ascii="Verdana" w:hAnsi="Verdana"/>
                <w:sz w:val="18"/>
                <w:szCs w:val="18"/>
              </w:rPr>
              <w:t>na:</w:t>
            </w:r>
          </w:p>
          <w:p w14:paraId="368B7BB5" w14:textId="77777777" w:rsidR="00BE7629" w:rsidRDefault="00BE7629" w:rsidP="003E048D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8183A">
              <w:rPr>
                <w:rFonts w:ascii="Verdana" w:hAnsi="Verdana"/>
                <w:b/>
                <w:bCs/>
                <w:sz w:val="18"/>
                <w:szCs w:val="18"/>
              </w:rPr>
              <w:t>Zadanie nr 1:</w:t>
            </w:r>
            <w:r w:rsidRPr="0058183A">
              <w:rPr>
                <w:rFonts w:ascii="Verdana" w:hAnsi="Verdana"/>
                <w:sz w:val="18"/>
                <w:szCs w:val="18"/>
              </w:rPr>
              <w:t xml:space="preserve"> Dostawa 122 sztuk łóżek i mebli drewnianych, sosnowych do Ośrodka AGH w Łukęcinie, ul. Leśna 3, 72-400 Kamień Pomorski, woj. zachodniopomorskie  </w:t>
            </w:r>
          </w:p>
          <w:p w14:paraId="5C69A25D" w14:textId="7AFC27B0" w:rsidR="00BE7629" w:rsidRPr="0058183A" w:rsidRDefault="00BE7629" w:rsidP="003E048D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8183A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58183A">
              <w:rPr>
                <w:rFonts w:ascii="Verdana" w:hAnsi="Verdana"/>
                <w:b/>
                <w:sz w:val="18"/>
                <w:szCs w:val="18"/>
              </w:rPr>
              <w:t>35 983.65 zł</w:t>
            </w:r>
            <w:r w:rsidRPr="0058183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87E6CB7" w14:textId="77777777" w:rsidR="00BE7629" w:rsidRDefault="00BE7629" w:rsidP="003E048D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8183A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58183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B86AE90" w14:textId="77777777" w:rsidR="00BE7629" w:rsidRPr="0058183A" w:rsidRDefault="00BE7629" w:rsidP="003E048D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E7629" w:rsidRPr="0058183A" w14:paraId="3F61BA88" w14:textId="77777777" w:rsidTr="003E048D">
        <w:trPr>
          <w:cantSplit/>
        </w:trPr>
        <w:tc>
          <w:tcPr>
            <w:tcW w:w="9498" w:type="dxa"/>
          </w:tcPr>
          <w:p w14:paraId="47E6B7EB" w14:textId="77777777" w:rsidR="00BE7629" w:rsidRDefault="00BE7629" w:rsidP="003E048D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31E08989" w14:textId="351D80E6" w:rsidR="00BE7629" w:rsidRPr="0058183A" w:rsidRDefault="00BE7629" w:rsidP="003E048D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8183A">
              <w:rPr>
                <w:rFonts w:ascii="Verdana" w:hAnsi="Verdana"/>
                <w:b/>
                <w:sz w:val="18"/>
                <w:szCs w:val="18"/>
              </w:rPr>
              <w:t xml:space="preserve">4dream Sp. z </w:t>
            </w:r>
            <w:proofErr w:type="spellStart"/>
            <w:r w:rsidRPr="0058183A">
              <w:rPr>
                <w:rFonts w:ascii="Verdana" w:hAnsi="Verdana"/>
                <w:b/>
                <w:sz w:val="18"/>
                <w:szCs w:val="18"/>
              </w:rPr>
              <w:t>o.o</w:t>
            </w:r>
            <w:proofErr w:type="spellEnd"/>
          </w:p>
          <w:p w14:paraId="0E092B55" w14:textId="77777777" w:rsidR="00BE7629" w:rsidRPr="0058183A" w:rsidRDefault="00BE7629" w:rsidP="003E048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8183A">
              <w:rPr>
                <w:rFonts w:ascii="Verdana" w:hAnsi="Verdana"/>
                <w:bCs/>
                <w:sz w:val="18"/>
                <w:szCs w:val="18"/>
              </w:rPr>
              <w:t xml:space="preserve">Ogrodowa 21 </w:t>
            </w:r>
          </w:p>
          <w:p w14:paraId="10D01833" w14:textId="77777777" w:rsidR="00BE7629" w:rsidRPr="0058183A" w:rsidRDefault="00BE7629" w:rsidP="003E048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8183A">
              <w:rPr>
                <w:rFonts w:ascii="Verdana" w:hAnsi="Verdana"/>
                <w:bCs/>
                <w:sz w:val="18"/>
                <w:szCs w:val="18"/>
              </w:rPr>
              <w:t>42-263 Wrzosowa</w:t>
            </w:r>
          </w:p>
          <w:p w14:paraId="1A3D1879" w14:textId="77777777" w:rsidR="00BE7629" w:rsidRPr="0058183A" w:rsidRDefault="00BE7629" w:rsidP="003E048D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8183A">
              <w:rPr>
                <w:rFonts w:ascii="Verdana" w:hAnsi="Verdana"/>
                <w:sz w:val="18"/>
                <w:szCs w:val="18"/>
              </w:rPr>
              <w:t>na:</w:t>
            </w:r>
          </w:p>
          <w:p w14:paraId="76540A88" w14:textId="77777777" w:rsidR="00BE7629" w:rsidRDefault="00BE7629" w:rsidP="003E048D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8183A">
              <w:rPr>
                <w:rFonts w:ascii="Verdana" w:hAnsi="Verdana"/>
                <w:b/>
                <w:bCs/>
                <w:sz w:val="18"/>
                <w:szCs w:val="18"/>
              </w:rPr>
              <w:t>Zadanie nr 2:</w:t>
            </w:r>
            <w:r w:rsidRPr="0058183A">
              <w:rPr>
                <w:rFonts w:ascii="Verdana" w:hAnsi="Verdana"/>
                <w:sz w:val="18"/>
                <w:szCs w:val="18"/>
              </w:rPr>
              <w:t xml:space="preserve"> Dostawa 122 sztuk materacy wraz z pokrowcem oraz 42 sztuki dodatkowych pokrowców do Ośrodka AGH w Łukęcinie, ul. Leśna 3, 72-400 Kamień Pomorski, woj. zachodniopomorskie </w:t>
            </w:r>
          </w:p>
          <w:p w14:paraId="34E0996C" w14:textId="20159078" w:rsidR="00BE7629" w:rsidRPr="0058183A" w:rsidRDefault="00BE7629" w:rsidP="003E048D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8183A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58183A">
              <w:rPr>
                <w:rFonts w:ascii="Verdana" w:hAnsi="Verdana"/>
                <w:b/>
                <w:sz w:val="18"/>
                <w:szCs w:val="18"/>
              </w:rPr>
              <w:t>42 036.11 zł</w:t>
            </w:r>
            <w:r w:rsidRPr="0058183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07CE359" w14:textId="77777777" w:rsidR="00BE7629" w:rsidRDefault="00BE7629" w:rsidP="003E048D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8183A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58183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76A984E" w14:textId="77777777" w:rsidR="00BE7629" w:rsidRPr="0058183A" w:rsidRDefault="00BE7629" w:rsidP="003E048D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3731EE1" w14:textId="77777777" w:rsidR="0058183A" w:rsidRDefault="0058183A" w:rsidP="0058183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p w14:paraId="2CBE3BDA" w14:textId="3B212CD3" w:rsidR="00BE7629" w:rsidRDefault="00BE7629" w:rsidP="0058183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/>
          <w:sz w:val="18"/>
          <w:szCs w:val="18"/>
        </w:rPr>
      </w:pPr>
      <w:r w:rsidRPr="00BE7629">
        <w:rPr>
          <w:rFonts w:ascii="Verdana" w:hAnsi="Verdana"/>
          <w:b/>
          <w:sz w:val="18"/>
          <w:szCs w:val="18"/>
        </w:rPr>
        <w:t>Ocena ofert dla Zadania 1</w:t>
      </w:r>
    </w:p>
    <w:p w14:paraId="0DD7B091" w14:textId="77777777" w:rsidR="00BE7629" w:rsidRPr="00BE7629" w:rsidRDefault="00BE7629" w:rsidP="00BE7629">
      <w:pPr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BE7629">
        <w:rPr>
          <w:rFonts w:ascii="Verdana" w:hAnsi="Verdana"/>
          <w:b/>
          <w:bCs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38EA414B" w14:textId="77777777" w:rsidR="00BE7629" w:rsidRPr="00BE7629" w:rsidRDefault="00BE7629" w:rsidP="0058183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/>
          <w:sz w:val="18"/>
          <w:szCs w:val="18"/>
        </w:rPr>
      </w:pPr>
    </w:p>
    <w:p w14:paraId="5CE13A35" w14:textId="77777777" w:rsidR="00BE7629" w:rsidRP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BE7629">
        <w:rPr>
          <w:rFonts w:ascii="Verdana" w:hAnsi="Verdana" w:cs="Arial"/>
          <w:sz w:val="18"/>
          <w:szCs w:val="18"/>
        </w:rPr>
        <w:t>1. ROMAR SC R. Spyrka M. Grygiel, Liczba punktów w kryterium: Cena - 100.00, Razem - 100.00</w:t>
      </w:r>
    </w:p>
    <w:p w14:paraId="4782E183" w14:textId="77777777" w:rsidR="00BE7629" w:rsidRP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BE7629">
        <w:rPr>
          <w:rFonts w:ascii="Verdana" w:hAnsi="Verdana" w:cs="Arial"/>
          <w:sz w:val="18"/>
          <w:szCs w:val="18"/>
        </w:rPr>
        <w:t>2. PRZEDSIĘBIORSTWO WIELOBRAMNŻOWE REST ANDRZEJ WINNICKI, Liczba punktów w kryterium: Cena - 57.76, Razem - 57.76</w:t>
      </w:r>
    </w:p>
    <w:p w14:paraId="03124BC4" w14:textId="77777777" w:rsidR="00BE7629" w:rsidRP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BE7629">
        <w:rPr>
          <w:rFonts w:ascii="Verdana" w:hAnsi="Verdana" w:cs="Arial"/>
          <w:sz w:val="18"/>
          <w:szCs w:val="18"/>
        </w:rPr>
        <w:t>3. Przedsiębiorstwo Zaopatrzenia Szkół "CEZAS" sp. z o.o., Liczba punktów w kryterium: Cena - 52.24, Razem - 52.24</w:t>
      </w:r>
    </w:p>
    <w:p w14:paraId="6FF14444" w14:textId="77777777" w:rsidR="00BE7629" w:rsidRP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BE7629">
        <w:rPr>
          <w:rFonts w:ascii="Verdana" w:hAnsi="Verdana" w:cs="Arial"/>
          <w:sz w:val="18"/>
          <w:szCs w:val="18"/>
        </w:rPr>
        <w:t xml:space="preserve">4. KARIAN </w:t>
      </w:r>
      <w:proofErr w:type="spellStart"/>
      <w:r w:rsidRPr="00BE7629">
        <w:rPr>
          <w:rFonts w:ascii="Verdana" w:hAnsi="Verdana" w:cs="Arial"/>
          <w:sz w:val="18"/>
          <w:szCs w:val="18"/>
        </w:rPr>
        <w:t>Sp.j</w:t>
      </w:r>
      <w:proofErr w:type="spellEnd"/>
      <w:r w:rsidRPr="00BE7629">
        <w:rPr>
          <w:rFonts w:ascii="Verdana" w:hAnsi="Verdana" w:cs="Arial"/>
          <w:sz w:val="18"/>
          <w:szCs w:val="18"/>
        </w:rPr>
        <w:t>. Jan, Bożena, Andrzej Karwan, Liczba punktów w kryterium: Cena - 47.02, Razem - 47.02</w:t>
      </w:r>
    </w:p>
    <w:p w14:paraId="15D4C90A" w14:textId="77777777" w:rsidR="00BE7629" w:rsidRP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BE7629">
        <w:rPr>
          <w:rFonts w:ascii="Verdana" w:hAnsi="Verdana" w:cs="Arial"/>
          <w:sz w:val="18"/>
          <w:szCs w:val="18"/>
        </w:rPr>
        <w:t>5. Toro Sp. zoo, Liczba punktów w kryterium: Cena - 30.86, Razem - 30.86</w:t>
      </w:r>
    </w:p>
    <w:p w14:paraId="1F313111" w14:textId="77777777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 w:rsidRPr="00BE7629">
        <w:rPr>
          <w:rFonts w:ascii="Verdana" w:hAnsi="Verdana" w:cs="Arial"/>
          <w:sz w:val="18"/>
          <w:szCs w:val="18"/>
        </w:rPr>
        <w:t>6. INI Konrad Warda, Liczba punktów w kryterium: Cena - 13.64, Razem - 13.64</w:t>
      </w:r>
    </w:p>
    <w:p w14:paraId="618F66B3" w14:textId="77777777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</w:p>
    <w:p w14:paraId="07D925DC" w14:textId="519B655A" w:rsidR="00BE7629" w:rsidRPr="00BE7629" w:rsidRDefault="00BE7629" w:rsidP="00BE7629">
      <w:pPr>
        <w:ind w:right="108"/>
        <w:jc w:val="both"/>
        <w:rPr>
          <w:rFonts w:ascii="Verdana" w:hAnsi="Verdana" w:cs="Arial"/>
          <w:b/>
          <w:bCs/>
          <w:sz w:val="18"/>
          <w:szCs w:val="18"/>
        </w:rPr>
      </w:pPr>
      <w:r w:rsidRPr="00BE7629">
        <w:rPr>
          <w:rFonts w:ascii="Verdana" w:hAnsi="Verdana" w:cs="Arial"/>
          <w:b/>
          <w:bCs/>
          <w:sz w:val="18"/>
          <w:szCs w:val="18"/>
        </w:rPr>
        <w:t>Zamawiający nie przyznawał następującym ofertom punktów. Oferta Wykonawcy została odrzucona w Zadaniu 1</w:t>
      </w:r>
      <w:r>
        <w:rPr>
          <w:rFonts w:ascii="Verdana" w:hAnsi="Verdana" w:cs="Arial"/>
          <w:b/>
          <w:bCs/>
          <w:sz w:val="18"/>
          <w:szCs w:val="18"/>
        </w:rPr>
        <w:t>:</w:t>
      </w:r>
    </w:p>
    <w:p w14:paraId="56DE86FC" w14:textId="644D1C35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7.</w:t>
      </w:r>
      <w:r w:rsidRPr="00BE7629"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 xml:space="preserve">4dream Sp. z </w:t>
      </w:r>
      <w:proofErr w:type="spellStart"/>
      <w:r>
        <w:rPr>
          <w:rFonts w:ascii="Verdana" w:hAnsi="Verdana" w:cs="Arial"/>
          <w:sz w:val="18"/>
          <w:szCs w:val="18"/>
        </w:rPr>
        <w:t>o.o</w:t>
      </w:r>
      <w:proofErr w:type="spellEnd"/>
      <w:r>
        <w:rPr>
          <w:rFonts w:ascii="Verdana" w:hAnsi="Verdana" w:cs="Arial"/>
          <w:sz w:val="18"/>
          <w:szCs w:val="18"/>
        </w:rPr>
        <w:t>, Ogrodowa 21, 42-263 Wrzosowa</w:t>
      </w:r>
    </w:p>
    <w:p w14:paraId="509AA031" w14:textId="40A2142C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8. WAM Wojciech Smolak, Świlcza 147K, 36-072 Świlcza</w:t>
      </w:r>
    </w:p>
    <w:p w14:paraId="40DAF7AA" w14:textId="60D7B463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lastRenderedPageBreak/>
        <w:t>9. "Drzewiarz- Bis" sp. z o.o., Kardynała Wyszyńskiego  46/a, 87-600 Lipno</w:t>
      </w:r>
    </w:p>
    <w:p w14:paraId="5E05ECDF" w14:textId="51B6AEE1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10. SZWED MEBLE </w:t>
      </w:r>
      <w:proofErr w:type="spellStart"/>
      <w:r>
        <w:rPr>
          <w:rFonts w:ascii="Verdana" w:hAnsi="Verdana" w:cs="Arial"/>
          <w:sz w:val="18"/>
          <w:szCs w:val="18"/>
        </w:rPr>
        <w:t>sp.j</w:t>
      </w:r>
      <w:proofErr w:type="spellEnd"/>
      <w:r>
        <w:rPr>
          <w:rFonts w:ascii="Verdana" w:hAnsi="Verdana" w:cs="Arial"/>
          <w:sz w:val="18"/>
          <w:szCs w:val="18"/>
        </w:rPr>
        <w:t>., JANA PAWŁA II  63B, 98-200 SIERADZ</w:t>
      </w:r>
    </w:p>
    <w:p w14:paraId="1FD650A3" w14:textId="76EE5035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11. </w:t>
      </w:r>
      <w:proofErr w:type="spellStart"/>
      <w:r>
        <w:rPr>
          <w:rFonts w:ascii="Verdana" w:hAnsi="Verdana" w:cs="Arial"/>
          <w:sz w:val="18"/>
          <w:szCs w:val="18"/>
        </w:rPr>
        <w:t>Multiko</w:t>
      </w:r>
      <w:proofErr w:type="spellEnd"/>
      <w:r>
        <w:rPr>
          <w:rFonts w:ascii="Verdana" w:hAnsi="Verdana" w:cs="Arial"/>
          <w:sz w:val="18"/>
          <w:szCs w:val="18"/>
        </w:rPr>
        <w:t xml:space="preserve"> sp. z o. o., T. A. Wendy  10, 70-655 Szczecin</w:t>
      </w:r>
    </w:p>
    <w:p w14:paraId="33CBC6B1" w14:textId="67460A83" w:rsidR="00BE7629" w:rsidRP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12. Apolla sp. z o.o., Barwałd Górny  372, 34-130 Kalwaria Zebrzydowska  </w:t>
      </w:r>
    </w:p>
    <w:p w14:paraId="4F68BC6F" w14:textId="77777777" w:rsidR="00BE7629" w:rsidRDefault="00BE7629" w:rsidP="0058183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p w14:paraId="438F6F13" w14:textId="1AC55E0D" w:rsidR="00BE7629" w:rsidRDefault="00BE7629" w:rsidP="0058183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/>
          <w:sz w:val="18"/>
          <w:szCs w:val="18"/>
        </w:rPr>
      </w:pPr>
      <w:r w:rsidRPr="00BE7629">
        <w:rPr>
          <w:rFonts w:ascii="Verdana" w:hAnsi="Verdana"/>
          <w:b/>
          <w:sz w:val="18"/>
          <w:szCs w:val="18"/>
        </w:rPr>
        <w:t>Ocena ofert dla Zadania 2</w:t>
      </w:r>
    </w:p>
    <w:p w14:paraId="7B34367F" w14:textId="77777777" w:rsidR="00BE7629" w:rsidRPr="00BE7629" w:rsidRDefault="00BE7629" w:rsidP="00BE7629">
      <w:pPr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BE7629">
        <w:rPr>
          <w:rFonts w:ascii="Verdana" w:hAnsi="Verdana"/>
          <w:b/>
          <w:bCs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7FA1BF48" w14:textId="77777777" w:rsidR="00BE7629" w:rsidRPr="00BE7629" w:rsidRDefault="00BE7629" w:rsidP="0058183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/>
          <w:sz w:val="18"/>
          <w:szCs w:val="18"/>
        </w:rPr>
      </w:pPr>
    </w:p>
    <w:p w14:paraId="4D22E473" w14:textId="77777777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1. 4dream Sp. z </w:t>
      </w:r>
      <w:proofErr w:type="spellStart"/>
      <w:r>
        <w:rPr>
          <w:rFonts w:ascii="Verdana" w:hAnsi="Verdana" w:cs="Arial"/>
          <w:sz w:val="18"/>
          <w:szCs w:val="18"/>
        </w:rPr>
        <w:t>o.o</w:t>
      </w:r>
      <w:proofErr w:type="spellEnd"/>
      <w:r>
        <w:rPr>
          <w:rFonts w:ascii="Verdana" w:hAnsi="Verdana" w:cs="Arial"/>
          <w:sz w:val="18"/>
          <w:szCs w:val="18"/>
        </w:rPr>
        <w:t>, Liczba punktów w kryterium: Cena - 100.00, Razem - 100.00</w:t>
      </w:r>
    </w:p>
    <w:p w14:paraId="4EA2F6CE" w14:textId="77777777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2. PPHU SARA Agata </w:t>
      </w:r>
      <w:proofErr w:type="spellStart"/>
      <w:r>
        <w:rPr>
          <w:rFonts w:ascii="Verdana" w:hAnsi="Verdana" w:cs="Arial"/>
          <w:sz w:val="18"/>
          <w:szCs w:val="18"/>
        </w:rPr>
        <w:t>Komasara</w:t>
      </w:r>
      <w:proofErr w:type="spellEnd"/>
      <w:r>
        <w:rPr>
          <w:rFonts w:ascii="Verdana" w:hAnsi="Verdana" w:cs="Arial"/>
          <w:sz w:val="18"/>
          <w:szCs w:val="18"/>
        </w:rPr>
        <w:t>, Liczba punktów w kryterium: Cena - 79.96, Razem - 79.96</w:t>
      </w:r>
    </w:p>
    <w:p w14:paraId="5CE3244F" w14:textId="77777777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3. </w:t>
      </w:r>
      <w:proofErr w:type="spellStart"/>
      <w:r>
        <w:rPr>
          <w:rFonts w:ascii="Verdana" w:hAnsi="Verdana" w:cs="Arial"/>
          <w:sz w:val="18"/>
          <w:szCs w:val="18"/>
        </w:rPr>
        <w:t>Duraturn</w:t>
      </w:r>
      <w:proofErr w:type="spellEnd"/>
      <w:r>
        <w:rPr>
          <w:rFonts w:ascii="Verdana" w:hAnsi="Verdana" w:cs="Arial"/>
          <w:sz w:val="18"/>
          <w:szCs w:val="18"/>
        </w:rPr>
        <w:t xml:space="preserve"> Europe sp. z o.o., Liczba punktów w kryterium: Cena - 63.40, Razem - 63.40</w:t>
      </w:r>
    </w:p>
    <w:p w14:paraId="10F4E4FC" w14:textId="77777777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4. PRZEDSIĘBIORSTWO WIELOBRAMNŻOWE REST ANDRZEJ WINNICKI, Liczba punktów w kryterium: Cena - 61.25, Razem - 61.25</w:t>
      </w:r>
    </w:p>
    <w:p w14:paraId="1E015BCF" w14:textId="77777777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5. KARIAN </w:t>
      </w:r>
      <w:proofErr w:type="spellStart"/>
      <w:r>
        <w:rPr>
          <w:rFonts w:ascii="Verdana" w:hAnsi="Verdana" w:cs="Arial"/>
          <w:sz w:val="18"/>
          <w:szCs w:val="18"/>
        </w:rPr>
        <w:t>Sp.j</w:t>
      </w:r>
      <w:proofErr w:type="spellEnd"/>
      <w:r>
        <w:rPr>
          <w:rFonts w:ascii="Verdana" w:hAnsi="Verdana" w:cs="Arial"/>
          <w:sz w:val="18"/>
          <w:szCs w:val="18"/>
        </w:rPr>
        <w:t>. Jan, Bożena, Andrzej Karwan, Liczba punktów w kryterium: Cena - 52.11, Razem - 52.11</w:t>
      </w:r>
    </w:p>
    <w:p w14:paraId="352BD9E2" w14:textId="77777777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6. </w:t>
      </w:r>
      <w:proofErr w:type="spellStart"/>
      <w:r>
        <w:rPr>
          <w:rFonts w:ascii="Verdana" w:hAnsi="Verdana" w:cs="Arial"/>
          <w:sz w:val="18"/>
          <w:szCs w:val="18"/>
        </w:rPr>
        <w:t>Multitex</w:t>
      </w:r>
      <w:proofErr w:type="spellEnd"/>
      <w:r>
        <w:rPr>
          <w:rFonts w:ascii="Verdana" w:hAnsi="Verdana" w:cs="Arial"/>
          <w:sz w:val="18"/>
          <w:szCs w:val="18"/>
        </w:rPr>
        <w:t xml:space="preserve"> Sp. z o.o., Liczba punktów w kryterium: Cena - 51.10, Razem - 51.10</w:t>
      </w:r>
    </w:p>
    <w:p w14:paraId="1B313E4E" w14:textId="77777777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7. INI Konrad Warda, Liczba punktów w kryterium: Cena - 33.57, Razem - 33.57</w:t>
      </w:r>
    </w:p>
    <w:p w14:paraId="7B2DBDC3" w14:textId="75355CAD" w:rsidR="00BE7629" w:rsidRP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8. </w:t>
      </w:r>
      <w:proofErr w:type="spellStart"/>
      <w:r>
        <w:rPr>
          <w:rFonts w:ascii="Verdana" w:hAnsi="Verdana" w:cs="Arial"/>
          <w:sz w:val="18"/>
          <w:szCs w:val="18"/>
        </w:rPr>
        <w:t>Multiko</w:t>
      </w:r>
      <w:proofErr w:type="spellEnd"/>
      <w:r>
        <w:rPr>
          <w:rFonts w:ascii="Verdana" w:hAnsi="Verdana" w:cs="Arial"/>
          <w:sz w:val="18"/>
          <w:szCs w:val="18"/>
        </w:rPr>
        <w:t xml:space="preserve"> Spółka z ograniczoną odpowiedzialnością, Liczba punktów w kryterium: Cena - 30.35, Razem - 30.35</w:t>
      </w:r>
    </w:p>
    <w:p w14:paraId="0F8FE805" w14:textId="77777777" w:rsidR="00BE7629" w:rsidRDefault="00BE7629" w:rsidP="00BE7629">
      <w:pPr>
        <w:ind w:left="222" w:right="108"/>
        <w:jc w:val="both"/>
        <w:rPr>
          <w:rFonts w:ascii="Verdana" w:hAnsi="Verdana" w:cs="Arial"/>
          <w:b/>
          <w:bCs/>
          <w:sz w:val="18"/>
          <w:szCs w:val="18"/>
        </w:rPr>
      </w:pPr>
    </w:p>
    <w:p w14:paraId="0381EA9B" w14:textId="062EEBBE" w:rsidR="00BE7629" w:rsidRPr="00BE7629" w:rsidRDefault="00BE7629" w:rsidP="00BE7629">
      <w:pPr>
        <w:ind w:left="222" w:right="108"/>
        <w:jc w:val="both"/>
        <w:rPr>
          <w:rFonts w:ascii="Verdana" w:hAnsi="Verdana" w:cs="Arial"/>
          <w:b/>
          <w:bCs/>
          <w:sz w:val="18"/>
          <w:szCs w:val="18"/>
        </w:rPr>
      </w:pPr>
      <w:r w:rsidRPr="00BE7629">
        <w:rPr>
          <w:rFonts w:ascii="Verdana" w:hAnsi="Verdana" w:cs="Arial"/>
          <w:b/>
          <w:bCs/>
          <w:sz w:val="18"/>
          <w:szCs w:val="18"/>
        </w:rPr>
        <w:t xml:space="preserve">Zamawiający nie przyznawał następującym ofertom punktów. Oferta Wykonawcy została odrzucona w Zadaniu </w:t>
      </w:r>
      <w:r>
        <w:rPr>
          <w:rFonts w:ascii="Verdana" w:hAnsi="Verdana" w:cs="Arial"/>
          <w:b/>
          <w:bCs/>
          <w:sz w:val="18"/>
          <w:szCs w:val="18"/>
        </w:rPr>
        <w:t>2:</w:t>
      </w:r>
    </w:p>
    <w:p w14:paraId="484CD721" w14:textId="619BC69F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9. WAM Wojciech Smolak, Świlcza 147K, 36-072 Świlcza</w:t>
      </w:r>
    </w:p>
    <w:p w14:paraId="46E5F0DE" w14:textId="741E5B91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10. "Drzewiarz- Bis" sp. z o.o., Kardynała Wyszyńskiego  46/a, 87-600 Lipno</w:t>
      </w:r>
    </w:p>
    <w:p w14:paraId="3FAE58FD" w14:textId="14DA779D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11. Apolla sp. z o.o., Barwałd Górny  372, 34-130 Kalwaria Zebrzydowska  </w:t>
      </w:r>
    </w:p>
    <w:p w14:paraId="4C2DBE68" w14:textId="600FDE74" w:rsid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12. Materace z Gór - Sylwia Różańska, al. Piłsudskiego 70, 33-300 Nowy Sącz</w:t>
      </w:r>
    </w:p>
    <w:p w14:paraId="4F1516BE" w14:textId="18381DA6" w:rsidR="00BE7629" w:rsidRPr="00BE7629" w:rsidRDefault="00BE7629" w:rsidP="00BE7629">
      <w:pPr>
        <w:ind w:left="222" w:right="1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13. ROMAR SC R. Spyrka M. Grygiel, Zawoja  929, 34-222 Zawoja</w:t>
      </w:r>
    </w:p>
    <w:p w14:paraId="03D7A07C" w14:textId="77777777" w:rsidR="00BE7629" w:rsidRPr="0058183A" w:rsidRDefault="00BE7629" w:rsidP="0058183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bookmarkEnd w:id="0"/>
    <w:p w14:paraId="12A283D3" w14:textId="77777777" w:rsidR="008642B3" w:rsidRPr="0058183A" w:rsidRDefault="008642B3" w:rsidP="0058183A">
      <w:pPr>
        <w:tabs>
          <w:tab w:val="left" w:pos="8820"/>
        </w:tabs>
        <w:ind w:left="4678"/>
        <w:jc w:val="center"/>
        <w:rPr>
          <w:rFonts w:ascii="Verdana" w:hAnsi="Verdana"/>
          <w:bCs/>
          <w:sz w:val="18"/>
          <w:szCs w:val="18"/>
        </w:rPr>
      </w:pPr>
    </w:p>
    <w:sectPr w:rsidR="008642B3" w:rsidRPr="0058183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0FAA1" w14:textId="77777777" w:rsidR="005E2E79" w:rsidRDefault="005E2E79">
      <w:r>
        <w:separator/>
      </w:r>
    </w:p>
  </w:endnote>
  <w:endnote w:type="continuationSeparator" w:id="0">
    <w:p w14:paraId="2B6ED4F2" w14:textId="77777777" w:rsidR="005E2E79" w:rsidRDefault="005E2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3D0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B33B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2FCCD2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561AF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D848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BF81C" w14:textId="77777777" w:rsidR="005E2E79" w:rsidRDefault="005E2E79">
      <w:r>
        <w:separator/>
      </w:r>
    </w:p>
  </w:footnote>
  <w:footnote w:type="continuationSeparator" w:id="0">
    <w:p w14:paraId="47231FB0" w14:textId="77777777" w:rsidR="005E2E79" w:rsidRDefault="005E2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4FBD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2EAF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BE27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E47"/>
    <w:rsid w:val="00022322"/>
    <w:rsid w:val="00042497"/>
    <w:rsid w:val="000C1E6F"/>
    <w:rsid w:val="000E4E56"/>
    <w:rsid w:val="00134809"/>
    <w:rsid w:val="001A1468"/>
    <w:rsid w:val="001B7815"/>
    <w:rsid w:val="00211A34"/>
    <w:rsid w:val="002B1E4F"/>
    <w:rsid w:val="002B6761"/>
    <w:rsid w:val="003445A0"/>
    <w:rsid w:val="003858D3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183A"/>
    <w:rsid w:val="00596EA3"/>
    <w:rsid w:val="00596FD7"/>
    <w:rsid w:val="005E2E79"/>
    <w:rsid w:val="005E5BFF"/>
    <w:rsid w:val="005F2CB0"/>
    <w:rsid w:val="00607F9B"/>
    <w:rsid w:val="00644DCB"/>
    <w:rsid w:val="00657C1E"/>
    <w:rsid w:val="006E3089"/>
    <w:rsid w:val="00712C39"/>
    <w:rsid w:val="00756CDA"/>
    <w:rsid w:val="007779F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3DEE"/>
    <w:rsid w:val="0097748A"/>
    <w:rsid w:val="009F0E5C"/>
    <w:rsid w:val="009F0F54"/>
    <w:rsid w:val="00A029B8"/>
    <w:rsid w:val="00A412E7"/>
    <w:rsid w:val="00A626CA"/>
    <w:rsid w:val="00A91321"/>
    <w:rsid w:val="00AA02AC"/>
    <w:rsid w:val="00B32D12"/>
    <w:rsid w:val="00B464D3"/>
    <w:rsid w:val="00B8185B"/>
    <w:rsid w:val="00BC6F7F"/>
    <w:rsid w:val="00BD2174"/>
    <w:rsid w:val="00BE7629"/>
    <w:rsid w:val="00C423DD"/>
    <w:rsid w:val="00C60D7B"/>
    <w:rsid w:val="00C65E53"/>
    <w:rsid w:val="00C953BC"/>
    <w:rsid w:val="00CA0B33"/>
    <w:rsid w:val="00CA3511"/>
    <w:rsid w:val="00CC7F62"/>
    <w:rsid w:val="00CF2A77"/>
    <w:rsid w:val="00D01E5B"/>
    <w:rsid w:val="00D04203"/>
    <w:rsid w:val="00D26ED6"/>
    <w:rsid w:val="00D42C90"/>
    <w:rsid w:val="00D42E47"/>
    <w:rsid w:val="00D8427E"/>
    <w:rsid w:val="00E033D4"/>
    <w:rsid w:val="00E30B2D"/>
    <w:rsid w:val="00E62859"/>
    <w:rsid w:val="00E85D70"/>
    <w:rsid w:val="00F33C66"/>
    <w:rsid w:val="00F73F8E"/>
    <w:rsid w:val="00F77F07"/>
    <w:rsid w:val="00F83783"/>
    <w:rsid w:val="00F960D7"/>
    <w:rsid w:val="00FB7F50"/>
    <w:rsid w:val="00FF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1B675C"/>
  <w15:chartTrackingRefBased/>
  <w15:docId w15:val="{7B2583A1-12E6-46F9-80B1-46131AE93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BE7629"/>
    <w:pPr>
      <w:jc w:val="both"/>
    </w:pPr>
    <w:rPr>
      <w:rFonts w:ascii="Tahoma" w:hAnsi="Tahoma"/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BE7629"/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615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2025-12-04T14:10:00Z</cp:lastPrinted>
  <dcterms:created xsi:type="dcterms:W3CDTF">2025-12-04T14:10:00Z</dcterms:created>
  <dcterms:modified xsi:type="dcterms:W3CDTF">2025-12-04T14:11:00Z</dcterms:modified>
</cp:coreProperties>
</file>