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9905C" w14:textId="77777777" w:rsidR="0012024B" w:rsidRPr="0012024B" w:rsidRDefault="0012024B" w:rsidP="0012024B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12024B">
        <w:rPr>
          <w:rFonts w:ascii="Verdana" w:hAnsi="Verdana"/>
          <w:sz w:val="18"/>
          <w:szCs w:val="18"/>
        </w:rPr>
        <w:t>Kraków dnia: 2025-12-04</w:t>
      </w:r>
    </w:p>
    <w:p w14:paraId="64E3E5B2" w14:textId="77777777" w:rsidR="0012024B" w:rsidRPr="0012024B" w:rsidRDefault="0012024B" w:rsidP="0012024B">
      <w:pPr>
        <w:rPr>
          <w:rFonts w:ascii="Verdana" w:hAnsi="Verdana"/>
          <w:b/>
          <w:bCs/>
          <w:sz w:val="18"/>
          <w:szCs w:val="18"/>
        </w:rPr>
      </w:pPr>
      <w:r w:rsidRPr="0012024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EFDA6C" w14:textId="77777777" w:rsidR="0012024B" w:rsidRPr="0012024B" w:rsidRDefault="0012024B" w:rsidP="0012024B">
      <w:pPr>
        <w:rPr>
          <w:rFonts w:ascii="Verdana" w:hAnsi="Verdana"/>
          <w:b/>
          <w:bCs/>
          <w:sz w:val="18"/>
          <w:szCs w:val="18"/>
        </w:rPr>
      </w:pPr>
      <w:r w:rsidRPr="0012024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9B2545" w14:textId="77777777" w:rsidR="0012024B" w:rsidRPr="0012024B" w:rsidRDefault="0012024B" w:rsidP="0012024B">
      <w:pPr>
        <w:rPr>
          <w:rFonts w:ascii="Verdana" w:hAnsi="Verdana"/>
          <w:b/>
          <w:bCs/>
          <w:sz w:val="18"/>
          <w:szCs w:val="18"/>
        </w:rPr>
      </w:pPr>
      <w:r w:rsidRPr="0012024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F19F36" w14:textId="77777777" w:rsidR="0012024B" w:rsidRPr="0012024B" w:rsidRDefault="0012024B" w:rsidP="0012024B">
      <w:pPr>
        <w:rPr>
          <w:rFonts w:ascii="Verdana" w:hAnsi="Verdana"/>
          <w:sz w:val="18"/>
          <w:szCs w:val="18"/>
        </w:rPr>
      </w:pPr>
      <w:r w:rsidRPr="0012024B">
        <w:rPr>
          <w:rFonts w:ascii="Verdana" w:hAnsi="Verdana"/>
          <w:sz w:val="18"/>
          <w:szCs w:val="18"/>
        </w:rPr>
        <w:t>Al. Mickiewicza 30</w:t>
      </w:r>
    </w:p>
    <w:p w14:paraId="5775979C" w14:textId="77777777" w:rsidR="0012024B" w:rsidRPr="0012024B" w:rsidRDefault="0012024B" w:rsidP="0012024B">
      <w:pPr>
        <w:rPr>
          <w:rFonts w:ascii="Verdana" w:hAnsi="Verdana"/>
          <w:sz w:val="18"/>
          <w:szCs w:val="18"/>
        </w:rPr>
      </w:pPr>
      <w:r w:rsidRPr="0012024B">
        <w:rPr>
          <w:rFonts w:ascii="Verdana" w:hAnsi="Verdana"/>
          <w:sz w:val="18"/>
          <w:szCs w:val="18"/>
        </w:rPr>
        <w:t>30-059 Kraków</w:t>
      </w:r>
    </w:p>
    <w:p w14:paraId="55460FF7" w14:textId="77777777" w:rsidR="0012024B" w:rsidRPr="0012024B" w:rsidRDefault="0012024B" w:rsidP="0012024B">
      <w:pPr>
        <w:rPr>
          <w:rFonts w:ascii="Verdana" w:hAnsi="Verdana"/>
          <w:sz w:val="18"/>
          <w:szCs w:val="18"/>
        </w:rPr>
      </w:pPr>
      <w:r w:rsidRPr="0012024B">
        <w:rPr>
          <w:rFonts w:ascii="Verdana" w:hAnsi="Verdana"/>
          <w:sz w:val="18"/>
          <w:szCs w:val="18"/>
        </w:rPr>
        <w:t>Pismo:</w:t>
      </w:r>
      <w:r w:rsidRPr="0012024B">
        <w:rPr>
          <w:rFonts w:ascii="Verdana" w:hAnsi="Verdana"/>
          <w:b/>
          <w:bCs/>
          <w:sz w:val="18"/>
          <w:szCs w:val="18"/>
        </w:rPr>
        <w:t xml:space="preserve"> </w:t>
      </w:r>
      <w:r w:rsidRPr="0012024B">
        <w:rPr>
          <w:rFonts w:ascii="Verdana" w:hAnsi="Verdana"/>
          <w:bCs/>
          <w:sz w:val="18"/>
          <w:szCs w:val="18"/>
        </w:rPr>
        <w:t>KC-DE-zp.272-683/25</w:t>
      </w:r>
    </w:p>
    <w:p w14:paraId="7BDF5DD4" w14:textId="77777777" w:rsidR="0012024B" w:rsidRPr="0012024B" w:rsidRDefault="0012024B" w:rsidP="0012024B">
      <w:pPr>
        <w:rPr>
          <w:rFonts w:ascii="Verdana" w:hAnsi="Verdana"/>
          <w:sz w:val="18"/>
          <w:szCs w:val="18"/>
        </w:rPr>
      </w:pPr>
    </w:p>
    <w:p w14:paraId="431F8BD2" w14:textId="77777777" w:rsidR="0012024B" w:rsidRPr="0012024B" w:rsidRDefault="0012024B" w:rsidP="0012024B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12024B">
        <w:rPr>
          <w:rFonts w:ascii="Verdana" w:hAnsi="Verdana"/>
          <w:b/>
          <w:sz w:val="18"/>
          <w:szCs w:val="18"/>
        </w:rPr>
        <w:t>WYKONAWCY</w:t>
      </w:r>
    </w:p>
    <w:p w14:paraId="2C43D03B" w14:textId="77777777" w:rsidR="0012024B" w:rsidRPr="0012024B" w:rsidRDefault="0012024B" w:rsidP="0012024B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12024B">
        <w:rPr>
          <w:rFonts w:ascii="Verdana" w:hAnsi="Verdana"/>
          <w:sz w:val="18"/>
          <w:szCs w:val="18"/>
        </w:rPr>
        <w:t>ubiegający się o zamówienie</w:t>
      </w:r>
    </w:p>
    <w:p w14:paraId="40983236" w14:textId="77777777" w:rsidR="0012024B" w:rsidRPr="0012024B" w:rsidRDefault="0012024B" w:rsidP="0012024B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29CB2619" w14:textId="34E3FD02" w:rsidR="0012024B" w:rsidRPr="0012024B" w:rsidRDefault="0012024B" w:rsidP="0012024B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718156CF" w14:textId="77777777" w:rsidR="0012024B" w:rsidRPr="0012024B" w:rsidRDefault="0012024B" w:rsidP="0012024B">
      <w:pPr>
        <w:jc w:val="center"/>
        <w:rPr>
          <w:rFonts w:ascii="Verdana" w:hAnsi="Verdana"/>
          <w:b/>
          <w:sz w:val="18"/>
          <w:szCs w:val="18"/>
        </w:rPr>
      </w:pPr>
      <w:r w:rsidRPr="0012024B">
        <w:rPr>
          <w:rFonts w:ascii="Verdana" w:hAnsi="Verdana"/>
          <w:b/>
          <w:sz w:val="18"/>
          <w:szCs w:val="18"/>
        </w:rPr>
        <w:t>o wyborze najkorzystniejszej oferty</w:t>
      </w:r>
    </w:p>
    <w:p w14:paraId="09EC3937" w14:textId="77777777" w:rsidR="0012024B" w:rsidRPr="0012024B" w:rsidRDefault="0012024B" w:rsidP="0012024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2024B" w:rsidRPr="0012024B" w14:paraId="2C13D2EE" w14:textId="77777777" w:rsidTr="00BC3279">
        <w:trPr>
          <w:trHeight w:val="638"/>
        </w:trPr>
        <w:tc>
          <w:tcPr>
            <w:tcW w:w="959" w:type="dxa"/>
          </w:tcPr>
          <w:p w14:paraId="465BA9C1" w14:textId="77777777" w:rsidR="0012024B" w:rsidRPr="0012024B" w:rsidRDefault="0012024B" w:rsidP="0012024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2024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58C227C" w14:textId="77777777" w:rsidR="0012024B" w:rsidRPr="0012024B" w:rsidRDefault="0012024B" w:rsidP="0012024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2024B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12024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024B">
              <w:rPr>
                <w:rFonts w:ascii="Verdana" w:hAnsi="Verdana"/>
                <w:sz w:val="18"/>
                <w:szCs w:val="18"/>
              </w:rPr>
              <w:t>pn.</w:t>
            </w:r>
            <w:r w:rsidRPr="0012024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024B">
              <w:rPr>
                <w:rFonts w:ascii="Verdana" w:hAnsi="Verdana"/>
                <w:b/>
                <w:bCs/>
                <w:sz w:val="18"/>
                <w:szCs w:val="18"/>
              </w:rPr>
              <w:t>Zakup i dostawa pojazdu typu BUS - KC-DE-zp.272-683/25</w:t>
            </w:r>
            <w:r w:rsidRPr="0012024B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0F8FACCF" w14:textId="77777777" w:rsidR="0012024B" w:rsidRPr="0012024B" w:rsidRDefault="0012024B" w:rsidP="0012024B">
      <w:pPr>
        <w:jc w:val="both"/>
        <w:rPr>
          <w:rFonts w:ascii="Verdana" w:hAnsi="Verdana"/>
          <w:sz w:val="18"/>
          <w:szCs w:val="18"/>
        </w:rPr>
      </w:pPr>
    </w:p>
    <w:p w14:paraId="15E54B75" w14:textId="726B8782" w:rsidR="0012024B" w:rsidRPr="0012024B" w:rsidRDefault="0012024B" w:rsidP="0012024B">
      <w:pPr>
        <w:jc w:val="both"/>
        <w:rPr>
          <w:rFonts w:ascii="Verdana" w:hAnsi="Verdana"/>
          <w:sz w:val="18"/>
          <w:szCs w:val="18"/>
        </w:rPr>
      </w:pPr>
      <w:r w:rsidRPr="0012024B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12024B">
        <w:rPr>
          <w:rFonts w:ascii="Verdana" w:hAnsi="Verdana"/>
          <w:sz w:val="18"/>
          <w:szCs w:val="18"/>
        </w:rPr>
        <w:t>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p w14:paraId="188C7B35" w14:textId="77777777" w:rsidR="0012024B" w:rsidRPr="0012024B" w:rsidRDefault="0012024B" w:rsidP="0012024B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024B" w:rsidRPr="0012024B" w14:paraId="4918BFC4" w14:textId="77777777" w:rsidTr="00BC3279">
        <w:trPr>
          <w:cantSplit/>
        </w:trPr>
        <w:tc>
          <w:tcPr>
            <w:tcW w:w="10150" w:type="dxa"/>
          </w:tcPr>
          <w:p w14:paraId="605F6077" w14:textId="77777777" w:rsidR="0012024B" w:rsidRPr="0012024B" w:rsidRDefault="0012024B" w:rsidP="0012024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2024B">
              <w:rPr>
                <w:rFonts w:ascii="Verdana" w:hAnsi="Verdana"/>
                <w:b/>
                <w:sz w:val="18"/>
                <w:szCs w:val="18"/>
              </w:rPr>
              <w:t>DF Grupa PGD Sp. z o.o. Sp.k.</w:t>
            </w:r>
          </w:p>
          <w:p w14:paraId="4604A89F" w14:textId="77777777" w:rsidR="0012024B" w:rsidRPr="0012024B" w:rsidRDefault="0012024B" w:rsidP="0012024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024B">
              <w:rPr>
                <w:rFonts w:ascii="Verdana" w:hAnsi="Verdana"/>
                <w:bCs/>
                <w:sz w:val="18"/>
                <w:szCs w:val="18"/>
              </w:rPr>
              <w:t xml:space="preserve">Al. Powstańców Śląskich 22 </w:t>
            </w:r>
          </w:p>
          <w:p w14:paraId="3BC5AB1D" w14:textId="77777777" w:rsidR="0012024B" w:rsidRPr="0012024B" w:rsidRDefault="0012024B" w:rsidP="0012024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024B">
              <w:rPr>
                <w:rFonts w:ascii="Verdana" w:hAnsi="Verdana"/>
                <w:bCs/>
                <w:sz w:val="18"/>
                <w:szCs w:val="18"/>
              </w:rPr>
              <w:t>30-570 Kraków</w:t>
            </w:r>
          </w:p>
          <w:p w14:paraId="294238B9" w14:textId="77777777" w:rsidR="0012024B" w:rsidRPr="0012024B" w:rsidRDefault="0012024B" w:rsidP="0012024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2024B">
              <w:rPr>
                <w:rFonts w:ascii="Verdana" w:hAnsi="Verdana"/>
                <w:sz w:val="18"/>
                <w:szCs w:val="18"/>
              </w:rPr>
              <w:t>na:</w:t>
            </w:r>
          </w:p>
          <w:p w14:paraId="6C86EC18" w14:textId="77777777" w:rsidR="0012024B" w:rsidRPr="0012024B" w:rsidRDefault="0012024B" w:rsidP="0012024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2024B">
              <w:rPr>
                <w:rFonts w:ascii="Verdana" w:hAnsi="Verdana"/>
                <w:sz w:val="18"/>
                <w:szCs w:val="18"/>
              </w:rPr>
              <w:t xml:space="preserve">Zakup i dostawa pojazdu typu BUS - KC-DE-zp.272-683/25 za cenę brutto </w:t>
            </w:r>
            <w:r w:rsidRPr="0012024B">
              <w:rPr>
                <w:rFonts w:ascii="Verdana" w:hAnsi="Verdana"/>
                <w:b/>
                <w:sz w:val="18"/>
                <w:szCs w:val="18"/>
              </w:rPr>
              <w:t>299 900.00 zł</w:t>
            </w:r>
            <w:r w:rsidRPr="0012024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F1C3B39" w14:textId="77777777" w:rsidR="0012024B" w:rsidRPr="0012024B" w:rsidRDefault="0012024B" w:rsidP="0012024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2024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2024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024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2024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58195AC" w14:textId="77777777" w:rsidR="0012024B" w:rsidRPr="0012024B" w:rsidRDefault="0012024B" w:rsidP="0012024B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757CEA9" w14:textId="77777777" w:rsidR="0012024B" w:rsidRPr="0012024B" w:rsidRDefault="0012024B" w:rsidP="0012024B">
      <w:pPr>
        <w:jc w:val="both"/>
        <w:rPr>
          <w:rFonts w:ascii="Verdana" w:hAnsi="Verdana"/>
          <w:color w:val="000000"/>
          <w:sz w:val="18"/>
          <w:szCs w:val="18"/>
        </w:rPr>
      </w:pPr>
      <w:r w:rsidRPr="0012024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709"/>
        <w:gridCol w:w="1559"/>
        <w:gridCol w:w="992"/>
        <w:gridCol w:w="992"/>
        <w:gridCol w:w="1418"/>
        <w:gridCol w:w="992"/>
        <w:gridCol w:w="992"/>
      </w:tblGrid>
      <w:tr w:rsidR="0012024B" w:rsidRPr="0012024B" w14:paraId="348B449F" w14:textId="77777777" w:rsidTr="00BC3279">
        <w:trPr>
          <w:trHeight w:val="510"/>
        </w:trPr>
        <w:tc>
          <w:tcPr>
            <w:tcW w:w="709" w:type="dxa"/>
            <w:vAlign w:val="center"/>
          </w:tcPr>
          <w:p w14:paraId="2EA007CE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bookmarkStart w:id="1" w:name="_Hlk53517864"/>
            <w:r w:rsidRPr="0012024B"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1985" w:type="dxa"/>
            <w:vAlign w:val="center"/>
          </w:tcPr>
          <w:p w14:paraId="4C583E94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70659E50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14:paraId="05774825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Okres gwarancji całopojazdowej bez limitu kilometrów</w:t>
            </w:r>
          </w:p>
        </w:tc>
        <w:tc>
          <w:tcPr>
            <w:tcW w:w="992" w:type="dxa"/>
            <w:vAlign w:val="center"/>
          </w:tcPr>
          <w:p w14:paraId="4C176844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Rok produkcji</w:t>
            </w:r>
          </w:p>
        </w:tc>
        <w:tc>
          <w:tcPr>
            <w:tcW w:w="992" w:type="dxa"/>
            <w:vAlign w:val="center"/>
          </w:tcPr>
          <w:p w14:paraId="3907D4B7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Termin realizacji</w:t>
            </w:r>
          </w:p>
        </w:tc>
        <w:tc>
          <w:tcPr>
            <w:tcW w:w="1418" w:type="dxa"/>
            <w:vAlign w:val="center"/>
          </w:tcPr>
          <w:p w14:paraId="7C784C6A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Okna/szyby uchylne lub przesuwne w drzwiach w II rzędzie pojazdu</w:t>
            </w:r>
          </w:p>
        </w:tc>
        <w:tc>
          <w:tcPr>
            <w:tcW w:w="992" w:type="dxa"/>
            <w:vAlign w:val="center"/>
          </w:tcPr>
          <w:p w14:paraId="2E1879D7" w14:textId="77777777" w:rsidR="0012024B" w:rsidRPr="0012024B" w:rsidRDefault="0012024B" w:rsidP="0012024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Niezależne od siebie fotele w II i III rzędzie</w:t>
            </w:r>
          </w:p>
        </w:tc>
        <w:tc>
          <w:tcPr>
            <w:tcW w:w="992" w:type="dxa"/>
            <w:vAlign w:val="center"/>
          </w:tcPr>
          <w:p w14:paraId="7C070657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>Łączna liczba punktów</w:t>
            </w:r>
          </w:p>
        </w:tc>
      </w:tr>
      <w:bookmarkEnd w:id="1"/>
      <w:tr w:rsidR="0012024B" w:rsidRPr="0012024B" w14:paraId="33A4583D" w14:textId="77777777" w:rsidTr="00BC3279">
        <w:tc>
          <w:tcPr>
            <w:tcW w:w="709" w:type="dxa"/>
            <w:vAlign w:val="center"/>
          </w:tcPr>
          <w:p w14:paraId="5DD45BE8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985" w:type="dxa"/>
            <w:vAlign w:val="center"/>
          </w:tcPr>
          <w:p w14:paraId="36D6AC72" w14:textId="77777777" w:rsidR="0012024B" w:rsidRPr="0012024B" w:rsidRDefault="0012024B" w:rsidP="0012024B">
            <w:pPr>
              <w:rPr>
                <w:rFonts w:ascii="Verdana" w:hAnsi="Verdana"/>
                <w:b/>
                <w:sz w:val="16"/>
                <w:szCs w:val="16"/>
              </w:rPr>
            </w:pPr>
            <w:r w:rsidRPr="0012024B">
              <w:rPr>
                <w:rFonts w:ascii="Verdana" w:hAnsi="Verdana"/>
                <w:b/>
                <w:sz w:val="16"/>
                <w:szCs w:val="16"/>
              </w:rPr>
              <w:t>DF Grupa PGD Sp. z o.o. Sp.k.</w:t>
            </w:r>
          </w:p>
          <w:p w14:paraId="64A27118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 xml:space="preserve">Al. Powstańców Śląskich 22 </w:t>
            </w:r>
          </w:p>
          <w:p w14:paraId="46D9A433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30-570 Kraków</w:t>
            </w:r>
          </w:p>
        </w:tc>
        <w:tc>
          <w:tcPr>
            <w:tcW w:w="709" w:type="dxa"/>
            <w:vAlign w:val="center"/>
          </w:tcPr>
          <w:p w14:paraId="267D0362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59,92</w:t>
            </w:r>
          </w:p>
        </w:tc>
        <w:tc>
          <w:tcPr>
            <w:tcW w:w="1559" w:type="dxa"/>
            <w:vAlign w:val="center"/>
          </w:tcPr>
          <w:p w14:paraId="24F78BB0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33,00</w:t>
            </w:r>
          </w:p>
        </w:tc>
        <w:tc>
          <w:tcPr>
            <w:tcW w:w="992" w:type="dxa"/>
            <w:vAlign w:val="center"/>
          </w:tcPr>
          <w:p w14:paraId="47B6A48C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3,00</w:t>
            </w:r>
          </w:p>
        </w:tc>
        <w:tc>
          <w:tcPr>
            <w:tcW w:w="992" w:type="dxa"/>
            <w:vAlign w:val="center"/>
          </w:tcPr>
          <w:p w14:paraId="44D35EE2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2,00</w:t>
            </w:r>
          </w:p>
        </w:tc>
        <w:tc>
          <w:tcPr>
            <w:tcW w:w="1418" w:type="dxa"/>
            <w:vAlign w:val="center"/>
          </w:tcPr>
          <w:p w14:paraId="7BEBDDA3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1,00</w:t>
            </w:r>
          </w:p>
        </w:tc>
        <w:tc>
          <w:tcPr>
            <w:tcW w:w="992" w:type="dxa"/>
            <w:vAlign w:val="center"/>
          </w:tcPr>
          <w:p w14:paraId="22A2B8BE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1,00</w:t>
            </w:r>
          </w:p>
        </w:tc>
        <w:tc>
          <w:tcPr>
            <w:tcW w:w="992" w:type="dxa"/>
            <w:vAlign w:val="center"/>
          </w:tcPr>
          <w:p w14:paraId="579614AF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99,92</w:t>
            </w:r>
          </w:p>
        </w:tc>
      </w:tr>
      <w:tr w:rsidR="0012024B" w:rsidRPr="0012024B" w14:paraId="5BA8F073" w14:textId="77777777" w:rsidTr="00BC3279">
        <w:tc>
          <w:tcPr>
            <w:tcW w:w="709" w:type="dxa"/>
            <w:vAlign w:val="center"/>
          </w:tcPr>
          <w:p w14:paraId="42D9EDC2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14:paraId="3D82FDE6" w14:textId="77777777" w:rsidR="0012024B" w:rsidRPr="0012024B" w:rsidRDefault="0012024B" w:rsidP="0012024B">
            <w:pPr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12024B">
              <w:rPr>
                <w:rFonts w:ascii="Verdana" w:hAnsi="Verdana"/>
                <w:b/>
                <w:sz w:val="16"/>
                <w:szCs w:val="16"/>
                <w:lang w:val="en-US"/>
              </w:rPr>
              <w:t>Duda-Cars S.A.</w:t>
            </w:r>
          </w:p>
          <w:p w14:paraId="655332E6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  <w:lang w:val="en-US"/>
              </w:rPr>
              <w:t xml:space="preserve">Ptasia 4 </w:t>
            </w:r>
          </w:p>
          <w:p w14:paraId="43D4934C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60-319 Poznań</w:t>
            </w:r>
          </w:p>
        </w:tc>
        <w:tc>
          <w:tcPr>
            <w:tcW w:w="709" w:type="dxa"/>
            <w:vAlign w:val="center"/>
          </w:tcPr>
          <w:p w14:paraId="4D239A1C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52,69</w:t>
            </w:r>
          </w:p>
        </w:tc>
        <w:tc>
          <w:tcPr>
            <w:tcW w:w="1559" w:type="dxa"/>
            <w:vAlign w:val="center"/>
          </w:tcPr>
          <w:p w14:paraId="69DBF34B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33,00</w:t>
            </w:r>
          </w:p>
        </w:tc>
        <w:tc>
          <w:tcPr>
            <w:tcW w:w="992" w:type="dxa"/>
            <w:vAlign w:val="center"/>
          </w:tcPr>
          <w:p w14:paraId="36117D42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3,00</w:t>
            </w:r>
          </w:p>
        </w:tc>
        <w:tc>
          <w:tcPr>
            <w:tcW w:w="992" w:type="dxa"/>
            <w:vAlign w:val="center"/>
          </w:tcPr>
          <w:p w14:paraId="57FF0DDD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1,00</w:t>
            </w:r>
          </w:p>
        </w:tc>
        <w:tc>
          <w:tcPr>
            <w:tcW w:w="1418" w:type="dxa"/>
            <w:vAlign w:val="center"/>
          </w:tcPr>
          <w:p w14:paraId="6EC3BCA9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66299661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647AF229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89,69</w:t>
            </w:r>
          </w:p>
        </w:tc>
      </w:tr>
      <w:tr w:rsidR="0012024B" w:rsidRPr="0012024B" w14:paraId="2238EBC6" w14:textId="77777777" w:rsidTr="00BC3279">
        <w:tc>
          <w:tcPr>
            <w:tcW w:w="709" w:type="dxa"/>
            <w:vAlign w:val="center"/>
          </w:tcPr>
          <w:p w14:paraId="7B1D58A5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2FDEAF39" w14:textId="77777777" w:rsidR="0012024B" w:rsidRPr="0012024B" w:rsidRDefault="0012024B" w:rsidP="0012024B">
            <w:pPr>
              <w:rPr>
                <w:rFonts w:ascii="Verdana" w:hAnsi="Verdana"/>
                <w:b/>
                <w:sz w:val="16"/>
                <w:szCs w:val="16"/>
              </w:rPr>
            </w:pPr>
            <w:r w:rsidRPr="0012024B">
              <w:rPr>
                <w:rFonts w:ascii="Verdana" w:hAnsi="Verdana"/>
                <w:b/>
                <w:sz w:val="16"/>
                <w:szCs w:val="16"/>
              </w:rPr>
              <w:t>AUTO MOTIVE Sp z o.o.</w:t>
            </w:r>
          </w:p>
          <w:p w14:paraId="0CF4EC29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 xml:space="preserve">Krakowska 13 </w:t>
            </w:r>
          </w:p>
          <w:p w14:paraId="2B149B31" w14:textId="77777777" w:rsidR="0012024B" w:rsidRPr="0012024B" w:rsidRDefault="0012024B" w:rsidP="0012024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2024B">
              <w:rPr>
                <w:rFonts w:ascii="Verdana" w:hAnsi="Verdana"/>
                <w:bCs/>
                <w:sz w:val="16"/>
                <w:szCs w:val="16"/>
              </w:rPr>
              <w:t>33-113 Zbylitowska Góra</w:t>
            </w:r>
          </w:p>
        </w:tc>
        <w:tc>
          <w:tcPr>
            <w:tcW w:w="709" w:type="dxa"/>
            <w:vAlign w:val="center"/>
          </w:tcPr>
          <w:p w14:paraId="5092666A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B6FD284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2BEBDBE9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3,00</w:t>
            </w:r>
          </w:p>
        </w:tc>
        <w:tc>
          <w:tcPr>
            <w:tcW w:w="992" w:type="dxa"/>
            <w:vAlign w:val="center"/>
          </w:tcPr>
          <w:p w14:paraId="126037D7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2,00</w:t>
            </w:r>
          </w:p>
        </w:tc>
        <w:tc>
          <w:tcPr>
            <w:tcW w:w="1418" w:type="dxa"/>
            <w:vAlign w:val="center"/>
          </w:tcPr>
          <w:p w14:paraId="104ADD71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1,00</w:t>
            </w:r>
          </w:p>
        </w:tc>
        <w:tc>
          <w:tcPr>
            <w:tcW w:w="992" w:type="dxa"/>
            <w:vAlign w:val="center"/>
          </w:tcPr>
          <w:p w14:paraId="231E0395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1,00</w:t>
            </w:r>
          </w:p>
        </w:tc>
        <w:tc>
          <w:tcPr>
            <w:tcW w:w="992" w:type="dxa"/>
            <w:vAlign w:val="center"/>
          </w:tcPr>
          <w:p w14:paraId="517C2233" w14:textId="77777777" w:rsidR="0012024B" w:rsidRPr="0012024B" w:rsidRDefault="0012024B" w:rsidP="0012024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2024B">
              <w:rPr>
                <w:rFonts w:ascii="Verdana" w:hAnsi="Verdana"/>
                <w:sz w:val="16"/>
                <w:szCs w:val="16"/>
              </w:rPr>
              <w:t xml:space="preserve">  67,00</w:t>
            </w:r>
          </w:p>
        </w:tc>
      </w:tr>
      <w:bookmarkEnd w:id="0"/>
    </w:tbl>
    <w:p w14:paraId="7CB9DE52" w14:textId="77777777" w:rsidR="0012024B" w:rsidRPr="0012024B" w:rsidRDefault="0012024B" w:rsidP="0012024B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77B7A0D" w14:textId="77777777" w:rsidR="00F960D7" w:rsidRPr="0012024B" w:rsidRDefault="00F960D7" w:rsidP="0012024B"/>
    <w:sectPr w:rsidR="00F960D7" w:rsidRPr="0012024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029B8" w14:textId="77777777" w:rsidR="00501A23" w:rsidRDefault="00501A23">
      <w:r>
        <w:separator/>
      </w:r>
    </w:p>
  </w:endnote>
  <w:endnote w:type="continuationSeparator" w:id="0">
    <w:p w14:paraId="57C1E827" w14:textId="77777777" w:rsidR="00501A23" w:rsidRDefault="0050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4CC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E0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7F24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B5DC9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FB4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FE7C9" w14:textId="77777777" w:rsidR="00501A23" w:rsidRDefault="00501A23">
      <w:r>
        <w:separator/>
      </w:r>
    </w:p>
  </w:footnote>
  <w:footnote w:type="continuationSeparator" w:id="0">
    <w:p w14:paraId="1A75F0E0" w14:textId="77777777" w:rsidR="00501A23" w:rsidRDefault="0050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3031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CF2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573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A23"/>
    <w:rsid w:val="00005838"/>
    <w:rsid w:val="00022322"/>
    <w:rsid w:val="00042497"/>
    <w:rsid w:val="000C1E6F"/>
    <w:rsid w:val="000E4E56"/>
    <w:rsid w:val="0012024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1A23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165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63611"/>
  <w15:chartTrackingRefBased/>
  <w15:docId w15:val="{497F657B-59AC-4A9D-A6DA-AD3D84440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2025-12-04T13:43:00Z</dcterms:created>
  <dcterms:modified xsi:type="dcterms:W3CDTF">2025-12-04T13:43:00Z</dcterms:modified>
</cp:coreProperties>
</file>