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71DBE" w14:textId="77777777" w:rsidR="00081D13" w:rsidRPr="00353FDC" w:rsidRDefault="00AD57D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AD57DD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AD57DD">
        <w:rPr>
          <w:rFonts w:ascii="Arial" w:hAnsi="Arial" w:cs="Arial"/>
        </w:rPr>
        <w:t>2025-12-04</w:t>
      </w:r>
    </w:p>
    <w:p w14:paraId="2EDCCE01" w14:textId="069E5B4B" w:rsidR="00081D13" w:rsidRPr="00353FDC" w:rsidRDefault="00AD57D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D57DD">
        <w:rPr>
          <w:rFonts w:ascii="Arial" w:hAnsi="Arial" w:cs="Arial"/>
          <w:b/>
          <w:bCs/>
        </w:rPr>
        <w:t xml:space="preserve">Szpital Specjalistyczny im. Stefana Żeromskiego </w:t>
      </w:r>
      <w:r w:rsidR="00E36704">
        <w:rPr>
          <w:rFonts w:ascii="Arial" w:hAnsi="Arial" w:cs="Arial"/>
          <w:b/>
          <w:bCs/>
        </w:rPr>
        <w:t xml:space="preserve">                 </w:t>
      </w:r>
      <w:r w:rsidRPr="00AD57DD">
        <w:rPr>
          <w:rFonts w:ascii="Arial" w:hAnsi="Arial" w:cs="Arial"/>
          <w:b/>
          <w:bCs/>
        </w:rPr>
        <w:t>SP ZOZ w Krakowie</w:t>
      </w:r>
    </w:p>
    <w:p w14:paraId="67D7B6E1" w14:textId="77777777" w:rsidR="00081D13" w:rsidRPr="00353FDC" w:rsidRDefault="00AD57DD" w:rsidP="00081D13">
      <w:pPr>
        <w:spacing w:line="360" w:lineRule="auto"/>
        <w:ind w:right="3969"/>
        <w:rPr>
          <w:rFonts w:ascii="Arial" w:hAnsi="Arial" w:cs="Arial"/>
        </w:rPr>
      </w:pPr>
      <w:r w:rsidRPr="00AD57DD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AD57DD">
        <w:rPr>
          <w:rFonts w:ascii="Arial" w:hAnsi="Arial" w:cs="Arial"/>
        </w:rPr>
        <w:t>66</w:t>
      </w:r>
    </w:p>
    <w:p w14:paraId="598FD09F" w14:textId="77777777" w:rsidR="00081D13" w:rsidRPr="00353FDC" w:rsidRDefault="00AD57DD" w:rsidP="00081D13">
      <w:pPr>
        <w:ind w:right="3969"/>
        <w:rPr>
          <w:rFonts w:ascii="Arial" w:hAnsi="Arial" w:cs="Arial"/>
        </w:rPr>
      </w:pPr>
      <w:r w:rsidRPr="00AD57DD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AD57DD">
        <w:rPr>
          <w:rFonts w:ascii="Arial" w:hAnsi="Arial" w:cs="Arial"/>
        </w:rPr>
        <w:t>Kraków</w:t>
      </w:r>
    </w:p>
    <w:p w14:paraId="7D433967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6FE15DD" w14:textId="4207ABB3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B52D4EF" w14:textId="7C0B335C" w:rsidR="00E36704" w:rsidRPr="00E36704" w:rsidRDefault="00E36704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E36704">
        <w:rPr>
          <w:rFonts w:ascii="Arial" w:hAnsi="Arial" w:cs="Arial"/>
          <w:bCs/>
        </w:rPr>
        <w:t>DZP-271-54/25-</w:t>
      </w:r>
      <w:r>
        <w:rPr>
          <w:rFonts w:ascii="Arial" w:hAnsi="Arial" w:cs="Arial"/>
          <w:bCs/>
        </w:rPr>
        <w:t>1064.UG</w:t>
      </w:r>
    </w:p>
    <w:p w14:paraId="2C997310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5EBF1238" w14:textId="77777777" w:rsidTr="00C13EA9">
        <w:tc>
          <w:tcPr>
            <w:tcW w:w="10065" w:type="dxa"/>
            <w:shd w:val="clear" w:color="auto" w:fill="F2F2F2"/>
            <w:hideMark/>
          </w:tcPr>
          <w:p w14:paraId="15DFF3FF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BA0468B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32AD25F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CD57328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57A1F01F" w14:textId="77777777" w:rsidTr="00081D13">
        <w:tc>
          <w:tcPr>
            <w:tcW w:w="2269" w:type="dxa"/>
            <w:shd w:val="clear" w:color="auto" w:fill="auto"/>
          </w:tcPr>
          <w:p w14:paraId="23AFADE9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5AF782C" w14:textId="77777777" w:rsidR="00081D13" w:rsidRPr="00353FDC" w:rsidRDefault="00AD57D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D57DD">
              <w:rPr>
                <w:rFonts w:ascii="Arial" w:hAnsi="Arial" w:cs="Arial"/>
                <w:bCs/>
              </w:rPr>
              <w:t>Uruchomienie i utrzymanie systemu kompleksowej obsługi urządzeń drukujących i wydruków wraz z użyczeniem urządzeń drukujących</w:t>
            </w:r>
          </w:p>
        </w:tc>
      </w:tr>
      <w:tr w:rsidR="00AD57DD" w:rsidRPr="00353FDC" w14:paraId="35ADCF53" w14:textId="77777777" w:rsidTr="0090331D">
        <w:tc>
          <w:tcPr>
            <w:tcW w:w="2269" w:type="dxa"/>
            <w:shd w:val="clear" w:color="auto" w:fill="auto"/>
          </w:tcPr>
          <w:p w14:paraId="7A85C1AE" w14:textId="77777777" w:rsidR="00AD57DD" w:rsidRPr="00353FDC" w:rsidRDefault="00AD57DD" w:rsidP="009033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8642A0B" w14:textId="77777777" w:rsidR="00AD57DD" w:rsidRPr="00353FDC" w:rsidRDefault="00AD57DD" w:rsidP="009033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D57DD">
              <w:rPr>
                <w:rFonts w:ascii="Arial" w:hAnsi="Arial" w:cs="Arial"/>
                <w:bCs/>
              </w:rPr>
              <w:t>SZP-271-54/25</w:t>
            </w:r>
          </w:p>
        </w:tc>
      </w:tr>
    </w:tbl>
    <w:p w14:paraId="67F76935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98C1017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D57DD" w:rsidRPr="00AD57DD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D57DD" w:rsidRPr="00AD57DD">
        <w:rPr>
          <w:rFonts w:ascii="Arial" w:hAnsi="Arial" w:cs="Arial"/>
        </w:rPr>
        <w:t>(</w:t>
      </w:r>
      <w:proofErr w:type="spellStart"/>
      <w:r w:rsidR="00AD57DD" w:rsidRPr="00AD57DD">
        <w:rPr>
          <w:rFonts w:ascii="Arial" w:hAnsi="Arial" w:cs="Arial"/>
        </w:rPr>
        <w:t>t.j</w:t>
      </w:r>
      <w:proofErr w:type="spellEnd"/>
      <w:r w:rsidR="00AD57DD" w:rsidRPr="00AD57DD">
        <w:rPr>
          <w:rFonts w:ascii="Arial" w:hAnsi="Arial" w:cs="Arial"/>
        </w:rPr>
        <w:t xml:space="preserve">. Dz. U. z 2024 r. poz. 1320 z </w:t>
      </w:r>
      <w:proofErr w:type="spellStart"/>
      <w:r w:rsidR="00AD57DD" w:rsidRPr="00AD57DD">
        <w:rPr>
          <w:rFonts w:ascii="Arial" w:hAnsi="Arial" w:cs="Arial"/>
        </w:rPr>
        <w:t>późn</w:t>
      </w:r>
      <w:proofErr w:type="spellEnd"/>
      <w:r w:rsidR="00AD57DD" w:rsidRPr="00AD57DD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D57DD" w:rsidRPr="00E1738E" w14:paraId="38A7B58A" w14:textId="77777777" w:rsidTr="0090331D">
        <w:trPr>
          <w:cantSplit/>
        </w:trPr>
        <w:tc>
          <w:tcPr>
            <w:tcW w:w="10080" w:type="dxa"/>
          </w:tcPr>
          <w:p w14:paraId="2D52032B" w14:textId="77777777" w:rsidR="00AD57DD" w:rsidRDefault="00AD57DD" w:rsidP="0090331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AD57DD">
              <w:rPr>
                <w:rFonts w:ascii="Arial" w:hAnsi="Arial" w:cs="Arial"/>
                <w:b/>
              </w:rPr>
              <w:lastRenderedPageBreak/>
              <w:t>Copynet</w:t>
            </w:r>
            <w:proofErr w:type="spellEnd"/>
            <w:r w:rsidRPr="00AD57DD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3E506708" w14:textId="77777777" w:rsidR="00AD57DD" w:rsidRPr="00AC1F4A" w:rsidRDefault="00AD57DD" w:rsidP="0090331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D57DD">
              <w:rPr>
                <w:rFonts w:ascii="Arial" w:hAnsi="Arial" w:cs="Arial"/>
                <w:bCs/>
              </w:rPr>
              <w:t>Drożyska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D57DD">
              <w:rPr>
                <w:rFonts w:ascii="Arial" w:hAnsi="Arial" w:cs="Arial"/>
                <w:bCs/>
              </w:rPr>
              <w:t>15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D8D72A7" w14:textId="77777777" w:rsidR="00AD57DD" w:rsidRPr="00E1738E" w:rsidRDefault="00AD57DD" w:rsidP="0090331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D57DD">
              <w:rPr>
                <w:rFonts w:ascii="Arial" w:hAnsi="Arial" w:cs="Arial"/>
                <w:bCs/>
              </w:rPr>
              <w:t>31-988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D57DD">
              <w:rPr>
                <w:rFonts w:ascii="Arial" w:hAnsi="Arial" w:cs="Arial"/>
                <w:bCs/>
              </w:rPr>
              <w:t>Kraków</w:t>
            </w:r>
          </w:p>
          <w:p w14:paraId="267434DB" w14:textId="77777777" w:rsidR="00AD57DD" w:rsidRPr="00BC506C" w:rsidRDefault="00AD57DD" w:rsidP="0090331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D57DD">
              <w:rPr>
                <w:rFonts w:ascii="Arial" w:hAnsi="Arial" w:cs="Arial"/>
                <w:b/>
              </w:rPr>
              <w:t>895 636.80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31C7446" w14:textId="77777777" w:rsidR="00AD57DD" w:rsidRPr="00E1738E" w:rsidRDefault="00AD57DD" w:rsidP="0090331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5A57C8C" w14:textId="77777777" w:rsidR="00AD57DD" w:rsidRPr="00E1738E" w:rsidRDefault="00AD57DD" w:rsidP="0090331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D57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14EC4F32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842"/>
        <w:gridCol w:w="2410"/>
      </w:tblGrid>
      <w:tr w:rsidR="00E36704" w:rsidRPr="008567C7" w14:paraId="1F8AF997" w14:textId="77777777" w:rsidTr="00E3670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8A6DF65" w14:textId="77777777" w:rsidR="00E36704" w:rsidRPr="00553EDC" w:rsidRDefault="00E3670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44D5024E" w14:textId="77777777" w:rsidR="00E36704" w:rsidRPr="00553EDC" w:rsidRDefault="00E3670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3AC6314B" w14:textId="77777777" w:rsidR="00E36704" w:rsidRPr="00553EDC" w:rsidRDefault="00E3670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57D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FE64251" w14:textId="77777777" w:rsidR="00E36704" w:rsidRPr="00553EDC" w:rsidRDefault="00E3670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36704" w:rsidRPr="008567C7" w14:paraId="54BBA52F" w14:textId="77777777" w:rsidTr="00E36704">
        <w:tc>
          <w:tcPr>
            <w:tcW w:w="851" w:type="dxa"/>
            <w:vAlign w:val="center"/>
          </w:tcPr>
          <w:p w14:paraId="3195D95E" w14:textId="77777777" w:rsidR="00E36704" w:rsidRPr="00553EDC" w:rsidRDefault="00E36704" w:rsidP="0090331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57D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678" w:type="dxa"/>
            <w:vAlign w:val="center"/>
          </w:tcPr>
          <w:p w14:paraId="5CC0B7E0" w14:textId="77777777" w:rsidR="00E36704" w:rsidRPr="00553EDC" w:rsidRDefault="00E36704" w:rsidP="0090331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D57DD">
              <w:rPr>
                <w:rFonts w:ascii="Arial" w:hAnsi="Arial" w:cs="Arial"/>
                <w:b/>
                <w:sz w:val="22"/>
                <w:szCs w:val="22"/>
              </w:rPr>
              <w:t>Copynet</w:t>
            </w:r>
            <w:proofErr w:type="spellEnd"/>
            <w:r w:rsidRPr="00AD57DD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85AE636" w14:textId="77777777" w:rsidR="00E36704" w:rsidRPr="00553EDC" w:rsidRDefault="00E36704" w:rsidP="0090331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D57DD">
              <w:rPr>
                <w:rFonts w:ascii="Arial" w:hAnsi="Arial" w:cs="Arial"/>
                <w:bCs/>
                <w:sz w:val="22"/>
                <w:szCs w:val="22"/>
              </w:rPr>
              <w:t>Drożyska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D57DD">
              <w:rPr>
                <w:rFonts w:ascii="Arial" w:hAnsi="Arial" w:cs="Arial"/>
                <w:bCs/>
                <w:sz w:val="22"/>
                <w:szCs w:val="22"/>
              </w:rPr>
              <w:t>15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23E9DA8" w14:textId="77777777" w:rsidR="00E36704" w:rsidRPr="00553EDC" w:rsidRDefault="00E36704" w:rsidP="0090331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D57DD">
              <w:rPr>
                <w:rFonts w:ascii="Arial" w:hAnsi="Arial" w:cs="Arial"/>
                <w:bCs/>
                <w:sz w:val="22"/>
                <w:szCs w:val="22"/>
              </w:rPr>
              <w:t>31-988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D57DD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842" w:type="dxa"/>
            <w:vAlign w:val="center"/>
          </w:tcPr>
          <w:p w14:paraId="3732E90F" w14:textId="77777777" w:rsidR="00E36704" w:rsidRPr="00553EDC" w:rsidRDefault="00E36704" w:rsidP="0090331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57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14:paraId="55771709" w14:textId="77777777" w:rsidR="00E36704" w:rsidRPr="00553EDC" w:rsidRDefault="00E36704" w:rsidP="0090331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57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DBCF203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D368897" w14:textId="77777777" w:rsidR="00AA11AD" w:rsidRPr="00906D1A" w:rsidRDefault="00AA11AD" w:rsidP="00AA11AD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>Informacja o terminie zawarcia umowy</w:t>
      </w:r>
    </w:p>
    <w:p w14:paraId="7022D042" w14:textId="77777777" w:rsidR="00AA11AD" w:rsidRPr="00906D1A" w:rsidRDefault="00AA11AD" w:rsidP="00AA11AD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 w:rsidRPr="00906D1A">
        <w:rPr>
          <w:rFonts w:ascii="Arial" w:hAnsi="Arial" w:cs="Arial"/>
        </w:rPr>
        <w:t>Pzp</w:t>
      </w:r>
      <w:proofErr w:type="spellEnd"/>
      <w:r w:rsidRPr="00906D1A">
        <w:rPr>
          <w:rFonts w:ascii="Arial" w:hAnsi="Arial" w:cs="Arial"/>
        </w:rPr>
        <w:t xml:space="preserve">, zostanie zawarta, z uwzględnieniem art. 577 ustawy </w:t>
      </w:r>
      <w:proofErr w:type="spellStart"/>
      <w:r w:rsidRPr="00906D1A">
        <w:rPr>
          <w:rFonts w:ascii="Arial" w:hAnsi="Arial" w:cs="Arial"/>
        </w:rPr>
        <w:t>Pzp</w:t>
      </w:r>
      <w:proofErr w:type="spellEnd"/>
      <w:r w:rsidRPr="00906D1A">
        <w:rPr>
          <w:rFonts w:ascii="Arial" w:hAnsi="Arial" w:cs="Arial"/>
        </w:rPr>
        <w:t>, w terminie nie krótszym niż 5 dni od dnia przesłania niniejsze</w:t>
      </w:r>
      <w:r>
        <w:rPr>
          <w:rFonts w:ascii="Arial" w:hAnsi="Arial" w:cs="Arial"/>
        </w:rPr>
        <w:t>j</w:t>
      </w:r>
      <w:r w:rsidRPr="00906D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informacji </w:t>
      </w:r>
      <w:r w:rsidRPr="00906D1A">
        <w:rPr>
          <w:rFonts w:ascii="Arial" w:hAnsi="Arial" w:cs="Arial"/>
        </w:rPr>
        <w:t>o wyborze najkorzystniejszej oferty.</w:t>
      </w:r>
    </w:p>
    <w:p w14:paraId="029C7827" w14:textId="77777777" w:rsidR="00AA11AD" w:rsidRDefault="00AA11AD" w:rsidP="00AA11AD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906D1A">
        <w:rPr>
          <w:rFonts w:ascii="Arial" w:hAnsi="Arial" w:cs="Arial"/>
        </w:rPr>
        <w:t>Pzp</w:t>
      </w:r>
      <w:proofErr w:type="spellEnd"/>
      <w:r w:rsidRPr="00906D1A">
        <w:rPr>
          <w:rFonts w:ascii="Arial" w:hAnsi="Arial" w:cs="Arial"/>
        </w:rPr>
        <w:t>.</w:t>
      </w:r>
    </w:p>
    <w:p w14:paraId="47BA3387" w14:textId="77777777" w:rsidR="00AA11AD" w:rsidRPr="00C6247D" w:rsidRDefault="00AA11AD" w:rsidP="00AA11AD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D57A733" w14:textId="77777777" w:rsidR="00AA11AD" w:rsidRPr="00D50535" w:rsidRDefault="00AA11AD" w:rsidP="00AA11AD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149D332F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6DC16099" w14:textId="15E9CAE9" w:rsidR="00B464D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5FC61DE9" w14:textId="682A8BC2" w:rsidR="00500009" w:rsidRPr="00500009" w:rsidRDefault="00500009" w:rsidP="00500009">
      <w:pPr>
        <w:spacing w:after="480"/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500009">
        <w:rPr>
          <w:rFonts w:ascii="Arial" w:hAnsi="Arial" w:cs="Arial"/>
          <w:i/>
          <w:sz w:val="20"/>
          <w:szCs w:val="20"/>
        </w:rPr>
        <w:t>p.o. Z-</w:t>
      </w:r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500009">
        <w:rPr>
          <w:rFonts w:ascii="Arial" w:hAnsi="Arial" w:cs="Arial"/>
          <w:i/>
          <w:sz w:val="20"/>
          <w:szCs w:val="20"/>
        </w:rPr>
        <w:t>cy</w:t>
      </w:r>
      <w:proofErr w:type="spellEnd"/>
      <w:r w:rsidRPr="00500009">
        <w:rPr>
          <w:rFonts w:ascii="Arial" w:hAnsi="Arial" w:cs="Arial"/>
          <w:i/>
          <w:sz w:val="20"/>
          <w:szCs w:val="20"/>
        </w:rPr>
        <w:t xml:space="preserve"> Dyrektora ds. Ekonomicznych</w:t>
      </w:r>
    </w:p>
    <w:p w14:paraId="420FEF27" w14:textId="52249071" w:rsidR="00500009" w:rsidRPr="00500009" w:rsidRDefault="00500009" w:rsidP="00500009">
      <w:pPr>
        <w:spacing w:after="480"/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500009">
        <w:rPr>
          <w:rFonts w:ascii="Arial" w:hAnsi="Arial" w:cs="Arial"/>
          <w:i/>
          <w:sz w:val="20"/>
          <w:szCs w:val="20"/>
        </w:rPr>
        <w:t>mgr Dorota Góral</w:t>
      </w:r>
    </w:p>
    <w:bookmarkEnd w:id="0"/>
    <w:sectPr w:rsidR="00500009" w:rsidRPr="00500009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A3226" w14:textId="77777777" w:rsidR="00A91C8E" w:rsidRDefault="00A91C8E">
      <w:r>
        <w:separator/>
      </w:r>
    </w:p>
  </w:endnote>
  <w:endnote w:type="continuationSeparator" w:id="0">
    <w:p w14:paraId="1E604746" w14:textId="77777777" w:rsidR="00A91C8E" w:rsidRDefault="00A91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D9ED3" w14:textId="77777777" w:rsidR="00AD57DD" w:rsidRDefault="00AD5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3B7C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57DA46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D84F7" w14:textId="77777777" w:rsidR="00AD57DD" w:rsidRDefault="00AD5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B942F" w14:textId="77777777" w:rsidR="00A91C8E" w:rsidRDefault="00A91C8E">
      <w:r>
        <w:separator/>
      </w:r>
    </w:p>
  </w:footnote>
  <w:footnote w:type="continuationSeparator" w:id="0">
    <w:p w14:paraId="754FEFE8" w14:textId="77777777" w:rsidR="00A91C8E" w:rsidRDefault="00A91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89DA3" w14:textId="77777777" w:rsidR="00AD57DD" w:rsidRDefault="00AD5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E6483" w14:textId="77777777" w:rsidR="00AD57DD" w:rsidRDefault="00AD5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1551A" w14:textId="77777777" w:rsidR="00AD57DD" w:rsidRDefault="00AD57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C8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0009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1C8E"/>
    <w:rsid w:val="00AA02AC"/>
    <w:rsid w:val="00AA11AD"/>
    <w:rsid w:val="00AD57DD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6704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2C52F"/>
  <w15:chartTrackingRefBased/>
  <w15:docId w15:val="{01ABB6B7-4ED3-4725-8202-2F59AF69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D57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339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1899-12-31T23:00:00Z</cp:lastPrinted>
  <dcterms:created xsi:type="dcterms:W3CDTF">2025-12-04T09:04:00Z</dcterms:created>
  <dcterms:modified xsi:type="dcterms:W3CDTF">2025-12-04T13:33:00Z</dcterms:modified>
</cp:coreProperties>
</file>