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50134" w:rsidRDefault="00763D5C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50134">
        <w:rPr>
          <w:rFonts w:ascii="Verdana" w:hAnsi="Verdana"/>
          <w:sz w:val="18"/>
          <w:szCs w:val="18"/>
        </w:rPr>
        <w:t>Kraków</w:t>
      </w:r>
      <w:r w:rsidR="00FB7F50" w:rsidRPr="00B50134">
        <w:rPr>
          <w:rFonts w:ascii="Verdana" w:hAnsi="Verdana"/>
          <w:sz w:val="18"/>
          <w:szCs w:val="18"/>
        </w:rPr>
        <w:t xml:space="preserve"> dnia: </w:t>
      </w:r>
      <w:r w:rsidRPr="00B50134">
        <w:rPr>
          <w:rFonts w:ascii="Verdana" w:hAnsi="Verdana"/>
          <w:sz w:val="18"/>
          <w:szCs w:val="18"/>
        </w:rPr>
        <w:t>2025-12-04</w:t>
      </w:r>
    </w:p>
    <w:p w:rsidR="00FB7F50" w:rsidRPr="00B5013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763D5C" w:rsidRPr="00B50134" w:rsidRDefault="00763D5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5013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63D5C" w:rsidRPr="00B50134" w:rsidRDefault="00763D5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5013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B50134" w:rsidRDefault="00763D5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5013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B50134" w:rsidRDefault="00763D5C" w:rsidP="00FB7F50">
      <w:pPr>
        <w:rPr>
          <w:rFonts w:ascii="Verdana" w:hAnsi="Verdana"/>
          <w:sz w:val="18"/>
          <w:szCs w:val="18"/>
        </w:rPr>
      </w:pPr>
      <w:r w:rsidRPr="00B50134">
        <w:rPr>
          <w:rFonts w:ascii="Verdana" w:hAnsi="Verdana"/>
          <w:sz w:val="18"/>
          <w:szCs w:val="18"/>
        </w:rPr>
        <w:t>Al. Mickiewicza</w:t>
      </w:r>
      <w:r w:rsidR="00FB7F50" w:rsidRPr="00B50134">
        <w:rPr>
          <w:rFonts w:ascii="Verdana" w:hAnsi="Verdana"/>
          <w:sz w:val="18"/>
          <w:szCs w:val="18"/>
        </w:rPr>
        <w:t xml:space="preserve"> </w:t>
      </w:r>
      <w:r w:rsidRPr="00B50134">
        <w:rPr>
          <w:rFonts w:ascii="Verdana" w:hAnsi="Verdana"/>
          <w:sz w:val="18"/>
          <w:szCs w:val="18"/>
        </w:rPr>
        <w:t>30</w:t>
      </w:r>
    </w:p>
    <w:p w:rsidR="00FB7F50" w:rsidRPr="00B50134" w:rsidRDefault="00763D5C" w:rsidP="00FB7F50">
      <w:pPr>
        <w:rPr>
          <w:rFonts w:ascii="Verdana" w:hAnsi="Verdana"/>
          <w:sz w:val="18"/>
          <w:szCs w:val="18"/>
        </w:rPr>
      </w:pPr>
      <w:r w:rsidRPr="00B50134">
        <w:rPr>
          <w:rFonts w:ascii="Verdana" w:hAnsi="Verdana"/>
          <w:sz w:val="18"/>
          <w:szCs w:val="18"/>
        </w:rPr>
        <w:t>30-059</w:t>
      </w:r>
      <w:r w:rsidR="00FB7F50" w:rsidRPr="00B50134">
        <w:rPr>
          <w:rFonts w:ascii="Verdana" w:hAnsi="Verdana"/>
          <w:sz w:val="18"/>
          <w:szCs w:val="18"/>
        </w:rPr>
        <w:t xml:space="preserve"> </w:t>
      </w:r>
      <w:r w:rsidRPr="00B50134">
        <w:rPr>
          <w:rFonts w:ascii="Verdana" w:hAnsi="Verdana"/>
          <w:sz w:val="18"/>
          <w:szCs w:val="18"/>
        </w:rPr>
        <w:t>Kraków</w:t>
      </w:r>
    </w:p>
    <w:p w:rsidR="008642B3" w:rsidRPr="00B5013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50134">
        <w:rPr>
          <w:rFonts w:ascii="Verdana" w:hAnsi="Verdana"/>
          <w:sz w:val="18"/>
          <w:szCs w:val="18"/>
        </w:rPr>
        <w:t>OGŁOSZENIE</w:t>
      </w:r>
    </w:p>
    <w:p w:rsidR="008642B3" w:rsidRPr="00B5013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50134">
        <w:rPr>
          <w:rFonts w:ascii="Verdana" w:hAnsi="Verdana"/>
          <w:b/>
          <w:sz w:val="18"/>
          <w:szCs w:val="18"/>
        </w:rPr>
        <w:t xml:space="preserve">o </w:t>
      </w:r>
      <w:r w:rsidR="0054734E" w:rsidRPr="00B5013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63D5C" w:rsidRPr="00B50134" w:rsidTr="003159C5">
        <w:trPr>
          <w:trHeight w:val="638"/>
        </w:trPr>
        <w:tc>
          <w:tcPr>
            <w:tcW w:w="959" w:type="dxa"/>
            <w:shd w:val="clear" w:color="auto" w:fill="auto"/>
          </w:tcPr>
          <w:p w:rsidR="00763D5C" w:rsidRPr="00B50134" w:rsidRDefault="00763D5C" w:rsidP="003159C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013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3D5C" w:rsidRPr="00B50134" w:rsidRDefault="00763D5C" w:rsidP="003159C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013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B5013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B5013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5013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/>
                <w:sz w:val="18"/>
                <w:szCs w:val="18"/>
              </w:rPr>
              <w:t>pn.</w:t>
            </w:r>
            <w:r w:rsidRPr="00B5013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50134">
              <w:rPr>
                <w:rFonts w:ascii="Verdana" w:hAnsi="Verdana"/>
                <w:b/>
                <w:bCs/>
                <w:sz w:val="18"/>
                <w:szCs w:val="18"/>
              </w:rPr>
              <w:t>Wymiana opraw oświetleniowych w budynku domu studenckiego DS19 "Apollo" przy ul. Tokarskiego 2 w Krakowie - KC-DE-zp.272-632/25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5013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5013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/>
                <w:b/>
                <w:sz w:val="18"/>
                <w:szCs w:val="18"/>
              </w:rPr>
              <w:t>KC-DE-zp.272-632/25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B5013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50134">
        <w:rPr>
          <w:rFonts w:ascii="Verdana" w:hAnsi="Verdana"/>
          <w:sz w:val="18"/>
          <w:szCs w:val="18"/>
        </w:rPr>
        <w:t xml:space="preserve">Zamawiający, </w:t>
      </w:r>
      <w:r w:rsidR="00CC324B" w:rsidRPr="00B5013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5013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50134">
        <w:rPr>
          <w:rFonts w:ascii="Verdana" w:hAnsi="Verdana"/>
          <w:sz w:val="18"/>
          <w:szCs w:val="18"/>
        </w:rPr>
        <w:t xml:space="preserve">ust. 1 pkt. 1 i </w:t>
      </w:r>
      <w:r w:rsidRPr="00B50134">
        <w:rPr>
          <w:rFonts w:ascii="Verdana" w:hAnsi="Verdana"/>
          <w:sz w:val="18"/>
          <w:szCs w:val="18"/>
        </w:rPr>
        <w:t xml:space="preserve">ust. </w:t>
      </w:r>
      <w:r w:rsidR="00A17CDB" w:rsidRPr="00B50134">
        <w:rPr>
          <w:rFonts w:ascii="Verdana" w:hAnsi="Verdana"/>
          <w:sz w:val="18"/>
          <w:szCs w:val="18"/>
        </w:rPr>
        <w:t>2</w:t>
      </w:r>
      <w:r w:rsidRPr="00B5013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50134">
        <w:rPr>
          <w:rFonts w:ascii="Verdana" w:hAnsi="Verdana"/>
          <w:sz w:val="18"/>
          <w:szCs w:val="18"/>
        </w:rPr>
        <w:t xml:space="preserve"> </w:t>
      </w:r>
      <w:r w:rsidR="00CC1A8E" w:rsidRPr="00B5013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B50134">
        <w:rPr>
          <w:rFonts w:ascii="Verdana" w:hAnsi="Verdana"/>
          <w:sz w:val="18"/>
          <w:szCs w:val="18"/>
        </w:rPr>
        <w:t>t.j</w:t>
      </w:r>
      <w:proofErr w:type="spellEnd"/>
      <w:r w:rsidR="00CC1A8E" w:rsidRPr="00B50134">
        <w:rPr>
          <w:rFonts w:ascii="Verdana" w:hAnsi="Verdana"/>
          <w:sz w:val="18"/>
          <w:szCs w:val="18"/>
        </w:rPr>
        <w:t xml:space="preserve">. ze zm.) </w:t>
      </w:r>
      <w:r w:rsidRPr="00B5013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50134">
        <w:rPr>
          <w:rFonts w:ascii="Verdana" w:hAnsi="Verdana"/>
          <w:sz w:val="18"/>
          <w:szCs w:val="18"/>
        </w:rPr>
        <w:t>Pzp</w:t>
      </w:r>
      <w:proofErr w:type="spellEnd"/>
      <w:r w:rsidRPr="00B50134">
        <w:rPr>
          <w:rFonts w:ascii="Verdana" w:hAnsi="Verdana"/>
          <w:sz w:val="18"/>
          <w:szCs w:val="18"/>
        </w:rPr>
        <w:t>”</w:t>
      </w:r>
      <w:r w:rsidR="00D26ED6" w:rsidRPr="00B50134">
        <w:rPr>
          <w:rFonts w:ascii="Verdana" w:hAnsi="Verdana"/>
          <w:sz w:val="18"/>
          <w:szCs w:val="18"/>
        </w:rPr>
        <w:t xml:space="preserve">, </w:t>
      </w:r>
      <w:r w:rsidRPr="00B50134">
        <w:rPr>
          <w:rFonts w:ascii="Verdana" w:hAnsi="Verdana"/>
          <w:sz w:val="18"/>
          <w:szCs w:val="18"/>
        </w:rPr>
        <w:t>informuje</w:t>
      </w:r>
      <w:r w:rsidR="00D26ED6" w:rsidRPr="00B5013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50134">
        <w:rPr>
          <w:rFonts w:ascii="Verdana" w:hAnsi="Verdana"/>
          <w:sz w:val="18"/>
          <w:szCs w:val="18"/>
        </w:rPr>
        <w:t>najkorzystniejsz</w:t>
      </w:r>
      <w:r w:rsidR="00D26ED6" w:rsidRPr="00B50134">
        <w:rPr>
          <w:rFonts w:ascii="Verdana" w:hAnsi="Verdana"/>
          <w:sz w:val="18"/>
          <w:szCs w:val="18"/>
        </w:rPr>
        <w:t xml:space="preserve">a wybrana została </w:t>
      </w:r>
      <w:r w:rsidR="00756CDA" w:rsidRPr="00B50134">
        <w:rPr>
          <w:rFonts w:ascii="Verdana" w:hAnsi="Verdana"/>
          <w:sz w:val="18"/>
          <w:szCs w:val="18"/>
        </w:rPr>
        <w:t>ofer</w:t>
      </w:r>
      <w:r w:rsidR="00D26ED6" w:rsidRPr="00B50134">
        <w:rPr>
          <w:rFonts w:ascii="Verdana" w:hAnsi="Verdana"/>
          <w:sz w:val="18"/>
          <w:szCs w:val="18"/>
        </w:rPr>
        <w:t>t</w:t>
      </w:r>
      <w:r w:rsidR="009F0E5C" w:rsidRPr="00B50134">
        <w:rPr>
          <w:rFonts w:ascii="Verdana" w:hAnsi="Verdana"/>
          <w:sz w:val="18"/>
          <w:szCs w:val="18"/>
        </w:rPr>
        <w:t>a</w:t>
      </w:r>
      <w:r w:rsidR="00D26ED6" w:rsidRPr="00B5013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3D5C" w:rsidRPr="00B50134" w:rsidTr="003159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63D5C" w:rsidRPr="00B50134" w:rsidRDefault="00763D5C" w:rsidP="003159C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50134">
              <w:rPr>
                <w:rFonts w:ascii="Verdana" w:hAnsi="Verdana"/>
                <w:b/>
                <w:sz w:val="18"/>
                <w:szCs w:val="18"/>
              </w:rPr>
              <w:t>P.P.M. Elektro-Naft  Jan Niziołek</w:t>
            </w:r>
          </w:p>
          <w:p w:rsidR="00763D5C" w:rsidRPr="00B50134" w:rsidRDefault="00763D5C" w:rsidP="003159C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50134">
              <w:rPr>
                <w:rFonts w:ascii="Verdana" w:hAnsi="Verdana"/>
                <w:bCs/>
                <w:sz w:val="18"/>
                <w:szCs w:val="18"/>
              </w:rPr>
              <w:t>Forteczna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>11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763D5C" w:rsidRPr="00B50134" w:rsidRDefault="00763D5C" w:rsidP="003159C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50134">
              <w:rPr>
                <w:rFonts w:ascii="Verdana" w:hAnsi="Verdana"/>
                <w:bCs/>
                <w:sz w:val="18"/>
                <w:szCs w:val="18"/>
              </w:rPr>
              <w:t>30-437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:rsidR="00763D5C" w:rsidRPr="00B50134" w:rsidRDefault="00763D5C" w:rsidP="003159C5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0134">
              <w:rPr>
                <w:rFonts w:ascii="Verdana" w:hAnsi="Verdana"/>
                <w:sz w:val="18"/>
                <w:szCs w:val="18"/>
              </w:rPr>
              <w:t>na:</w:t>
            </w:r>
          </w:p>
          <w:p w:rsidR="00763D5C" w:rsidRPr="00B50134" w:rsidRDefault="00763D5C" w:rsidP="003159C5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0134">
              <w:rPr>
                <w:rFonts w:ascii="Verdana" w:hAnsi="Verdana"/>
                <w:sz w:val="18"/>
                <w:szCs w:val="18"/>
              </w:rPr>
              <w:t>Wymiana opraw oświetleniowych w budynku domu studenckiego DS19 "Apollo" przy ul. Tokarskiego 2 w Krakowie - KC-DE-zp.272-632/25</w:t>
            </w:r>
            <w:r w:rsidRPr="00B5013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763D5C" w:rsidRPr="00B50134" w:rsidRDefault="00763D5C" w:rsidP="003159C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5013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50134">
              <w:rPr>
                <w:rFonts w:ascii="Verdana" w:hAnsi="Verdana"/>
                <w:b/>
                <w:sz w:val="18"/>
                <w:szCs w:val="18"/>
              </w:rPr>
              <w:t>151 017.27 zł</w:t>
            </w:r>
            <w:r w:rsidRPr="00B5013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763D5C" w:rsidRPr="00B50134" w:rsidRDefault="00763D5C" w:rsidP="003159C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013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5013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B5013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B5013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5013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1701"/>
        <w:gridCol w:w="1701"/>
        <w:gridCol w:w="1843"/>
      </w:tblGrid>
      <w:tr w:rsidR="003B1826" w:rsidRPr="00B50134" w:rsidTr="00757D9D">
        <w:trPr>
          <w:trHeight w:val="510"/>
        </w:trPr>
        <w:tc>
          <w:tcPr>
            <w:tcW w:w="993" w:type="dxa"/>
            <w:vAlign w:val="center"/>
          </w:tcPr>
          <w:p w:rsidR="003B1826" w:rsidRPr="00B50134" w:rsidRDefault="003B182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5013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3B1826" w:rsidRPr="00B50134" w:rsidRDefault="003B182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3B1826" w:rsidRPr="00B50134" w:rsidRDefault="003B182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B1826" w:rsidRPr="00B50134" w:rsidTr="00757D9D">
        <w:tc>
          <w:tcPr>
            <w:tcW w:w="99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3B1826" w:rsidRPr="00B50134" w:rsidRDefault="003B1826" w:rsidP="003159C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P.P.M. Elektro-Naft  Jan Niziołek</w:t>
            </w:r>
          </w:p>
          <w:p w:rsidR="003B1826" w:rsidRPr="00B50134" w:rsidRDefault="003B1826" w:rsidP="003159C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Forteczna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11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3B1826" w:rsidRPr="00B50134" w:rsidRDefault="003B1826" w:rsidP="003159C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30-437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3B1826" w:rsidRPr="00B50134" w:rsidTr="00757D9D">
        <w:tc>
          <w:tcPr>
            <w:tcW w:w="99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3969" w:type="dxa"/>
            <w:vAlign w:val="center"/>
          </w:tcPr>
          <w:p w:rsidR="003B1826" w:rsidRPr="00B50134" w:rsidRDefault="003B1826" w:rsidP="003159C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Energa Oświetlenie Sp. z o.o.</w:t>
            </w:r>
          </w:p>
          <w:p w:rsidR="003B1826" w:rsidRPr="00B50134" w:rsidRDefault="003B1826" w:rsidP="003159C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Artura Grottgera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7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3B1826" w:rsidRPr="00B50134" w:rsidRDefault="003B1826" w:rsidP="003159C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81-809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Sopot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48,15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88,15</w:t>
            </w:r>
          </w:p>
        </w:tc>
      </w:tr>
      <w:tr w:rsidR="003B1826" w:rsidRPr="00B50134" w:rsidTr="00757D9D">
        <w:tc>
          <w:tcPr>
            <w:tcW w:w="99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vAlign w:val="center"/>
          </w:tcPr>
          <w:p w:rsidR="003B1826" w:rsidRPr="00B50134" w:rsidRDefault="003B1826" w:rsidP="003159C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BlueSoft</w:t>
            </w:r>
            <w:proofErr w:type="spellEnd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:rsidR="003B1826" w:rsidRPr="00B50134" w:rsidRDefault="003B1826" w:rsidP="003159C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Głogowska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37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3B1826" w:rsidRPr="00B50134" w:rsidRDefault="003B1826" w:rsidP="003159C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45-315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39,40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79,40</w:t>
            </w:r>
          </w:p>
        </w:tc>
      </w:tr>
      <w:tr w:rsidR="003B1826" w:rsidRPr="00B50134" w:rsidTr="00757D9D">
        <w:tc>
          <w:tcPr>
            <w:tcW w:w="99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969" w:type="dxa"/>
            <w:vAlign w:val="center"/>
          </w:tcPr>
          <w:p w:rsidR="003B1826" w:rsidRPr="00B50134" w:rsidRDefault="003B1826" w:rsidP="003159C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DSM Sp. z o.o.</w:t>
            </w:r>
          </w:p>
          <w:p w:rsidR="003B1826" w:rsidRPr="00B50134" w:rsidRDefault="003B1826" w:rsidP="003159C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Stanisława </w:t>
            </w:r>
            <w:proofErr w:type="spellStart"/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Działowskiego</w:t>
            </w:r>
            <w:proofErr w:type="spellEnd"/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14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3B1826" w:rsidRPr="00B50134" w:rsidRDefault="003B1826" w:rsidP="003159C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30-399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34,74</w:t>
            </w:r>
          </w:p>
        </w:tc>
        <w:tc>
          <w:tcPr>
            <w:tcW w:w="1701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 xml:space="preserve">  74,74</w:t>
            </w:r>
          </w:p>
        </w:tc>
      </w:tr>
      <w:tr w:rsidR="003B1826" w:rsidRPr="00B50134" w:rsidTr="00757D9D">
        <w:tc>
          <w:tcPr>
            <w:tcW w:w="993" w:type="dxa"/>
            <w:vAlign w:val="center"/>
          </w:tcPr>
          <w:p w:rsidR="003B1826" w:rsidRPr="00B50134" w:rsidRDefault="003B1826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3B1826" w:rsidRPr="00B50134" w:rsidRDefault="003B1826" w:rsidP="003159C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Alpida</w:t>
            </w:r>
            <w:proofErr w:type="spellEnd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 xml:space="preserve"> Power Sp. z o.o.</w:t>
            </w:r>
          </w:p>
          <w:p w:rsidR="003B1826" w:rsidRPr="00B50134" w:rsidRDefault="003B1826" w:rsidP="003159C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Żeromskiego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39a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3B1826" w:rsidRPr="00B50134" w:rsidRDefault="003B1826" w:rsidP="003159C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05-250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Słupno</w:t>
            </w:r>
          </w:p>
        </w:tc>
        <w:tc>
          <w:tcPr>
            <w:tcW w:w="1701" w:type="dxa"/>
            <w:vAlign w:val="center"/>
          </w:tcPr>
          <w:p w:rsidR="003B1826" w:rsidRPr="00B50134" w:rsidRDefault="008F397F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3B1826" w:rsidRPr="00B50134" w:rsidRDefault="008F397F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3B1826" w:rsidRPr="00B50134" w:rsidRDefault="008F397F" w:rsidP="003159C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8F397F" w:rsidRPr="00B50134" w:rsidTr="00757D9D">
        <w:tc>
          <w:tcPr>
            <w:tcW w:w="99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8F397F" w:rsidRPr="00B50134" w:rsidRDefault="008F397F" w:rsidP="008F39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ZELPiG</w:t>
            </w:r>
            <w:proofErr w:type="spellEnd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 xml:space="preserve"> s.c. Piotr </w:t>
            </w:r>
            <w:proofErr w:type="spellStart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Pietrzko</w:t>
            </w:r>
            <w:proofErr w:type="spellEnd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 xml:space="preserve">, Grzegorz </w:t>
            </w:r>
            <w:proofErr w:type="spellStart"/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lastRenderedPageBreak/>
              <w:t>Pietrzko</w:t>
            </w:r>
            <w:proofErr w:type="spellEnd"/>
          </w:p>
          <w:p w:rsidR="008F397F" w:rsidRPr="00B50134" w:rsidRDefault="008F397F" w:rsidP="008F397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Mickiewicza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48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F397F" w:rsidRPr="00B50134" w:rsidRDefault="008F397F" w:rsidP="008F39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32-050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lastRenderedPageBreak/>
              <w:t>*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8F397F" w:rsidRPr="00B50134" w:rsidTr="00757D9D">
        <w:tc>
          <w:tcPr>
            <w:tcW w:w="99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8F397F" w:rsidRPr="00B50134" w:rsidRDefault="008F397F" w:rsidP="008F39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ELEKTRO-POWER SP.ZO.O.</w:t>
            </w:r>
          </w:p>
          <w:p w:rsidR="008F397F" w:rsidRPr="00B50134" w:rsidRDefault="008F397F" w:rsidP="008F39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Warszawska 109/6</w:t>
            </w:r>
          </w:p>
          <w:p w:rsidR="008F397F" w:rsidRPr="00B50134" w:rsidRDefault="008F397F" w:rsidP="008F39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42-202 Częstochowa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8F397F" w:rsidRPr="00B50134" w:rsidTr="00757D9D">
        <w:tc>
          <w:tcPr>
            <w:tcW w:w="99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3969" w:type="dxa"/>
            <w:vAlign w:val="center"/>
          </w:tcPr>
          <w:p w:rsidR="008F397F" w:rsidRPr="00B50134" w:rsidRDefault="008F397F" w:rsidP="008F39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GRUPA LEDLINE SP. Z O.O.</w:t>
            </w:r>
          </w:p>
          <w:p w:rsidR="008F397F" w:rsidRPr="00B50134" w:rsidRDefault="008F397F" w:rsidP="008F397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STEFANA ŻEROMSKIEGO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13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F397F" w:rsidRPr="00B50134" w:rsidRDefault="008F397F" w:rsidP="008F39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28-330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Wodzisław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8F397F" w:rsidRPr="00B50134" w:rsidTr="00757D9D">
        <w:tc>
          <w:tcPr>
            <w:tcW w:w="99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3969" w:type="dxa"/>
            <w:vAlign w:val="center"/>
          </w:tcPr>
          <w:p w:rsidR="008F397F" w:rsidRPr="00B50134" w:rsidRDefault="008F397F" w:rsidP="008F39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ELEKTROBUD Spółka z Ograniczoną Odpowiedzialnością</w:t>
            </w:r>
          </w:p>
          <w:p w:rsidR="008F397F" w:rsidRPr="00B50134" w:rsidRDefault="008F397F" w:rsidP="008F397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ul. Raki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147A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F397F" w:rsidRPr="00B50134" w:rsidRDefault="008F397F" w:rsidP="008F39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37-110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Żołynia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8F397F" w:rsidRPr="00B50134" w:rsidTr="00757D9D">
        <w:tc>
          <w:tcPr>
            <w:tcW w:w="99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3969" w:type="dxa"/>
            <w:vAlign w:val="center"/>
          </w:tcPr>
          <w:p w:rsidR="008F397F" w:rsidRPr="00B50134" w:rsidRDefault="008F397F" w:rsidP="008F39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/>
                <w:sz w:val="18"/>
                <w:szCs w:val="18"/>
              </w:rPr>
              <w:t>VOLTEL Usługi Elektryczne Łukasz Piech</w:t>
            </w:r>
          </w:p>
          <w:p w:rsidR="008F397F" w:rsidRPr="00B50134" w:rsidRDefault="008F397F" w:rsidP="008F397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os. Strusia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9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/12</w:t>
            </w:r>
          </w:p>
          <w:p w:rsidR="008F397F" w:rsidRPr="00B50134" w:rsidRDefault="008F397F" w:rsidP="008F39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31-808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50134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8F397F" w:rsidRPr="00B50134" w:rsidRDefault="008F397F" w:rsidP="008F39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:rsidR="00E85D70" w:rsidRPr="00B5013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B50134" w:rsidRDefault="008F397F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*Zamawiający nie</w:t>
      </w:r>
      <w:bookmarkStart w:id="2" w:name="_GoBack"/>
      <w:bookmarkEnd w:id="2"/>
      <w:r>
        <w:rPr>
          <w:rFonts w:ascii="Verdana" w:hAnsi="Verdana"/>
          <w:sz w:val="18"/>
          <w:szCs w:val="18"/>
        </w:rPr>
        <w:t xml:space="preserve"> przyznawał punktów</w:t>
      </w:r>
      <w:r w:rsidR="008D48CE">
        <w:rPr>
          <w:rFonts w:ascii="Verdana" w:hAnsi="Verdana"/>
          <w:sz w:val="18"/>
          <w:szCs w:val="18"/>
        </w:rPr>
        <w:t>, oferta Wykonawcy została odrzucona</w:t>
      </w:r>
    </w:p>
    <w:bookmarkEnd w:id="0"/>
    <w:p w:rsidR="00F960D7" w:rsidRPr="00B5013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B5013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20E" w:rsidRDefault="00ED420E">
      <w:r>
        <w:separator/>
      </w:r>
    </w:p>
  </w:endnote>
  <w:endnote w:type="continuationSeparator" w:id="0">
    <w:p w:rsidR="00ED420E" w:rsidRDefault="00ED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20E" w:rsidRDefault="00ED420E">
      <w:r>
        <w:separator/>
      </w:r>
    </w:p>
  </w:footnote>
  <w:footnote w:type="continuationSeparator" w:id="0">
    <w:p w:rsidR="00ED420E" w:rsidRDefault="00ED4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20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1826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57D9D"/>
    <w:rsid w:val="00763D5C"/>
    <w:rsid w:val="007E2ACC"/>
    <w:rsid w:val="007E68C5"/>
    <w:rsid w:val="00832144"/>
    <w:rsid w:val="008567C7"/>
    <w:rsid w:val="008642B3"/>
    <w:rsid w:val="008A6C10"/>
    <w:rsid w:val="008D48CE"/>
    <w:rsid w:val="008E5102"/>
    <w:rsid w:val="008F397F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0134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420E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E2E69"/>
  <w15:chartTrackingRefBased/>
  <w15:docId w15:val="{53706BC4-E437-47CE-B8BD-1C6A334B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323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2025-12-04T12:04:00Z</dcterms:created>
  <dcterms:modified xsi:type="dcterms:W3CDTF">2025-12-04T12:09:00Z</dcterms:modified>
</cp:coreProperties>
</file>