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DDB" w14:textId="77777777" w:rsidR="00FB7F50" w:rsidRPr="00FD3609" w:rsidRDefault="00D91D6E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D3609">
        <w:rPr>
          <w:rFonts w:ascii="Verdana" w:hAnsi="Verdana"/>
          <w:sz w:val="20"/>
          <w:szCs w:val="20"/>
        </w:rPr>
        <w:t>Kraków</w:t>
      </w:r>
      <w:r w:rsidR="00FB7F50" w:rsidRPr="00FD3609">
        <w:rPr>
          <w:rFonts w:ascii="Verdana" w:hAnsi="Verdana"/>
          <w:sz w:val="20"/>
          <w:szCs w:val="20"/>
        </w:rPr>
        <w:t xml:space="preserve"> dnia: </w:t>
      </w:r>
      <w:r w:rsidRPr="00FD3609">
        <w:rPr>
          <w:rFonts w:ascii="Verdana" w:hAnsi="Verdana"/>
          <w:sz w:val="20"/>
          <w:szCs w:val="20"/>
        </w:rPr>
        <w:t>2025-12-04</w:t>
      </w:r>
    </w:p>
    <w:p w14:paraId="7EEF1FDC" w14:textId="77777777" w:rsidR="00FB7F50" w:rsidRPr="00FD3609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36A62AF1" w14:textId="77777777" w:rsidR="00D91D6E" w:rsidRPr="00FD3609" w:rsidRDefault="00D91D6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D3609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FCA284F" w14:textId="77777777" w:rsidR="00D91D6E" w:rsidRPr="00FD3609" w:rsidRDefault="00D91D6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D3609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2979207D" w14:textId="77777777" w:rsidR="00FB7F50" w:rsidRPr="00FD3609" w:rsidRDefault="00D91D6E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D3609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26E02152" w14:textId="77777777" w:rsidR="00FB7F50" w:rsidRPr="00FD3609" w:rsidRDefault="00D91D6E" w:rsidP="00FB7F50">
      <w:pPr>
        <w:rPr>
          <w:rFonts w:ascii="Verdana" w:hAnsi="Verdana"/>
          <w:sz w:val="20"/>
          <w:szCs w:val="20"/>
        </w:rPr>
      </w:pPr>
      <w:r w:rsidRPr="00FD3609">
        <w:rPr>
          <w:rFonts w:ascii="Verdana" w:hAnsi="Verdana"/>
          <w:sz w:val="20"/>
          <w:szCs w:val="20"/>
        </w:rPr>
        <w:t>Al. Mickiewicza</w:t>
      </w:r>
      <w:r w:rsidR="00FB7F50" w:rsidRPr="00FD3609">
        <w:rPr>
          <w:rFonts w:ascii="Verdana" w:hAnsi="Verdana"/>
          <w:sz w:val="20"/>
          <w:szCs w:val="20"/>
        </w:rPr>
        <w:t xml:space="preserve"> </w:t>
      </w:r>
      <w:r w:rsidRPr="00FD3609">
        <w:rPr>
          <w:rFonts w:ascii="Verdana" w:hAnsi="Verdana"/>
          <w:sz w:val="20"/>
          <w:szCs w:val="20"/>
        </w:rPr>
        <w:t>30</w:t>
      </w:r>
    </w:p>
    <w:p w14:paraId="7F6B0C52" w14:textId="77777777" w:rsidR="00FB7F50" w:rsidRPr="00FD3609" w:rsidRDefault="00D91D6E" w:rsidP="00FB7F50">
      <w:pPr>
        <w:rPr>
          <w:rFonts w:ascii="Verdana" w:hAnsi="Verdana"/>
          <w:sz w:val="20"/>
          <w:szCs w:val="20"/>
        </w:rPr>
      </w:pPr>
      <w:r w:rsidRPr="00FD3609">
        <w:rPr>
          <w:rFonts w:ascii="Verdana" w:hAnsi="Verdana"/>
          <w:sz w:val="20"/>
          <w:szCs w:val="20"/>
        </w:rPr>
        <w:t>30-059</w:t>
      </w:r>
      <w:r w:rsidR="00FB7F50" w:rsidRPr="00FD3609">
        <w:rPr>
          <w:rFonts w:ascii="Verdana" w:hAnsi="Verdana"/>
          <w:sz w:val="20"/>
          <w:szCs w:val="20"/>
        </w:rPr>
        <w:t xml:space="preserve"> </w:t>
      </w:r>
      <w:r w:rsidRPr="00FD3609">
        <w:rPr>
          <w:rFonts w:ascii="Verdana" w:hAnsi="Verdana"/>
          <w:sz w:val="20"/>
          <w:szCs w:val="20"/>
        </w:rPr>
        <w:t>Kraków</w:t>
      </w:r>
    </w:p>
    <w:p w14:paraId="48C49535" w14:textId="77777777" w:rsidR="008642B3" w:rsidRPr="00FD3609" w:rsidRDefault="00A17CDB">
      <w:pPr>
        <w:pStyle w:val="Nagwek1"/>
        <w:spacing w:before="600"/>
        <w:rPr>
          <w:rFonts w:ascii="Verdana" w:hAnsi="Verdana"/>
          <w:sz w:val="20"/>
        </w:rPr>
      </w:pPr>
      <w:r w:rsidRPr="00FD3609">
        <w:rPr>
          <w:rFonts w:ascii="Verdana" w:hAnsi="Verdana"/>
          <w:sz w:val="20"/>
        </w:rPr>
        <w:t>OGŁOSZENIE</w:t>
      </w:r>
    </w:p>
    <w:p w14:paraId="389CEFFD" w14:textId="77777777" w:rsidR="008642B3" w:rsidRPr="00FD3609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D3609">
        <w:rPr>
          <w:rFonts w:ascii="Verdana" w:hAnsi="Verdana"/>
          <w:b/>
          <w:sz w:val="20"/>
          <w:szCs w:val="20"/>
        </w:rPr>
        <w:t xml:space="preserve">o </w:t>
      </w:r>
      <w:r w:rsidR="0054734E" w:rsidRPr="00FD3609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91D6E" w:rsidRPr="00FD3609" w14:paraId="6CF8E2AF" w14:textId="77777777" w:rsidTr="00D7554A">
        <w:trPr>
          <w:trHeight w:val="638"/>
        </w:trPr>
        <w:tc>
          <w:tcPr>
            <w:tcW w:w="959" w:type="dxa"/>
          </w:tcPr>
          <w:p w14:paraId="77AF9FAA" w14:textId="77777777" w:rsidR="00D91D6E" w:rsidRPr="00FD3609" w:rsidRDefault="00D91D6E" w:rsidP="00D7554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D3609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278D2609" w14:textId="77777777" w:rsidR="00D91D6E" w:rsidRPr="00FD3609" w:rsidRDefault="00D91D6E" w:rsidP="00D7554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D3609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FD3609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D3609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D3609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D3609">
              <w:rPr>
                <w:rFonts w:ascii="Verdana" w:hAnsi="Verdana"/>
                <w:sz w:val="20"/>
                <w:szCs w:val="20"/>
              </w:rPr>
              <w:t>pn.</w:t>
            </w:r>
            <w:r w:rsidRPr="00FD3609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D3609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D3609">
              <w:rPr>
                <w:rFonts w:ascii="Verdana" w:hAnsi="Verdana"/>
                <w:b/>
                <w:bCs/>
                <w:sz w:val="20"/>
                <w:szCs w:val="20"/>
              </w:rPr>
              <w:t>Dostawa materiałów do preparatyki metalograficznej - KC-DE-zp.272-638/25</w:t>
            </w:r>
            <w:r w:rsidRPr="00FD3609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D3609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D3609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D3609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D3609">
              <w:rPr>
                <w:rFonts w:ascii="Verdana" w:hAnsi="Verdana"/>
                <w:b/>
                <w:sz w:val="20"/>
                <w:szCs w:val="20"/>
              </w:rPr>
              <w:t>KC-DE-zp.272-638/25</w:t>
            </w:r>
            <w:r w:rsidRPr="00FD3609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231D555A" w14:textId="77777777" w:rsidR="008642B3" w:rsidRPr="00FD36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D3609">
        <w:rPr>
          <w:rFonts w:ascii="Verdana" w:hAnsi="Verdana"/>
          <w:sz w:val="20"/>
          <w:szCs w:val="20"/>
        </w:rPr>
        <w:t xml:space="preserve">Zamawiający, </w:t>
      </w:r>
      <w:r w:rsidR="00CC324B" w:rsidRPr="00FD3609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FD3609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FD3609">
        <w:rPr>
          <w:rFonts w:ascii="Verdana" w:hAnsi="Verdana"/>
          <w:sz w:val="20"/>
          <w:szCs w:val="20"/>
        </w:rPr>
        <w:t xml:space="preserve">ust. 1 pkt. 1 i </w:t>
      </w:r>
      <w:r w:rsidRPr="00FD3609">
        <w:rPr>
          <w:rFonts w:ascii="Verdana" w:hAnsi="Verdana"/>
          <w:sz w:val="20"/>
          <w:szCs w:val="20"/>
        </w:rPr>
        <w:t xml:space="preserve">ust. </w:t>
      </w:r>
      <w:r w:rsidR="00A17CDB" w:rsidRPr="00FD3609">
        <w:rPr>
          <w:rFonts w:ascii="Verdana" w:hAnsi="Verdana"/>
          <w:sz w:val="20"/>
          <w:szCs w:val="20"/>
        </w:rPr>
        <w:t>2</w:t>
      </w:r>
      <w:r w:rsidRPr="00FD3609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D3609">
        <w:rPr>
          <w:rFonts w:ascii="Verdana" w:hAnsi="Verdana"/>
          <w:sz w:val="20"/>
          <w:szCs w:val="20"/>
        </w:rPr>
        <w:t xml:space="preserve"> </w:t>
      </w:r>
      <w:r w:rsidR="00CC1A8E" w:rsidRPr="00FD3609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FD3609">
        <w:rPr>
          <w:rFonts w:ascii="Verdana" w:hAnsi="Verdana"/>
          <w:sz w:val="20"/>
          <w:szCs w:val="20"/>
        </w:rPr>
        <w:t>t.j</w:t>
      </w:r>
      <w:proofErr w:type="spellEnd"/>
      <w:r w:rsidR="00CC1A8E" w:rsidRPr="00FD3609">
        <w:rPr>
          <w:rFonts w:ascii="Verdana" w:hAnsi="Verdana"/>
          <w:sz w:val="20"/>
          <w:szCs w:val="20"/>
        </w:rPr>
        <w:t xml:space="preserve">. ze zm.) </w:t>
      </w:r>
      <w:r w:rsidRPr="00FD3609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D3609">
        <w:rPr>
          <w:rFonts w:ascii="Verdana" w:hAnsi="Verdana"/>
          <w:sz w:val="20"/>
          <w:szCs w:val="20"/>
        </w:rPr>
        <w:t>Pzp</w:t>
      </w:r>
      <w:proofErr w:type="spellEnd"/>
      <w:r w:rsidRPr="00FD3609">
        <w:rPr>
          <w:rFonts w:ascii="Verdana" w:hAnsi="Verdana"/>
          <w:sz w:val="20"/>
          <w:szCs w:val="20"/>
        </w:rPr>
        <w:t>”</w:t>
      </w:r>
      <w:r w:rsidR="00D26ED6" w:rsidRPr="00FD3609">
        <w:rPr>
          <w:rFonts w:ascii="Verdana" w:hAnsi="Verdana"/>
          <w:sz w:val="20"/>
          <w:szCs w:val="20"/>
        </w:rPr>
        <w:t xml:space="preserve">, </w:t>
      </w:r>
      <w:r w:rsidRPr="00FD3609">
        <w:rPr>
          <w:rFonts w:ascii="Verdana" w:hAnsi="Verdana"/>
          <w:sz w:val="20"/>
          <w:szCs w:val="20"/>
        </w:rPr>
        <w:t>informuje</w:t>
      </w:r>
      <w:r w:rsidR="00D26ED6" w:rsidRPr="00FD3609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D3609">
        <w:rPr>
          <w:rFonts w:ascii="Verdana" w:hAnsi="Verdana"/>
          <w:sz w:val="20"/>
          <w:szCs w:val="20"/>
        </w:rPr>
        <w:t>najkorzystniejsz</w:t>
      </w:r>
      <w:r w:rsidR="00D26ED6" w:rsidRPr="00FD3609">
        <w:rPr>
          <w:rFonts w:ascii="Verdana" w:hAnsi="Verdana"/>
          <w:sz w:val="20"/>
          <w:szCs w:val="20"/>
        </w:rPr>
        <w:t xml:space="preserve">a wybrana została </w:t>
      </w:r>
      <w:r w:rsidR="00756CDA" w:rsidRPr="00FD3609">
        <w:rPr>
          <w:rFonts w:ascii="Verdana" w:hAnsi="Verdana"/>
          <w:sz w:val="20"/>
          <w:szCs w:val="20"/>
        </w:rPr>
        <w:t>ofer</w:t>
      </w:r>
      <w:r w:rsidR="00D26ED6" w:rsidRPr="00FD3609">
        <w:rPr>
          <w:rFonts w:ascii="Verdana" w:hAnsi="Verdana"/>
          <w:sz w:val="20"/>
          <w:szCs w:val="20"/>
        </w:rPr>
        <w:t>t</w:t>
      </w:r>
      <w:r w:rsidR="009F0E5C" w:rsidRPr="00FD3609">
        <w:rPr>
          <w:rFonts w:ascii="Verdana" w:hAnsi="Verdana"/>
          <w:sz w:val="20"/>
          <w:szCs w:val="20"/>
        </w:rPr>
        <w:t>a</w:t>
      </w:r>
      <w:r w:rsidR="00D26ED6" w:rsidRPr="00FD3609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1D6E" w:rsidRPr="00FD3609" w14:paraId="019B0DB4" w14:textId="77777777" w:rsidTr="00D755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7602840" w14:textId="77777777" w:rsidR="00D91D6E" w:rsidRPr="00FD3609" w:rsidRDefault="00D91D6E" w:rsidP="00D7554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FD3609">
              <w:rPr>
                <w:rFonts w:ascii="Verdana" w:hAnsi="Verdana"/>
                <w:b/>
                <w:sz w:val="20"/>
                <w:szCs w:val="20"/>
              </w:rPr>
              <w:t>Struers</w:t>
            </w:r>
            <w:proofErr w:type="spellEnd"/>
            <w:r w:rsidRPr="00FD3609">
              <w:rPr>
                <w:rFonts w:ascii="Verdana" w:hAnsi="Verdana"/>
                <w:b/>
                <w:sz w:val="20"/>
                <w:szCs w:val="20"/>
              </w:rPr>
              <w:t xml:space="preserve"> Sp. z o.o. Oddział w Polsce</w:t>
            </w:r>
          </w:p>
          <w:p w14:paraId="5644F54C" w14:textId="77777777" w:rsidR="00FD3609" w:rsidRPr="00FD3609" w:rsidRDefault="00FD3609" w:rsidP="00FD3609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D3609">
              <w:rPr>
                <w:rFonts w:ascii="Verdana" w:hAnsi="Verdana"/>
                <w:bCs/>
                <w:sz w:val="20"/>
                <w:szCs w:val="20"/>
              </w:rPr>
              <w:t>Bielska 28</w:t>
            </w:r>
          </w:p>
          <w:p w14:paraId="33EB6AA9" w14:textId="77777777" w:rsidR="00FD3609" w:rsidRPr="00FD3609" w:rsidRDefault="00FD3609" w:rsidP="00FD3609">
            <w:pPr>
              <w:spacing w:before="40" w:after="40" w:line="276" w:lineRule="auto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D3609">
              <w:rPr>
                <w:rFonts w:ascii="Verdana" w:hAnsi="Verdana"/>
                <w:bCs/>
                <w:sz w:val="20"/>
                <w:szCs w:val="20"/>
              </w:rPr>
              <w:t>02-394 Warszawa</w:t>
            </w:r>
          </w:p>
          <w:p w14:paraId="278C6FFD" w14:textId="7E6997A4" w:rsidR="00D91D6E" w:rsidRPr="00FD3609" w:rsidRDefault="00D91D6E" w:rsidP="00FD3609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D3609">
              <w:rPr>
                <w:rFonts w:ascii="Verdana" w:hAnsi="Verdana"/>
                <w:sz w:val="20"/>
                <w:szCs w:val="20"/>
              </w:rPr>
              <w:t>na:</w:t>
            </w:r>
          </w:p>
          <w:p w14:paraId="51B10524" w14:textId="77777777" w:rsidR="00D91D6E" w:rsidRPr="00FD3609" w:rsidRDefault="00D91D6E" w:rsidP="00D7554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D3609">
              <w:rPr>
                <w:rFonts w:ascii="Verdana" w:hAnsi="Verdana"/>
                <w:sz w:val="20"/>
                <w:szCs w:val="20"/>
              </w:rPr>
              <w:t>Dostawa materiałów do preparatyki metalograficznej - KC-DE-zp.272-638/25</w:t>
            </w:r>
            <w:r w:rsidRPr="00FD3609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0F1F13D1" w14:textId="77777777" w:rsidR="00D91D6E" w:rsidRPr="00FD3609" w:rsidRDefault="00D91D6E" w:rsidP="00D7554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D3609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D3609">
              <w:rPr>
                <w:rFonts w:ascii="Verdana" w:hAnsi="Verdana"/>
                <w:b/>
                <w:sz w:val="20"/>
                <w:szCs w:val="20"/>
              </w:rPr>
              <w:t>49 518.02 zł</w:t>
            </w:r>
            <w:r w:rsidRPr="00FD3609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647F552" w14:textId="77777777" w:rsidR="00D91D6E" w:rsidRPr="00FD3609" w:rsidRDefault="00D91D6E" w:rsidP="00D7554A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D3609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D3609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D3609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D3609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4696DBC" w14:textId="77777777" w:rsidR="003A0AFC" w:rsidRPr="00FD3609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D3609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984"/>
        <w:gridCol w:w="1843"/>
        <w:gridCol w:w="1985"/>
      </w:tblGrid>
      <w:tr w:rsidR="00FD3609" w:rsidRPr="00FD3609" w14:paraId="1647EED7" w14:textId="77777777" w:rsidTr="00FD3609">
        <w:trPr>
          <w:trHeight w:val="510"/>
        </w:trPr>
        <w:tc>
          <w:tcPr>
            <w:tcW w:w="709" w:type="dxa"/>
            <w:vAlign w:val="center"/>
          </w:tcPr>
          <w:p w14:paraId="4BA399BE" w14:textId="77777777" w:rsidR="00FD3609" w:rsidRPr="00FD3609" w:rsidRDefault="00FD3609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FD3609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686" w:type="dxa"/>
            <w:vAlign w:val="center"/>
          </w:tcPr>
          <w:p w14:paraId="5E4DE833" w14:textId="77777777" w:rsidR="00FD3609" w:rsidRPr="00FD3609" w:rsidRDefault="00FD3609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6DD1CA56" w14:textId="77777777" w:rsidR="00FD3609" w:rsidRPr="00FD3609" w:rsidRDefault="00FD3609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D3609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43" w:type="dxa"/>
            <w:vAlign w:val="center"/>
          </w:tcPr>
          <w:p w14:paraId="244C2EF8" w14:textId="77777777" w:rsidR="00FD3609" w:rsidRPr="00FD3609" w:rsidRDefault="00FD3609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D3609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4F4146DA" w14:textId="77777777" w:rsidR="00FD3609" w:rsidRPr="00FD3609" w:rsidRDefault="00FD3609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FD3609" w:rsidRPr="00FD3609" w14:paraId="362FAE90" w14:textId="77777777" w:rsidTr="00FD3609">
        <w:tc>
          <w:tcPr>
            <w:tcW w:w="709" w:type="dxa"/>
            <w:vAlign w:val="center"/>
          </w:tcPr>
          <w:p w14:paraId="60A2792F" w14:textId="77777777" w:rsidR="00FD3609" w:rsidRPr="00FD3609" w:rsidRDefault="00FD3609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540FDA10" w14:textId="77777777" w:rsidR="00FD3609" w:rsidRPr="00FD3609" w:rsidRDefault="00FD3609" w:rsidP="00D7554A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FD3609">
              <w:rPr>
                <w:rFonts w:ascii="Verdana" w:hAnsi="Verdana" w:cs="Times New Roman"/>
                <w:b/>
              </w:rPr>
              <w:t>Struers</w:t>
            </w:r>
            <w:proofErr w:type="spellEnd"/>
            <w:r w:rsidRPr="00FD3609">
              <w:rPr>
                <w:rFonts w:ascii="Verdana" w:hAnsi="Verdana" w:cs="Times New Roman"/>
                <w:b/>
              </w:rPr>
              <w:t xml:space="preserve"> Sp. z o.o. Oddział w Polsce</w:t>
            </w:r>
          </w:p>
          <w:p w14:paraId="39CADD24" w14:textId="77777777" w:rsidR="00FD3609" w:rsidRPr="00FD3609" w:rsidRDefault="00FD3609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D3609">
              <w:rPr>
                <w:rFonts w:ascii="Verdana" w:hAnsi="Verdana" w:cs="Times New Roman"/>
                <w:bCs/>
              </w:rPr>
              <w:t>Bielska 28</w:t>
            </w:r>
          </w:p>
          <w:p w14:paraId="0E4B3B63" w14:textId="69132AB0" w:rsidR="00FD3609" w:rsidRPr="00FD3609" w:rsidRDefault="00FD3609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D3609">
              <w:rPr>
                <w:rFonts w:ascii="Verdana" w:hAnsi="Verdana" w:cs="Times New Roman"/>
                <w:bCs/>
              </w:rPr>
              <w:t>02-394 Warszawa</w:t>
            </w:r>
          </w:p>
        </w:tc>
        <w:tc>
          <w:tcPr>
            <w:tcW w:w="1984" w:type="dxa"/>
            <w:vAlign w:val="center"/>
          </w:tcPr>
          <w:p w14:paraId="7731EDA6" w14:textId="77777777" w:rsidR="00FD3609" w:rsidRPr="00FD3609" w:rsidRDefault="00FD3609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176EB58" w14:textId="77777777" w:rsidR="00FD3609" w:rsidRPr="00FD3609" w:rsidRDefault="00FD3609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59DAB3C7" w14:textId="77777777" w:rsidR="00FD3609" w:rsidRPr="00FD3609" w:rsidRDefault="00FD3609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609">
              <w:rPr>
                <w:rFonts w:ascii="Verdana" w:hAnsi="Verdana" w:cs="Times New Roman"/>
              </w:rPr>
              <w:t xml:space="preserve">  80,00</w:t>
            </w:r>
          </w:p>
        </w:tc>
      </w:tr>
    </w:tbl>
    <w:p w14:paraId="5E4898E9" w14:textId="77777777" w:rsidR="00E85D70" w:rsidRPr="00FD360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221F113E" w14:textId="77777777" w:rsidR="00F960D7" w:rsidRPr="00FD3609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1CE52EE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5602A" w14:textId="77777777" w:rsidR="00991D7C" w:rsidRDefault="00991D7C">
      <w:r>
        <w:separator/>
      </w:r>
    </w:p>
  </w:endnote>
  <w:endnote w:type="continuationSeparator" w:id="0">
    <w:p w14:paraId="184F61A5" w14:textId="77777777" w:rsidR="00991D7C" w:rsidRDefault="0099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6B6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213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218A4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C3B6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0F33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37E47" w14:textId="77777777" w:rsidR="00991D7C" w:rsidRDefault="00991D7C">
      <w:r>
        <w:separator/>
      </w:r>
    </w:p>
  </w:footnote>
  <w:footnote w:type="continuationSeparator" w:id="0">
    <w:p w14:paraId="58CBC267" w14:textId="77777777" w:rsidR="00991D7C" w:rsidRDefault="00991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18E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2ED5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C0A1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D7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1D7C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1D6E"/>
    <w:rsid w:val="00DE4BF6"/>
    <w:rsid w:val="00E30B2D"/>
    <w:rsid w:val="00E62859"/>
    <w:rsid w:val="00E85D70"/>
    <w:rsid w:val="00F33C66"/>
    <w:rsid w:val="00F960D7"/>
    <w:rsid w:val="00F96DC7"/>
    <w:rsid w:val="00FB7F50"/>
    <w:rsid w:val="00FD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94811"/>
  <w15:chartTrackingRefBased/>
  <w15:docId w15:val="{CCDA7D94-D22E-4DA9-8166-CF756315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2025-12-04T11:52:00Z</dcterms:created>
  <dcterms:modified xsi:type="dcterms:W3CDTF">2025-12-04T11:53:00Z</dcterms:modified>
</cp:coreProperties>
</file>