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54BB1B92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3E1397" w:rsidRPr="003E1397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Nagranie 4 filmików promocyjnych dla CTK AGH dla projektu NAWA UNIVERSEH Plus! - KC-DE-zp.272-653/25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0D5CF" w14:textId="77777777" w:rsidR="00E37904" w:rsidRDefault="00E37904" w:rsidP="0038231F">
      <w:pPr>
        <w:spacing w:after="0" w:line="240" w:lineRule="auto"/>
      </w:pPr>
      <w:r>
        <w:separator/>
      </w:r>
    </w:p>
  </w:endnote>
  <w:endnote w:type="continuationSeparator" w:id="0">
    <w:p w14:paraId="01327E93" w14:textId="77777777" w:rsidR="00E37904" w:rsidRDefault="00E379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3F369" w14:textId="77777777" w:rsidR="00ED2D99" w:rsidRDefault="00ED2D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86482" w14:textId="77777777" w:rsidR="00ED2D99" w:rsidRDefault="00ED2D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0BC5" w14:textId="77777777" w:rsidR="00E37904" w:rsidRDefault="00E37904" w:rsidP="0038231F">
      <w:pPr>
        <w:spacing w:after="0" w:line="240" w:lineRule="auto"/>
      </w:pPr>
      <w:r>
        <w:separator/>
      </w:r>
    </w:p>
  </w:footnote>
  <w:footnote w:type="continuationSeparator" w:id="0">
    <w:p w14:paraId="54BC0BE6" w14:textId="77777777" w:rsidR="00E37904" w:rsidRDefault="00E37904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B0549" w14:textId="77777777" w:rsidR="00ED2D99" w:rsidRDefault="00ED2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1590F" w14:textId="770430B1" w:rsidR="00ED2D99" w:rsidRPr="00ED2D99" w:rsidRDefault="00ED2D99" w:rsidP="00ED2D99">
    <w:pPr>
      <w:pStyle w:val="Nagwek"/>
      <w:tabs>
        <w:tab w:val="left" w:pos="6075"/>
      </w:tabs>
      <w:rPr>
        <w:b/>
        <w:bCs/>
      </w:rPr>
    </w:pPr>
    <w:r>
      <w:tab/>
    </w:r>
    <w:r w:rsidRPr="00ED2D99">
      <w:drawing>
        <wp:inline distT="0" distB="0" distL="0" distR="0" wp14:anchorId="4D68A010" wp14:editId="070C1EBF">
          <wp:extent cx="2324100" cy="285750"/>
          <wp:effectExtent l="0" t="0" r="0" b="0"/>
          <wp:docPr id="27878500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058222" w14:textId="17527230" w:rsidR="00570E33" w:rsidRDefault="00570E33" w:rsidP="00ED2D99">
    <w:pPr>
      <w:pStyle w:val="Nagwek"/>
      <w:tabs>
        <w:tab w:val="clear" w:pos="4536"/>
        <w:tab w:val="clear" w:pos="9072"/>
        <w:tab w:val="left" w:pos="6075"/>
      </w:tabs>
    </w:pPr>
  </w:p>
  <w:p w14:paraId="38378BDE" w14:textId="4CC4AFE8" w:rsidR="00570E33" w:rsidRDefault="00570E33" w:rsidP="0053592A">
    <w:pPr>
      <w:pStyle w:val="NormalnyWe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58A" w14:textId="77777777" w:rsidR="00ED2D99" w:rsidRDefault="00ED2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5050B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D6F17"/>
    <w:rsid w:val="000D73C4"/>
    <w:rsid w:val="000E4D37"/>
    <w:rsid w:val="000F17E8"/>
    <w:rsid w:val="00121BCE"/>
    <w:rsid w:val="0013192C"/>
    <w:rsid w:val="00154795"/>
    <w:rsid w:val="001640CF"/>
    <w:rsid w:val="001902D2"/>
    <w:rsid w:val="0019616C"/>
    <w:rsid w:val="001A3A7E"/>
    <w:rsid w:val="001B09DF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98C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397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07C"/>
    <w:rsid w:val="008757E1"/>
    <w:rsid w:val="008771C8"/>
    <w:rsid w:val="00892E48"/>
    <w:rsid w:val="008C5709"/>
    <w:rsid w:val="008C6DF8"/>
    <w:rsid w:val="008D03BC"/>
    <w:rsid w:val="008D0487"/>
    <w:rsid w:val="008D5EBC"/>
    <w:rsid w:val="008F1659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611B7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16CD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904"/>
    <w:rsid w:val="00E5655F"/>
    <w:rsid w:val="00E60C28"/>
    <w:rsid w:val="00E64482"/>
    <w:rsid w:val="00E65685"/>
    <w:rsid w:val="00E73190"/>
    <w:rsid w:val="00E73CEB"/>
    <w:rsid w:val="00EA0EC7"/>
    <w:rsid w:val="00EB7CDE"/>
    <w:rsid w:val="00ED2D99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2025-10-02T07:03:00Z</cp:lastPrinted>
  <dcterms:created xsi:type="dcterms:W3CDTF">2025-10-29T07:52:00Z</dcterms:created>
  <dcterms:modified xsi:type="dcterms:W3CDTF">2025-10-29T07:52:00Z</dcterms:modified>
</cp:coreProperties>
</file>