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461C0A" w14:textId="3EAE59F0" w:rsidR="00A67409" w:rsidRPr="00B759C4" w:rsidRDefault="00A67409" w:rsidP="00442C22">
      <w:pPr>
        <w:keepNext/>
        <w:spacing w:after="0" w:line="360" w:lineRule="auto"/>
        <w:jc w:val="right"/>
        <w:outlineLvl w:val="2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B759C4">
        <w:rPr>
          <w:rFonts w:ascii="Times New Roman" w:hAnsi="Times New Roman"/>
          <w:noProof/>
          <w:sz w:val="20"/>
          <w:szCs w:val="20"/>
          <w:lang w:eastAsia="pl-PL"/>
        </w:rPr>
        <w:drawing>
          <wp:inline distT="0" distB="0" distL="0" distR="0" wp14:anchorId="41BD2FC4" wp14:editId="15FC6F55">
            <wp:extent cx="5759450" cy="492017"/>
            <wp:effectExtent l="0" t="0" r="0" b="0"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92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3C5BAD" w14:textId="7B33EE77" w:rsidR="00D62E6E" w:rsidRPr="00B759C4" w:rsidRDefault="00D62E6E" w:rsidP="00442C22">
      <w:pPr>
        <w:keepNext/>
        <w:spacing w:after="0" w:line="360" w:lineRule="auto"/>
        <w:jc w:val="right"/>
        <w:outlineLvl w:val="2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B759C4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Załącznik nr </w:t>
      </w:r>
      <w:r w:rsidR="00811F4E" w:rsidRPr="00B759C4">
        <w:rPr>
          <w:rFonts w:ascii="Times New Roman" w:eastAsia="Times New Roman" w:hAnsi="Times New Roman"/>
          <w:bCs/>
          <w:sz w:val="20"/>
          <w:szCs w:val="20"/>
          <w:lang w:eastAsia="pl-PL"/>
        </w:rPr>
        <w:t>5</w:t>
      </w:r>
      <w:r w:rsidRPr="00B759C4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B759C4" w14:paraId="595B084D" w14:textId="77777777" w:rsidTr="00D62E6E">
        <w:tc>
          <w:tcPr>
            <w:tcW w:w="2800" w:type="dxa"/>
          </w:tcPr>
          <w:p w14:paraId="4495C401" w14:textId="77777777" w:rsidR="00D62E6E" w:rsidRPr="00B759C4" w:rsidRDefault="00D62E6E" w:rsidP="00442C2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B759C4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B759C4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408D3121" w14:textId="77777777" w:rsidR="00D62E6E" w:rsidRPr="00B759C4" w:rsidRDefault="00D62E6E" w:rsidP="00442C2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03A2A5DE" w14:textId="77777777" w:rsidR="00D62E6E" w:rsidRPr="00B759C4" w:rsidRDefault="00D62E6E" w:rsidP="00442C2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B759C4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1C1F830" w14:textId="77777777" w:rsidR="00D62E6E" w:rsidRPr="00B759C4" w:rsidRDefault="00D62E6E" w:rsidP="00442C2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759C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B759C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B759C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62E6E" w:rsidRPr="00B759C4" w14:paraId="3617AB6B" w14:textId="77777777" w:rsidTr="00D62E6E">
        <w:tc>
          <w:tcPr>
            <w:tcW w:w="2800" w:type="dxa"/>
          </w:tcPr>
          <w:p w14:paraId="145A5B06" w14:textId="77777777" w:rsidR="00D62E6E" w:rsidRPr="00B759C4" w:rsidRDefault="00D62E6E" w:rsidP="00442C2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B759C4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6962C1FB" w14:textId="77777777" w:rsidR="00D62E6E" w:rsidRPr="00B759C4" w:rsidRDefault="00D62E6E" w:rsidP="00442C2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0CB89AFF" w14:textId="77777777" w:rsidR="00D62E6E" w:rsidRPr="00B759C4" w:rsidRDefault="00D62E6E" w:rsidP="00442C2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B759C4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11ECFD4" w14:textId="77777777" w:rsidR="00D62E6E" w:rsidRPr="00B759C4" w:rsidRDefault="00D62E6E" w:rsidP="00442C22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B759C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B759C4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B759C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4517F293" w14:textId="77777777" w:rsidR="00BC121E" w:rsidRPr="00B759C4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0A7BC2" w:rsidRPr="00B759C4" w14:paraId="34DA6766" w14:textId="77777777" w:rsidTr="000B415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2C1CEEA" w14:textId="77777777" w:rsidR="000A7BC2" w:rsidRPr="00B759C4" w:rsidRDefault="000A7BC2" w:rsidP="000B4158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B759C4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OŚWIADCZENIE WYKONAWCY </w:t>
            </w:r>
          </w:p>
          <w:p w14:paraId="202BB4DC" w14:textId="77777777" w:rsidR="000A7BC2" w:rsidRPr="00B759C4" w:rsidRDefault="000A7BC2" w:rsidP="000B4158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759C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B759C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t.j</w:t>
            </w:r>
            <w:proofErr w:type="spellEnd"/>
            <w:r w:rsidRPr="00B759C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. Dz. U. z 2024 poz. 1320) (dalej jako: ustawa </w:t>
            </w:r>
            <w:proofErr w:type="spellStart"/>
            <w:r w:rsidRPr="00B759C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Pzp</w:t>
            </w:r>
            <w:proofErr w:type="spellEnd"/>
            <w:r w:rsidRPr="00B759C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), dotyczące:</w:t>
            </w:r>
          </w:p>
          <w:p w14:paraId="47C62B32" w14:textId="77777777" w:rsidR="000A7BC2" w:rsidRPr="00B759C4" w:rsidRDefault="000A7BC2" w:rsidP="000B41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759C4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przynależności lub braku przynależności do grupy kapitałowej </w:t>
            </w:r>
          </w:p>
          <w:p w14:paraId="1873FDC0" w14:textId="77777777" w:rsidR="000A7BC2" w:rsidRPr="00B759C4" w:rsidRDefault="000A7BC2" w:rsidP="000B41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39BD73D2" w14:textId="77777777" w:rsidR="00BC121E" w:rsidRPr="00B759C4" w:rsidRDefault="000A7BC2" w:rsidP="00442C22">
      <w:pPr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759C4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C93F0A" w:rsidRPr="00B759C4">
        <w:rPr>
          <w:rFonts w:ascii="Times New Roman" w:eastAsia="Times New Roman" w:hAnsi="Times New Roman"/>
          <w:sz w:val="20"/>
          <w:szCs w:val="20"/>
          <w:lang w:eastAsia="pl-PL"/>
        </w:rPr>
        <w:t>N</w:t>
      </w:r>
      <w:r w:rsidR="00BC121E" w:rsidRPr="00B759C4">
        <w:rPr>
          <w:rFonts w:ascii="Times New Roman" w:eastAsia="Times New Roman" w:hAnsi="Times New Roman"/>
          <w:sz w:val="20"/>
          <w:szCs w:val="20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B759C4" w14:paraId="41BDE283" w14:textId="77777777" w:rsidTr="00D62E6E">
        <w:tc>
          <w:tcPr>
            <w:tcW w:w="2269" w:type="dxa"/>
          </w:tcPr>
          <w:p w14:paraId="341108DF" w14:textId="77777777" w:rsidR="00D62E6E" w:rsidRPr="00B759C4" w:rsidRDefault="00D62E6E" w:rsidP="00442C2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759C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C8E14BA" w14:textId="5472DF8F" w:rsidR="00D62E6E" w:rsidRPr="00B759C4" w:rsidRDefault="008A3CC1" w:rsidP="00442C2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B759C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Dostawa wyposażenia </w:t>
            </w:r>
            <w:r w:rsidR="000A7BC2" w:rsidRPr="00B759C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warsztatów szkolnych na potrzeby kształcenia zawodowego w ramach projektu pod nazwą: Rozwijanie umiejętności zawodowych uczniów oraz kadry pedagogicznej szkół prowadzących kształcenie zawodowe w Niepołomicach</w:t>
            </w:r>
            <w:r w:rsidR="00D62E6E" w:rsidRPr="00B759C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  <w:r w:rsidR="00442C22" w:rsidRPr="00B759C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Zadanie częściowe nr ……………..</w:t>
            </w:r>
          </w:p>
        </w:tc>
      </w:tr>
      <w:tr w:rsidR="000A7BC2" w:rsidRPr="00B759C4" w14:paraId="3663BDDC" w14:textId="77777777" w:rsidTr="000B4158">
        <w:tc>
          <w:tcPr>
            <w:tcW w:w="2269" w:type="dxa"/>
          </w:tcPr>
          <w:p w14:paraId="2CA7853F" w14:textId="77777777" w:rsidR="000A7BC2" w:rsidRPr="00B759C4" w:rsidRDefault="000A7BC2" w:rsidP="00442C2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759C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1AF8A92" w14:textId="6E653A51" w:rsidR="000A7BC2" w:rsidRPr="00B759C4" w:rsidRDefault="000A7BC2" w:rsidP="00442C2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B759C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8A3CC1" w:rsidRPr="00B759C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56</w:t>
            </w:r>
            <w:r w:rsidRPr="00B759C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.2025</w:t>
            </w:r>
          </w:p>
        </w:tc>
      </w:tr>
    </w:tbl>
    <w:p w14:paraId="10CC7454" w14:textId="77777777" w:rsidR="00B759C4" w:rsidRPr="00B759C4" w:rsidRDefault="000A7BC2" w:rsidP="00B759C4">
      <w:pPr>
        <w:spacing w:after="120" w:line="36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B759C4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BC121E" w:rsidRPr="00B759C4">
        <w:rPr>
          <w:rFonts w:ascii="Times New Roman" w:eastAsia="Times New Roman" w:hAnsi="Times New Roman"/>
          <w:sz w:val="20"/>
          <w:szCs w:val="20"/>
          <w:lang w:eastAsia="pl-PL"/>
        </w:rPr>
        <w:t xml:space="preserve">prowadzonego przez </w:t>
      </w:r>
      <w:r w:rsidRPr="00B759C4">
        <w:rPr>
          <w:rFonts w:ascii="Times New Roman" w:eastAsia="Times New Roman" w:hAnsi="Times New Roman"/>
          <w:b/>
          <w:sz w:val="20"/>
          <w:szCs w:val="20"/>
          <w:lang w:eastAsia="pl-PL"/>
        </w:rPr>
        <w:t>GMINA NIEPOŁOMICE</w:t>
      </w:r>
      <w:r w:rsidR="00BC121E" w:rsidRPr="00B759C4">
        <w:rPr>
          <w:rFonts w:ascii="Times New Roman" w:eastAsia="Times New Roman" w:hAnsi="Times New Roman"/>
          <w:b/>
          <w:sz w:val="20"/>
          <w:szCs w:val="20"/>
          <w:lang w:eastAsia="pl-PL"/>
        </w:rPr>
        <w:t>,</w:t>
      </w:r>
      <w:r w:rsidR="00BC121E" w:rsidRPr="00B759C4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B759C4" w:rsidRPr="00B759C4">
        <w:rPr>
          <w:rFonts w:ascii="Times New Roman" w:eastAsia="Times New Roman" w:hAnsi="Times New Roman"/>
          <w:sz w:val="20"/>
          <w:szCs w:val="20"/>
          <w:lang w:eastAsia="pl-PL"/>
        </w:rPr>
        <w:t>oświadczam</w:t>
      </w:r>
      <w:r w:rsidR="00B759C4" w:rsidRPr="00B759C4">
        <w:rPr>
          <w:rFonts w:ascii="Times New Roman" w:eastAsia="Times New Roman" w:hAnsi="Times New Roman"/>
          <w:bCs/>
          <w:sz w:val="20"/>
          <w:szCs w:val="20"/>
          <w:lang w:eastAsia="pl-PL"/>
        </w:rPr>
        <w:t>, że:</w:t>
      </w:r>
    </w:p>
    <w:p w14:paraId="0E976E5F" w14:textId="6A5F1D9F" w:rsidR="00B759C4" w:rsidRPr="00B759C4" w:rsidRDefault="00B759C4" w:rsidP="00B759C4">
      <w:pPr>
        <w:spacing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u w:val="single"/>
          <w:lang w:eastAsia="pl-PL"/>
        </w:rPr>
      </w:pPr>
      <w:r w:rsidRPr="00B759C4">
        <w:rPr>
          <w:rFonts w:ascii="Times New Roman" w:eastAsia="Times New Roman" w:hAnsi="Times New Roman"/>
          <w:b/>
          <w:bCs/>
          <w:sz w:val="20"/>
          <w:szCs w:val="20"/>
        </w:rPr>
        <w:object w:dxaOrig="1440" w:dyaOrig="1440" w14:anchorId="0D70D34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0" type="#_x0000_t75" style="width:453pt;height:17.4pt" o:ole="">
            <v:imagedata r:id="rId9" o:title=""/>
          </v:shape>
          <w:control r:id="rId10" w:name="OptionButton211" w:shapeid="_x0000_i1040"/>
        </w:object>
      </w:r>
      <w:r w:rsidRPr="00B759C4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kapitałowej, w rozumieniu ustawy z dnia 16 lutego 2007 r. o ochronie konkurencji i konsumentów (</w:t>
      </w:r>
      <w:proofErr w:type="spellStart"/>
      <w:r w:rsidRPr="00B759C4">
        <w:rPr>
          <w:rFonts w:ascii="Times New Roman" w:eastAsia="Times New Roman" w:hAnsi="Times New Roman"/>
          <w:sz w:val="20"/>
          <w:szCs w:val="20"/>
          <w:lang w:eastAsia="pl-PL"/>
        </w:rPr>
        <w:t>t.j</w:t>
      </w:r>
      <w:proofErr w:type="spellEnd"/>
      <w:r w:rsidRPr="00B759C4">
        <w:rPr>
          <w:rFonts w:ascii="Times New Roman" w:eastAsia="Times New Roman" w:hAnsi="Times New Roman"/>
          <w:sz w:val="20"/>
          <w:szCs w:val="20"/>
          <w:lang w:eastAsia="pl-PL"/>
        </w:rPr>
        <w:t>. Dz. U. z 2024 poz. 1616), z innym Wykonawcą, który złożył odrębną ofertę w niniejszym postępowaniu.</w:t>
      </w:r>
    </w:p>
    <w:p w14:paraId="6271DA4C" w14:textId="5FFFF808" w:rsidR="00B759C4" w:rsidRPr="00B759C4" w:rsidRDefault="00B759C4" w:rsidP="00B759C4">
      <w:pPr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759C4">
        <w:rPr>
          <w:rFonts w:ascii="Times New Roman" w:eastAsia="Times New Roman" w:hAnsi="Times New Roman"/>
          <w:b/>
          <w:bCs/>
          <w:sz w:val="20"/>
          <w:szCs w:val="20"/>
        </w:rPr>
        <w:object w:dxaOrig="1440" w:dyaOrig="1440" w14:anchorId="3C652F18">
          <v:shape id="_x0000_i1039" type="#_x0000_t75" style="width:453pt;height:17.4pt" o:ole="">
            <v:imagedata r:id="rId11" o:title=""/>
          </v:shape>
          <w:control r:id="rId12" w:name="OptionButton21" w:shapeid="_x0000_i1039"/>
        </w:object>
      </w:r>
      <w:r w:rsidRPr="00B759C4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kapitałowej, w rozumieniu ustawy z dnia 16 lutego 2007 r. o ochronie konkurencji i konsumentów (</w:t>
      </w:r>
      <w:proofErr w:type="spellStart"/>
      <w:r w:rsidRPr="00B759C4">
        <w:rPr>
          <w:rFonts w:ascii="Times New Roman" w:eastAsia="Times New Roman" w:hAnsi="Times New Roman"/>
          <w:sz w:val="20"/>
          <w:szCs w:val="20"/>
          <w:lang w:eastAsia="pl-PL"/>
        </w:rPr>
        <w:t>t.j</w:t>
      </w:r>
      <w:proofErr w:type="spellEnd"/>
      <w:r w:rsidRPr="00B759C4">
        <w:rPr>
          <w:rFonts w:ascii="Times New Roman" w:eastAsia="Times New Roman" w:hAnsi="Times New Roman"/>
          <w:sz w:val="20"/>
          <w:szCs w:val="20"/>
          <w:lang w:eastAsia="pl-PL"/>
        </w:rPr>
        <w:t>. Dz. U. z 2024 poz. 1616), z innym Wykonawcą, który złożył odrębną ofertę w niniejszym postępowaniu.</w:t>
      </w:r>
    </w:p>
    <w:p w14:paraId="223DDEA1" w14:textId="44D080C2" w:rsidR="00BF69A4" w:rsidRPr="00B759C4" w:rsidRDefault="00BF69A4" w:rsidP="00B759C4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759C4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2734"/>
        <w:gridCol w:w="5515"/>
      </w:tblGrid>
      <w:tr w:rsidR="00BC121E" w:rsidRPr="00B759C4" w14:paraId="0833E5A1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27A0A" w14:textId="77777777" w:rsidR="00BC121E" w:rsidRPr="00B759C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759C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0AA46" w14:textId="77777777" w:rsidR="00BC121E" w:rsidRPr="00B759C4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759C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114B3" w14:textId="77777777" w:rsidR="00BC121E" w:rsidRPr="00B759C4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759C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B759C4" w14:paraId="31271498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D19B8" w14:textId="77777777" w:rsidR="00BC121E" w:rsidRPr="00B759C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759C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08595" w14:textId="77777777" w:rsidR="00BC121E" w:rsidRPr="00B759C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16186" w14:textId="77777777" w:rsidR="00BC121E" w:rsidRPr="00B759C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C121E" w:rsidRPr="00B759C4" w14:paraId="42AFEA5E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DC690" w14:textId="77777777" w:rsidR="00BC121E" w:rsidRPr="00B759C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759C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756C2" w14:textId="77777777" w:rsidR="00BC121E" w:rsidRPr="00B759C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81F28" w14:textId="77777777" w:rsidR="00BC121E" w:rsidRPr="00B759C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71BEF1C3" w14:textId="77777777" w:rsidR="00BC121E" w:rsidRPr="00B759C4" w:rsidRDefault="00BC121E" w:rsidP="00442C22">
      <w:pPr>
        <w:widowControl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 w:rsidRPr="00B759C4"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Uwaga</w:t>
      </w:r>
    </w:p>
    <w:p w14:paraId="454DA8F8" w14:textId="77777777" w:rsidR="00BC121E" w:rsidRPr="00B759C4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B759C4">
        <w:rPr>
          <w:rFonts w:ascii="Times New Roman" w:eastAsia="Times New Roman" w:hAnsi="Times New Roman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4F5817EC" w14:textId="77777777" w:rsidR="00067B62" w:rsidRPr="00B759C4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color w:val="0070C0"/>
          <w:sz w:val="20"/>
          <w:szCs w:val="20"/>
          <w:lang w:eastAsia="pl-PL"/>
        </w:rPr>
      </w:pPr>
      <w:r w:rsidRPr="00B759C4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*</w:t>
      </w:r>
      <w:r w:rsidRPr="00B759C4">
        <w:rPr>
          <w:rFonts w:ascii="Times New Roman" w:eastAsia="Times New Roman" w:hAnsi="Times New Roman"/>
          <w:color w:val="0070C0"/>
          <w:sz w:val="20"/>
          <w:szCs w:val="20"/>
          <w:vertAlign w:val="subscript"/>
          <w:lang w:eastAsia="pl-PL"/>
        </w:rPr>
        <w:t xml:space="preserve"> </w:t>
      </w:r>
      <w:r w:rsidRPr="00B759C4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p w14:paraId="019A8CCF" w14:textId="374C20BE" w:rsidR="00067B62" w:rsidRPr="00B759C4" w:rsidRDefault="00442C22" w:rsidP="00442C2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B759C4">
        <w:rPr>
          <w:rFonts w:ascii="Times New Roman" w:eastAsia="Times New Roman" w:hAnsi="Times New Roman"/>
          <w:i/>
          <w:sz w:val="20"/>
          <w:szCs w:val="20"/>
          <w:lang w:eastAsia="pl-PL"/>
        </w:rPr>
        <w:t>kwalifikowany podpis elektroniczny osoby / osób uprawnionych do reprezentacji Wykonawcy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B759C4" w14:paraId="2AB9D8A1" w14:textId="77777777" w:rsidTr="00620E37">
        <w:tc>
          <w:tcPr>
            <w:tcW w:w="2660" w:type="dxa"/>
          </w:tcPr>
          <w:p w14:paraId="21188D09" w14:textId="77777777" w:rsidR="00BC121E" w:rsidRPr="00B759C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55E9DC5C" w14:textId="26F805F3" w:rsidR="00BC121E" w:rsidRPr="00B759C4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</w:tcPr>
          <w:p w14:paraId="07B7927D" w14:textId="77777777" w:rsidR="00BC121E" w:rsidRPr="00B759C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218948C8" w14:textId="5D07BA58" w:rsidR="00BC121E" w:rsidRPr="00B759C4" w:rsidRDefault="00BC121E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36B86644" w14:textId="77777777" w:rsidR="00106AC7" w:rsidRPr="00B759C4" w:rsidRDefault="00106AC7" w:rsidP="00BC121E">
      <w:pPr>
        <w:rPr>
          <w:rFonts w:ascii="Times New Roman" w:hAnsi="Times New Roman"/>
          <w:sz w:val="20"/>
          <w:szCs w:val="20"/>
        </w:rPr>
      </w:pPr>
    </w:p>
    <w:sectPr w:rsidR="00106AC7" w:rsidRPr="00B759C4" w:rsidSect="00A6740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51" w:right="1418" w:bottom="851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AA8DCC" w14:textId="77777777" w:rsidR="00492462" w:rsidRDefault="00492462">
      <w:r>
        <w:separator/>
      </w:r>
    </w:p>
  </w:endnote>
  <w:endnote w:type="continuationSeparator" w:id="0">
    <w:p w14:paraId="7331E59E" w14:textId="77777777" w:rsidR="00492462" w:rsidRDefault="004924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30DF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11C88F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61ABC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F3088AB" w14:textId="64084B26" w:rsidR="009A4CD3" w:rsidRDefault="009A4CD3" w:rsidP="00D62E6E">
    <w:pPr>
      <w:pStyle w:val="Stopka"/>
      <w:spacing w:after="0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AB1CC" w14:textId="77777777" w:rsidR="000A7BC2" w:rsidRDefault="000A7B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4F7F4F" w14:textId="77777777" w:rsidR="00492462" w:rsidRDefault="00492462">
      <w:r>
        <w:separator/>
      </w:r>
    </w:p>
  </w:footnote>
  <w:footnote w:type="continuationSeparator" w:id="0">
    <w:p w14:paraId="67DC5376" w14:textId="77777777" w:rsidR="00492462" w:rsidRDefault="004924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7485A" w14:textId="77777777" w:rsidR="000A7BC2" w:rsidRDefault="000A7B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D7B95" w14:textId="77777777" w:rsidR="000A7BC2" w:rsidRDefault="000A7B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6D9EF" w14:textId="77777777" w:rsidR="000A7BC2" w:rsidRDefault="000A7B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38439006">
    <w:abstractNumId w:val="13"/>
  </w:num>
  <w:num w:numId="2" w16cid:durableId="90856399">
    <w:abstractNumId w:val="0"/>
  </w:num>
  <w:num w:numId="3" w16cid:durableId="1861041485">
    <w:abstractNumId w:val="11"/>
  </w:num>
  <w:num w:numId="4" w16cid:durableId="34621919">
    <w:abstractNumId w:val="8"/>
  </w:num>
  <w:num w:numId="5" w16cid:durableId="654072554">
    <w:abstractNumId w:val="7"/>
  </w:num>
  <w:num w:numId="6" w16cid:durableId="366488780">
    <w:abstractNumId w:val="1"/>
  </w:num>
  <w:num w:numId="7" w16cid:durableId="1318846851">
    <w:abstractNumId w:val="6"/>
  </w:num>
  <w:num w:numId="8" w16cid:durableId="572199016">
    <w:abstractNumId w:val="3"/>
  </w:num>
  <w:num w:numId="9" w16cid:durableId="211232747">
    <w:abstractNumId w:val="2"/>
  </w:num>
  <w:num w:numId="10" w16cid:durableId="171726691">
    <w:abstractNumId w:val="5"/>
  </w:num>
  <w:num w:numId="11" w16cid:durableId="846209994">
    <w:abstractNumId w:val="10"/>
  </w:num>
  <w:num w:numId="12" w16cid:durableId="983974767">
    <w:abstractNumId w:val="4"/>
  </w:num>
  <w:num w:numId="13" w16cid:durableId="1038093496">
    <w:abstractNumId w:val="9"/>
  </w:num>
  <w:num w:numId="14" w16cid:durableId="58484969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462"/>
    <w:rsid w:val="0000184A"/>
    <w:rsid w:val="00007C1C"/>
    <w:rsid w:val="00012997"/>
    <w:rsid w:val="000621A2"/>
    <w:rsid w:val="00067B62"/>
    <w:rsid w:val="000719DC"/>
    <w:rsid w:val="00075CEC"/>
    <w:rsid w:val="000807AB"/>
    <w:rsid w:val="000A7BC2"/>
    <w:rsid w:val="000E0467"/>
    <w:rsid w:val="00106AC7"/>
    <w:rsid w:val="00111985"/>
    <w:rsid w:val="00147532"/>
    <w:rsid w:val="001614BA"/>
    <w:rsid w:val="00204613"/>
    <w:rsid w:val="002059A5"/>
    <w:rsid w:val="002608E8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37894"/>
    <w:rsid w:val="00360BC3"/>
    <w:rsid w:val="003E5D20"/>
    <w:rsid w:val="003F6927"/>
    <w:rsid w:val="00415097"/>
    <w:rsid w:val="00422381"/>
    <w:rsid w:val="0043102D"/>
    <w:rsid w:val="00442C22"/>
    <w:rsid w:val="00460820"/>
    <w:rsid w:val="004704CB"/>
    <w:rsid w:val="00492462"/>
    <w:rsid w:val="004B1027"/>
    <w:rsid w:val="004C55DE"/>
    <w:rsid w:val="004D5C77"/>
    <w:rsid w:val="00517FF1"/>
    <w:rsid w:val="00533E9F"/>
    <w:rsid w:val="0056132E"/>
    <w:rsid w:val="00565AB6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11F4E"/>
    <w:rsid w:val="00844A96"/>
    <w:rsid w:val="008460DE"/>
    <w:rsid w:val="00882E9F"/>
    <w:rsid w:val="008843C0"/>
    <w:rsid w:val="00894E33"/>
    <w:rsid w:val="008A0D67"/>
    <w:rsid w:val="008A3CC1"/>
    <w:rsid w:val="008B3C7B"/>
    <w:rsid w:val="008C2CBF"/>
    <w:rsid w:val="008D4CAF"/>
    <w:rsid w:val="008E296F"/>
    <w:rsid w:val="008E370F"/>
    <w:rsid w:val="00952336"/>
    <w:rsid w:val="0096323E"/>
    <w:rsid w:val="009A21D7"/>
    <w:rsid w:val="009A4A2C"/>
    <w:rsid w:val="009A4CD3"/>
    <w:rsid w:val="00A24942"/>
    <w:rsid w:val="00A311C9"/>
    <w:rsid w:val="00A46EFE"/>
    <w:rsid w:val="00A67409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759C4"/>
    <w:rsid w:val="00BC121E"/>
    <w:rsid w:val="00BE6092"/>
    <w:rsid w:val="00BE7200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2617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1CF30778"/>
  <w15:chartTrackingRefBased/>
  <w15:docId w15:val="{140A6B6D-EF2F-4480-811B-9AC9B0E4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ontrol" Target="activeX/activeX2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control" Target="activeX/activeX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235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Agnieszka Raniszewska</cp:lastModifiedBy>
  <cp:revision>2</cp:revision>
  <cp:lastPrinted>2025-12-04T07:11:00Z</cp:lastPrinted>
  <dcterms:created xsi:type="dcterms:W3CDTF">2025-12-04T07:11:00Z</dcterms:created>
  <dcterms:modified xsi:type="dcterms:W3CDTF">2025-12-04T07:11:00Z</dcterms:modified>
</cp:coreProperties>
</file>