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CE69E" w14:textId="0FF25DCF" w:rsidR="00FC6E8D" w:rsidRDefault="00FC6E8D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</w:p>
    <w:p w14:paraId="34DDF640" w14:textId="74C390F4" w:rsidR="00025386" w:rsidRPr="0048216A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r w:rsidRPr="0048216A">
        <w:rPr>
          <w:bCs/>
          <w:i w:val="0"/>
          <w:sz w:val="20"/>
        </w:rPr>
        <w:t xml:space="preserve">Załącznik nr </w:t>
      </w:r>
      <w:r w:rsidR="00FC6E8D">
        <w:rPr>
          <w:bCs/>
          <w:i w:val="0"/>
          <w:sz w:val="20"/>
        </w:rPr>
        <w:t>4</w:t>
      </w:r>
      <w:r w:rsidR="007666D6" w:rsidRPr="0048216A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48216A" w14:paraId="3B9BF482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3CCB31" w14:textId="77777777" w:rsidR="008D442B" w:rsidRPr="0048216A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216A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314BFDC1" w14:textId="77777777" w:rsidR="00053927" w:rsidRPr="0048216A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216A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8216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B529E9E" w14:textId="77777777" w:rsidR="00053927" w:rsidRPr="0048216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8216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8216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8FFE249" w14:textId="77777777" w:rsidR="00A137C9" w:rsidRPr="0048216A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8216A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8216A" w14:paraId="0826234B" w14:textId="77777777" w:rsidTr="004F10A0">
        <w:tc>
          <w:tcPr>
            <w:tcW w:w="2269" w:type="dxa"/>
          </w:tcPr>
          <w:p w14:paraId="3B98FA2A" w14:textId="77777777" w:rsidR="00A137C9" w:rsidRPr="0048216A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6C1E975" w14:textId="6BC0061B" w:rsidR="00A137C9" w:rsidRPr="0048216A" w:rsidRDefault="004E3BA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wyposażenia warsztatów</w:t>
            </w:r>
            <w:r w:rsidR="009C2639" w:rsidRPr="004821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szkolnych na potrzeby kształcenia zawodowego w ramach projektu pod nazwą: Rozwijanie umiejętności zawodowych uczniów oraz kadry pedagogicznej szkół prowadzących kształcenie zawodowe w Niepołomicach</w:t>
            </w:r>
            <w:r w:rsidR="00A137C9" w:rsidRPr="004821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4821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……………..</w:t>
            </w:r>
          </w:p>
        </w:tc>
      </w:tr>
      <w:tr w:rsidR="009C2639" w:rsidRPr="0048216A" w14:paraId="3060FBF4" w14:textId="77777777" w:rsidTr="000B4158">
        <w:tc>
          <w:tcPr>
            <w:tcW w:w="2269" w:type="dxa"/>
          </w:tcPr>
          <w:p w14:paraId="3A24BC67" w14:textId="77777777" w:rsidR="009C2639" w:rsidRPr="0048216A" w:rsidRDefault="009C2639" w:rsidP="000B415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E5C9230" w14:textId="764E6A48" w:rsidR="009C2639" w:rsidRPr="0048216A" w:rsidRDefault="009C2639" w:rsidP="000B415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4E3BA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56</w:t>
            </w:r>
            <w:r w:rsidRPr="004821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13AE822E" w14:textId="77777777" w:rsidR="00A137C9" w:rsidRPr="0048216A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8C4DD94" w14:textId="77777777" w:rsidR="003A486D" w:rsidRPr="0048216A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216A">
        <w:rPr>
          <w:rFonts w:ascii="Times New Roman" w:hAnsi="Times New Roman"/>
          <w:sz w:val="20"/>
          <w:szCs w:val="20"/>
        </w:rPr>
        <w:t xml:space="preserve">prowadzonego przez </w:t>
      </w:r>
      <w:r w:rsidR="009C2639" w:rsidRPr="0048216A">
        <w:rPr>
          <w:rFonts w:ascii="Times New Roman" w:hAnsi="Times New Roman"/>
          <w:b/>
          <w:sz w:val="20"/>
          <w:szCs w:val="20"/>
        </w:rPr>
        <w:t>GMINA NIEPOŁOMICE</w:t>
      </w:r>
      <w:r w:rsidRPr="0048216A">
        <w:rPr>
          <w:rFonts w:ascii="Times New Roman" w:hAnsi="Times New Roman"/>
          <w:b/>
          <w:sz w:val="20"/>
          <w:szCs w:val="20"/>
        </w:rPr>
        <w:t>,</w:t>
      </w:r>
      <w:r w:rsidRPr="0048216A">
        <w:rPr>
          <w:rFonts w:ascii="Times New Roman" w:hAnsi="Times New Roman"/>
          <w:sz w:val="20"/>
          <w:szCs w:val="20"/>
        </w:rPr>
        <w:t xml:space="preserve"> d</w:t>
      </w:r>
      <w:r w:rsidR="008D442B"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48216A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3753974" w14:textId="77777777" w:rsidR="00A137C9" w:rsidRPr="0048216A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48216A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48216A" w14:paraId="2F458539" w14:textId="77777777" w:rsidTr="00A137C9">
        <w:tc>
          <w:tcPr>
            <w:tcW w:w="617" w:type="dxa"/>
            <w:vAlign w:val="center"/>
          </w:tcPr>
          <w:p w14:paraId="6329E3F1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591A755B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671517F8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8216A" w14:paraId="1996DE61" w14:textId="77777777" w:rsidTr="00A137C9">
        <w:tc>
          <w:tcPr>
            <w:tcW w:w="617" w:type="dxa"/>
            <w:vAlign w:val="center"/>
          </w:tcPr>
          <w:p w14:paraId="1914A66A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4840E7A8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7D03E5E1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8216A" w14:paraId="4AE373D4" w14:textId="77777777" w:rsidTr="00A137C9">
        <w:tc>
          <w:tcPr>
            <w:tcW w:w="617" w:type="dxa"/>
            <w:vAlign w:val="center"/>
          </w:tcPr>
          <w:p w14:paraId="4BDDE99B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1B57CC42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1243B780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2DF6D0D" w14:textId="77777777" w:rsidR="00DC652A" w:rsidRPr="0048216A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8216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8216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8216A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C2639" w:rsidRPr="0048216A">
        <w:rPr>
          <w:rFonts w:ascii="Times New Roman" w:hAnsi="Times New Roman"/>
          <w:sz w:val="20"/>
          <w:szCs w:val="20"/>
        </w:rPr>
        <w:t>(</w:t>
      </w:r>
      <w:proofErr w:type="spellStart"/>
      <w:r w:rsidR="009C2639" w:rsidRPr="0048216A">
        <w:rPr>
          <w:rFonts w:ascii="Times New Roman" w:hAnsi="Times New Roman"/>
          <w:sz w:val="20"/>
          <w:szCs w:val="20"/>
        </w:rPr>
        <w:t>t.j</w:t>
      </w:r>
      <w:proofErr w:type="spellEnd"/>
      <w:r w:rsidR="009C2639" w:rsidRPr="0048216A">
        <w:rPr>
          <w:rFonts w:ascii="Times New Roman" w:hAnsi="Times New Roman"/>
          <w:sz w:val="20"/>
          <w:szCs w:val="20"/>
        </w:rPr>
        <w:t>. Dz. U. z 2024 poz. 1320)</w:t>
      </w:r>
      <w:r w:rsidRPr="0048216A">
        <w:rPr>
          <w:rFonts w:ascii="Times New Roman" w:hAnsi="Times New Roman"/>
          <w:sz w:val="20"/>
          <w:szCs w:val="20"/>
        </w:rPr>
        <w:t>, że w ramach zamówienia</w:t>
      </w:r>
      <w:r w:rsidR="00A137C9" w:rsidRPr="0048216A">
        <w:rPr>
          <w:rFonts w:ascii="Times New Roman" w:hAnsi="Times New Roman"/>
          <w:sz w:val="20"/>
          <w:szCs w:val="20"/>
        </w:rPr>
        <w:t>,</w:t>
      </w:r>
      <w:r w:rsidR="00A137C9"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8216A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8216A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8216A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8216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8216A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8216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48216A" w14:paraId="17E256EB" w14:textId="77777777" w:rsidTr="00A137C9">
        <w:tc>
          <w:tcPr>
            <w:tcW w:w="617" w:type="dxa"/>
            <w:vAlign w:val="center"/>
          </w:tcPr>
          <w:p w14:paraId="206747D1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353AEA54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303C6458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8216A" w14:paraId="5B73C7BF" w14:textId="77777777" w:rsidTr="00A137C9">
        <w:tc>
          <w:tcPr>
            <w:tcW w:w="617" w:type="dxa"/>
            <w:vAlign w:val="center"/>
          </w:tcPr>
          <w:p w14:paraId="612D2BC4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1CF4F976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7D12F5FC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8216A" w14:paraId="626F2669" w14:textId="77777777" w:rsidTr="00A137C9">
        <w:tc>
          <w:tcPr>
            <w:tcW w:w="617" w:type="dxa"/>
            <w:vAlign w:val="center"/>
          </w:tcPr>
          <w:p w14:paraId="03C2C654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623F331F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2D99055A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D216661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02C4ACF" w14:textId="77777777" w:rsidR="0048216A" w:rsidRDefault="0048216A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8885C19" w14:textId="3AD8FC91" w:rsidR="0048216A" w:rsidRPr="0048216A" w:rsidRDefault="0048216A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216A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osoby / osób uprawnionych do reprezentacji</w:t>
      </w:r>
    </w:p>
    <w:bookmarkEnd w:id="0"/>
    <w:p w14:paraId="65618814" w14:textId="77777777" w:rsidR="007A2C38" w:rsidRPr="0048216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48216A" w14:paraId="7E9FFF70" w14:textId="77777777" w:rsidTr="004F10A0">
        <w:tc>
          <w:tcPr>
            <w:tcW w:w="2660" w:type="dxa"/>
          </w:tcPr>
          <w:p w14:paraId="69AE563B" w14:textId="77777777" w:rsidR="00A137C9" w:rsidRPr="0048216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096C3F3E" w14:textId="504D3DFB" w:rsidR="00A137C9" w:rsidRPr="0048216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077DC29F" w14:textId="3E0E2003" w:rsidR="00A137C9" w:rsidRPr="0048216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5B1755EF" w14:textId="77777777" w:rsidR="00A137C9" w:rsidRPr="0048216A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48216A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AB180" w14:textId="77777777" w:rsidR="00D83153" w:rsidRDefault="00D83153" w:rsidP="00025386">
      <w:pPr>
        <w:spacing w:after="0" w:line="240" w:lineRule="auto"/>
      </w:pPr>
      <w:r>
        <w:separator/>
      </w:r>
    </w:p>
  </w:endnote>
  <w:endnote w:type="continuationSeparator" w:id="0">
    <w:p w14:paraId="1587C191" w14:textId="77777777" w:rsidR="00D83153" w:rsidRDefault="00D831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66A12" w14:textId="77777777" w:rsidR="00D83153" w:rsidRDefault="00D83153" w:rsidP="00025386">
      <w:pPr>
        <w:spacing w:after="0" w:line="240" w:lineRule="auto"/>
      </w:pPr>
      <w:r>
        <w:separator/>
      </w:r>
    </w:p>
  </w:footnote>
  <w:footnote w:type="continuationSeparator" w:id="0">
    <w:p w14:paraId="4CDE55E6" w14:textId="77777777" w:rsidR="00D83153" w:rsidRDefault="00D831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B8213" w14:textId="60057E3A" w:rsidR="009C2639" w:rsidRDefault="00E27CD2">
    <w:pPr>
      <w:pStyle w:val="Nagwek"/>
    </w:pPr>
    <w:r w:rsidRPr="007E53A6">
      <w:rPr>
        <w:noProof/>
      </w:rPr>
      <w:drawing>
        <wp:inline distT="0" distB="0" distL="0" distR="0" wp14:anchorId="4DC86178" wp14:editId="42C4E717">
          <wp:extent cx="5760720" cy="492125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9627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153"/>
    <w:rsid w:val="00025386"/>
    <w:rsid w:val="000423B9"/>
    <w:rsid w:val="00053927"/>
    <w:rsid w:val="00084786"/>
    <w:rsid w:val="0016158F"/>
    <w:rsid w:val="00183394"/>
    <w:rsid w:val="001C2314"/>
    <w:rsid w:val="002059A5"/>
    <w:rsid w:val="00213980"/>
    <w:rsid w:val="0024648D"/>
    <w:rsid w:val="00337894"/>
    <w:rsid w:val="003A486D"/>
    <w:rsid w:val="004374F2"/>
    <w:rsid w:val="00460705"/>
    <w:rsid w:val="0048216A"/>
    <w:rsid w:val="00485239"/>
    <w:rsid w:val="004A0686"/>
    <w:rsid w:val="004E27D7"/>
    <w:rsid w:val="004E3BAA"/>
    <w:rsid w:val="004F10A0"/>
    <w:rsid w:val="0055145C"/>
    <w:rsid w:val="005624D8"/>
    <w:rsid w:val="00565AB6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6323E"/>
    <w:rsid w:val="009C2639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83153"/>
    <w:rsid w:val="00D9320D"/>
    <w:rsid w:val="00DC4842"/>
    <w:rsid w:val="00DC587A"/>
    <w:rsid w:val="00DC652A"/>
    <w:rsid w:val="00DE3B21"/>
    <w:rsid w:val="00DE73DD"/>
    <w:rsid w:val="00E27ABB"/>
    <w:rsid w:val="00E27CD2"/>
    <w:rsid w:val="00E67109"/>
    <w:rsid w:val="00E86D3B"/>
    <w:rsid w:val="00EC10EE"/>
    <w:rsid w:val="00EF3368"/>
    <w:rsid w:val="00F334B4"/>
    <w:rsid w:val="00F840FF"/>
    <w:rsid w:val="00F937B1"/>
    <w:rsid w:val="00FB7BA7"/>
    <w:rsid w:val="00FC6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9C0A6E"/>
  <w15:chartTrackingRefBased/>
  <w15:docId w15:val="{1EB557DD-4CEC-47F6-ADED-D9E2EF0FC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2025-12-04T07:01:00Z</cp:lastPrinted>
  <dcterms:created xsi:type="dcterms:W3CDTF">2025-12-04T07:01:00Z</dcterms:created>
  <dcterms:modified xsi:type="dcterms:W3CDTF">2025-12-04T07:01:00Z</dcterms:modified>
</cp:coreProperties>
</file>