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33259F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33259F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33259F" w:rsidRPr="0033259F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33259F" w:rsidRPr="0033259F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33259F" w:rsidRPr="0033259F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33259F" w:rsidRPr="0033259F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33259F" w:rsidRPr="0033259F">
        <w:rPr>
          <w:rFonts w:ascii="Arial" w:hAnsi="Arial" w:cs="Arial"/>
          <w:b/>
        </w:rPr>
        <w:t>Dostawa i montaż mebli biurowych do sali 220 w paw.A-4 AGH w Krakowie - KC-DE-zp.272-660/25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DFA" w:rsidRDefault="00DA5DFA" w:rsidP="0038231F">
      <w:pPr>
        <w:spacing w:after="0" w:line="240" w:lineRule="auto"/>
      </w:pPr>
      <w:r>
        <w:separator/>
      </w:r>
    </w:p>
  </w:endnote>
  <w:endnote w:type="continuationSeparator" w:id="0">
    <w:p w:rsidR="00DA5DFA" w:rsidRDefault="00DA5D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9F" w:rsidRDefault="003325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9F" w:rsidRDefault="003325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DFA" w:rsidRDefault="00DA5DFA" w:rsidP="0038231F">
      <w:pPr>
        <w:spacing w:after="0" w:line="240" w:lineRule="auto"/>
      </w:pPr>
      <w:r>
        <w:separator/>
      </w:r>
    </w:p>
  </w:footnote>
  <w:footnote w:type="continuationSeparator" w:id="0">
    <w:p w:rsidR="00DA5DFA" w:rsidRDefault="00DA5DFA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9F" w:rsidRDefault="00332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9F" w:rsidRDefault="00332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9F" w:rsidRDefault="003325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DFA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259F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5DF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FF0F37-64C0-49BE-92EB-748E23D5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C6E4A-0FC2-4816-8066-14539F5D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2025-11-27T08:53:00Z</dcterms:created>
  <dcterms:modified xsi:type="dcterms:W3CDTF">2025-11-27T08:53:00Z</dcterms:modified>
</cp:coreProperties>
</file>