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37E7B" w14:textId="77777777" w:rsidR="00AE6EF4" w:rsidRPr="00240E71" w:rsidRDefault="00AE6EF4" w:rsidP="00AE6EF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247D8A6" w14:textId="77777777" w:rsidR="00AE6EF4" w:rsidRDefault="00AE6EF4" w:rsidP="00AE6EF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94F3957" w14:textId="77777777" w:rsidR="00AE6EF4" w:rsidRPr="0022732C" w:rsidRDefault="00AE6EF4" w:rsidP="00AE6EF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F5791B3" w14:textId="77777777" w:rsidR="00AE6EF4" w:rsidRDefault="00AE6EF4" w:rsidP="00AE6EF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7D6ABA" w14:textId="77777777" w:rsidR="00AE6EF4" w:rsidRPr="00A216A2" w:rsidRDefault="00AE6EF4" w:rsidP="00AE6E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14:paraId="0F742E3A" w14:textId="77777777" w:rsidR="00AE6EF4" w:rsidRPr="00A216A2" w:rsidRDefault="00AE6EF4" w:rsidP="00AE6EF4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71E1393" w14:textId="77777777" w:rsidR="00AE6EF4" w:rsidRPr="00A216A2" w:rsidRDefault="00AE6EF4" w:rsidP="00AE6E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14:paraId="57E1EA8F" w14:textId="77777777" w:rsidR="00AE6EF4" w:rsidRPr="00A216A2" w:rsidRDefault="00AE6EF4" w:rsidP="00AE6E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14:paraId="10F0490B" w14:textId="77777777" w:rsidR="00AE6EF4" w:rsidRPr="00A216A2" w:rsidRDefault="00AE6EF4" w:rsidP="00AE6E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D2EDD58" w14:textId="77777777" w:rsidR="00AE6EF4" w:rsidRPr="00A216A2" w:rsidRDefault="00AE6EF4" w:rsidP="00AE6E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14:paraId="39EE7B92" w14:textId="77777777" w:rsidR="00AE6EF4" w:rsidRPr="00A216A2" w:rsidRDefault="00AE6EF4" w:rsidP="00AE6E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14:paraId="0D075A99" w14:textId="77777777" w:rsidR="00AE6EF4" w:rsidRPr="00A216A2" w:rsidRDefault="00AE6EF4" w:rsidP="00AE6E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14:paraId="6E2B48CA" w14:textId="77777777" w:rsidR="00AE6EF4" w:rsidRPr="00A216A2" w:rsidRDefault="00AE6EF4" w:rsidP="00AE6E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14:paraId="0D9469D8" w14:textId="77777777" w:rsidR="00AE6EF4" w:rsidRPr="0022732C" w:rsidRDefault="00AE6EF4" w:rsidP="00AE6EF4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14:paraId="11AD2BB5" w14:textId="77777777" w:rsidR="00AE6EF4" w:rsidRDefault="00AE6EF4" w:rsidP="00AE6EF4">
      <w:pPr>
        <w:spacing w:line="360" w:lineRule="auto"/>
      </w:pPr>
      <w:r>
        <w:t>Do: Nazwa i siedziba Zamawiającego:</w:t>
      </w:r>
    </w:p>
    <w:p w14:paraId="3B7286FC" w14:textId="77777777" w:rsidR="00AE6EF4" w:rsidRPr="00A15AE6" w:rsidRDefault="00AE6EF4" w:rsidP="00AE6EF4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14:paraId="33B14F49" w14:textId="77777777" w:rsidR="00AE6EF4" w:rsidRPr="00A15AE6" w:rsidRDefault="00AE6EF4" w:rsidP="00AE6EF4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14:paraId="343B5FEA" w14:textId="77777777" w:rsidR="00AE6EF4" w:rsidRDefault="00AE6EF4" w:rsidP="00AE6EF4">
      <w:pPr>
        <w:ind w:right="-110"/>
        <w:rPr>
          <w:b/>
        </w:rPr>
      </w:pPr>
      <w:r w:rsidRPr="00A15AE6">
        <w:rPr>
          <w:b/>
        </w:rPr>
        <w:t>Dział Zamówień Publicznych</w:t>
      </w:r>
      <w:r>
        <w:rPr>
          <w:b/>
        </w:rPr>
        <w:t xml:space="preserve">  </w:t>
      </w:r>
    </w:p>
    <w:p w14:paraId="64DB56EB" w14:textId="77777777" w:rsidR="00AE6EF4" w:rsidRDefault="00AE6EF4" w:rsidP="00AE6EF4">
      <w:pPr>
        <w:ind w:right="-110"/>
        <w:rPr>
          <w:b/>
        </w:rPr>
      </w:pPr>
      <w:r w:rsidRPr="00A15AE6">
        <w:rPr>
          <w:b/>
        </w:rPr>
        <w:t>Al. Mickiewicza</w:t>
      </w:r>
      <w:r>
        <w:rPr>
          <w:b/>
        </w:rPr>
        <w:t xml:space="preserve"> </w:t>
      </w:r>
      <w:r w:rsidRPr="00A15AE6">
        <w:rPr>
          <w:b/>
        </w:rPr>
        <w:t>30</w:t>
      </w:r>
      <w:r>
        <w:rPr>
          <w:b/>
        </w:rPr>
        <w:t xml:space="preserve"> </w:t>
      </w:r>
    </w:p>
    <w:p w14:paraId="4DA25714" w14:textId="77777777" w:rsidR="00AE6EF4" w:rsidRDefault="00AE6EF4" w:rsidP="00AE6EF4">
      <w:pPr>
        <w:rPr>
          <w:b/>
        </w:rPr>
      </w:pPr>
      <w:r w:rsidRPr="00A15AE6">
        <w:rPr>
          <w:b/>
        </w:rPr>
        <w:t>30-059</w:t>
      </w:r>
      <w:r>
        <w:rPr>
          <w:b/>
        </w:rPr>
        <w:t xml:space="preserve"> </w:t>
      </w:r>
      <w:r w:rsidRPr="00A15AE6">
        <w:rPr>
          <w:b/>
        </w:rPr>
        <w:t>Kraków</w:t>
      </w:r>
      <w:r>
        <w:rPr>
          <w:b/>
        </w:rPr>
        <w:t xml:space="preserve">,  </w:t>
      </w:r>
    </w:p>
    <w:p w14:paraId="67F36EB5" w14:textId="77777777" w:rsidR="00AE6EF4" w:rsidRDefault="00AE6EF4" w:rsidP="00AE6EF4">
      <w:pPr>
        <w:ind w:firstLine="3969"/>
        <w:rPr>
          <w:b/>
        </w:rPr>
      </w:pPr>
    </w:p>
    <w:p w14:paraId="00EB0ACC" w14:textId="77777777" w:rsidR="00AE6EF4" w:rsidRDefault="00AE6EF4" w:rsidP="00AE6EF4">
      <w:pPr>
        <w:ind w:firstLine="3969"/>
        <w:rPr>
          <w:b/>
        </w:rPr>
      </w:pPr>
    </w:p>
    <w:p w14:paraId="5409DCF2" w14:textId="576E4205" w:rsidR="00AE6EF4" w:rsidRPr="009A43E4" w:rsidRDefault="00AE6EF4" w:rsidP="00AE6EF4">
      <w:pPr>
        <w:widowControl w:val="0"/>
        <w:ind w:right="1"/>
        <w:jc w:val="both"/>
        <w:rPr>
          <w:sz w:val="22"/>
          <w:szCs w:val="22"/>
        </w:rPr>
      </w:pPr>
      <w:r w:rsidRPr="009A43E4">
        <w:rPr>
          <w:sz w:val="22"/>
          <w:szCs w:val="22"/>
        </w:rPr>
        <w:t xml:space="preserve">Przystępując do postępowania o udzielenie zamówienia publicznego, którego przedmiotem jest: </w:t>
      </w:r>
      <w:r w:rsidR="00AE39E7" w:rsidRPr="009A43E4">
        <w:rPr>
          <w:b/>
          <w:sz w:val="22"/>
          <w:szCs w:val="22"/>
        </w:rPr>
        <w:t xml:space="preserve">Dostawa wyposażenia do sali konferencyjnej w Zespole Laboratoriów Badawczych Centrum Zrównoważonego Rozwoju i Poszanowania Energii na potrzeby </w:t>
      </w:r>
      <w:proofErr w:type="spellStart"/>
      <w:r w:rsidR="00AE39E7" w:rsidRPr="009A43E4">
        <w:rPr>
          <w:b/>
          <w:sz w:val="22"/>
          <w:szCs w:val="22"/>
        </w:rPr>
        <w:t>WGGiOŚ</w:t>
      </w:r>
      <w:proofErr w:type="spellEnd"/>
      <w:r w:rsidR="00AE39E7" w:rsidRPr="009A43E4">
        <w:rPr>
          <w:b/>
          <w:sz w:val="22"/>
          <w:szCs w:val="22"/>
        </w:rPr>
        <w:t xml:space="preserve"> –</w:t>
      </w:r>
      <w:r w:rsidRPr="009A43E4">
        <w:rPr>
          <w:b/>
          <w:sz w:val="22"/>
          <w:szCs w:val="22"/>
        </w:rPr>
        <w:t xml:space="preserve"> </w:t>
      </w:r>
      <w:r w:rsidR="00AE39E7" w:rsidRPr="009A43E4">
        <w:rPr>
          <w:b/>
          <w:sz w:val="22"/>
          <w:szCs w:val="22"/>
        </w:rPr>
        <w:t>KC-</w:t>
      </w:r>
      <w:r w:rsidRPr="009A43E4">
        <w:rPr>
          <w:b/>
          <w:sz w:val="22"/>
          <w:szCs w:val="22"/>
        </w:rPr>
        <w:t>DE-zp.272-</w:t>
      </w:r>
      <w:r w:rsidR="00AE39E7" w:rsidRPr="009A43E4">
        <w:rPr>
          <w:b/>
          <w:sz w:val="22"/>
          <w:szCs w:val="22"/>
        </w:rPr>
        <w:t>682</w:t>
      </w:r>
      <w:r w:rsidRPr="009A43E4">
        <w:rPr>
          <w:b/>
          <w:sz w:val="22"/>
          <w:szCs w:val="22"/>
        </w:rPr>
        <w:t xml:space="preserve">/25, </w:t>
      </w:r>
      <w:r w:rsidRPr="009A43E4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41"/>
        <w:gridCol w:w="1786"/>
        <w:gridCol w:w="907"/>
        <w:gridCol w:w="1361"/>
        <w:gridCol w:w="992"/>
        <w:gridCol w:w="766"/>
        <w:gridCol w:w="1558"/>
      </w:tblGrid>
      <w:tr w:rsidR="00AE6EF4" w:rsidRPr="00BD3780" w14:paraId="41F40042" w14:textId="77777777" w:rsidTr="00707E2B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E0988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06EA3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Nazwa elementu</w:t>
            </w:r>
          </w:p>
          <w:p w14:paraId="4D5140F3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58D08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Producent/model</w:t>
            </w:r>
            <w:r>
              <w:rPr>
                <w:b/>
                <w:sz w:val="22"/>
              </w:rPr>
              <w:t>/wyrób własny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0552E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Liczba szt.</w:t>
            </w:r>
          </w:p>
          <w:p w14:paraId="7680A76A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38851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Cena jednostkowa netto </w:t>
            </w: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15A2D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Wartość netto</w:t>
            </w:r>
          </w:p>
          <w:p w14:paraId="1ADD4685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70B72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VAT</w:t>
            </w:r>
          </w:p>
          <w:p w14:paraId="7BAEF7EA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9D49B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Wartość brutto </w:t>
            </w:r>
          </w:p>
          <w:p w14:paraId="310DF6E1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  <w:p w14:paraId="7FC4F4E5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 xml:space="preserve"> (z doliczonym </w:t>
            </w:r>
            <w:r w:rsidRPr="00BD3780">
              <w:rPr>
                <w:b/>
                <w:bCs/>
                <w:sz w:val="22"/>
              </w:rPr>
              <w:t>VAT)</w:t>
            </w:r>
          </w:p>
        </w:tc>
      </w:tr>
      <w:tr w:rsidR="00AE6EF4" w:rsidRPr="00BD3780" w14:paraId="1F86EFEE" w14:textId="77777777" w:rsidTr="00707E2B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AC29C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C8C452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05BFA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3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545A9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E34F2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1E582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E6B8A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079A2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8</w:t>
            </w:r>
          </w:p>
        </w:tc>
      </w:tr>
      <w:tr w:rsidR="00AE6EF4" w:rsidRPr="00BD3780" w14:paraId="1AC50C47" w14:textId="77777777" w:rsidTr="00707E2B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6809DD" w14:textId="7BC41223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F393A" w14:textId="355640FC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Lada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34D05" w14:textId="77777777" w:rsidR="00AE6EF4" w:rsidRPr="002318A0" w:rsidRDefault="00AE6EF4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EA8B0" w14:textId="46F60C74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A22AF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156A3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58B7D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514A0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AE6EF4" w:rsidRPr="00BD3780" w14:paraId="29FE6160" w14:textId="77777777" w:rsidTr="00707E2B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3CBCB" w14:textId="1C291238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E02C9" w14:textId="4A7D41BE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Stół na kółkach o wy</w:t>
            </w:r>
            <w:r>
              <w:rPr>
                <w:b/>
                <w:sz w:val="16"/>
                <w:szCs w:val="16"/>
              </w:rPr>
              <w:t>m.</w:t>
            </w:r>
            <w:r w:rsidRPr="002318A0">
              <w:rPr>
                <w:b/>
                <w:sz w:val="16"/>
                <w:szCs w:val="16"/>
              </w:rPr>
              <w:t xml:space="preserve"> zewn. 160x60xh76cm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DC345" w14:textId="77777777" w:rsidR="00AE6EF4" w:rsidRPr="002318A0" w:rsidRDefault="00AE6EF4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8F746" w14:textId="17209F49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72FDAA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7A364D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82161D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975756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AE6EF4" w:rsidRPr="00BD3780" w14:paraId="1E527A4A" w14:textId="77777777" w:rsidTr="00707E2B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A5F44" w14:textId="18F4AC06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580CE" w14:textId="6CE7944E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Szafka na sprzęt na kółkach o wym. zewn. 70x60xh76cm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B3528" w14:textId="77777777" w:rsidR="00AE6EF4" w:rsidRPr="002318A0" w:rsidRDefault="00AE6EF4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2FC98" w14:textId="27AB0064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5154D8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30C59A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96457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B0458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AE6EF4" w:rsidRPr="00BD3780" w14:paraId="4023A13A" w14:textId="77777777" w:rsidTr="00707E2B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DAF1D" w14:textId="037BF8DA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3C359" w14:textId="3214D621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Mównica na kółkach o wym. zewn. 55x55xh115cm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A290A" w14:textId="77777777" w:rsidR="00AE6EF4" w:rsidRPr="002318A0" w:rsidRDefault="00AE6EF4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53A33" w14:textId="635D537F" w:rsidR="00AE6EF4" w:rsidRPr="002318A0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6A101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FB5B1B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E32068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F0A87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AE6EF4" w:rsidRPr="00BD3780" w14:paraId="46E5A86E" w14:textId="77777777" w:rsidTr="00707E2B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ED1326" w14:textId="3CDA7A2A" w:rsidR="00AE6EF4" w:rsidRPr="009A43E4" w:rsidRDefault="002318A0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A43E4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473EA" w14:textId="73269BB9" w:rsidR="00AE6EF4" w:rsidRPr="009A43E4" w:rsidRDefault="009A43E4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A43E4">
              <w:rPr>
                <w:b/>
                <w:sz w:val="16"/>
                <w:szCs w:val="16"/>
              </w:rPr>
              <w:t>Krzesło stacjonarne na 4 nogach z podłokietnikami otwartymi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DFD36B" w14:textId="77777777" w:rsidR="00AE6EF4" w:rsidRPr="009A43E4" w:rsidRDefault="00AE6EF4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E69A4" w14:textId="450B7F4A" w:rsidR="00AE6EF4" w:rsidRPr="009A43E4" w:rsidRDefault="009A43E4" w:rsidP="00707E2B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A43E4">
              <w:rPr>
                <w:b/>
                <w:sz w:val="16"/>
                <w:szCs w:val="16"/>
              </w:rPr>
              <w:t>100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79423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B0192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80573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25C439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AE6EF4" w:rsidRPr="00BD3780" w14:paraId="2DCF9C17" w14:textId="77777777" w:rsidTr="00707E2B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86DE89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RAZEM:</w:t>
            </w:r>
          </w:p>
          <w:p w14:paraId="6613DB8C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DA8964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D57AA6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F0A6B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AE6EF4" w:rsidRPr="00BD3780" w14:paraId="1A3A4E52" w14:textId="77777777" w:rsidTr="00707E2B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A3E384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lastRenderedPageBreak/>
              <w:t xml:space="preserve">Cena netto za całość zamówienia: ………………. </w:t>
            </w:r>
            <w:r w:rsidRPr="00BD3780">
              <w:rPr>
                <w:b/>
              </w:rPr>
              <w:t>PLN</w:t>
            </w:r>
          </w:p>
          <w:p w14:paraId="7A5C0B87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38332C4F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Cena brutto za całość zamówienia: ………………..</w:t>
            </w:r>
            <w:r w:rsidRPr="00BD3780">
              <w:rPr>
                <w:b/>
              </w:rPr>
              <w:t xml:space="preserve"> PLN</w:t>
            </w:r>
          </w:p>
          <w:p w14:paraId="1E37ACB1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58E8BB8B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FBB01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660AB4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B56041" w14:textId="77777777" w:rsidR="00AE6EF4" w:rsidRPr="00BD3780" w:rsidRDefault="00AE6EF4" w:rsidP="00707E2B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49DB55D0" w14:textId="77777777" w:rsidR="00AE6EF4" w:rsidRPr="00397780" w:rsidRDefault="00AE6EF4" w:rsidP="00AE6EF4">
      <w:pPr>
        <w:widowControl w:val="0"/>
        <w:jc w:val="both"/>
        <w:rPr>
          <w:b/>
          <w:sz w:val="22"/>
          <w:szCs w:val="22"/>
        </w:rPr>
      </w:pPr>
      <w:r w:rsidRPr="00397780">
        <w:rPr>
          <w:b/>
          <w:sz w:val="22"/>
          <w:szCs w:val="22"/>
        </w:rPr>
        <w:t xml:space="preserve">Termin realizacji zamówienia: </w:t>
      </w:r>
      <w:r w:rsidRPr="00397780">
        <w:rPr>
          <w:sz w:val="22"/>
          <w:szCs w:val="22"/>
        </w:rPr>
        <w:t xml:space="preserve">do ……..dni od daty podpisania umowy </w:t>
      </w:r>
      <w:r w:rsidRPr="00397780">
        <w:rPr>
          <w:b/>
          <w:color w:val="FF0000"/>
          <w:sz w:val="22"/>
          <w:szCs w:val="22"/>
        </w:rPr>
        <w:t>/kryterium oceny ofert/.</w:t>
      </w:r>
    </w:p>
    <w:p w14:paraId="7E77E4F9" w14:textId="77777777" w:rsidR="00AE6EF4" w:rsidRPr="00397780" w:rsidRDefault="00AE6EF4" w:rsidP="00AE6EF4">
      <w:pPr>
        <w:widowControl w:val="0"/>
        <w:jc w:val="both"/>
        <w:rPr>
          <w:b/>
          <w:sz w:val="22"/>
          <w:szCs w:val="22"/>
        </w:rPr>
      </w:pPr>
      <w:r w:rsidRPr="00397780">
        <w:rPr>
          <w:b/>
          <w:sz w:val="22"/>
          <w:szCs w:val="22"/>
        </w:rPr>
        <w:t>Okres udzielonej gwarancji na meble wynosi:</w:t>
      </w:r>
      <w:r w:rsidRPr="00397780">
        <w:rPr>
          <w:sz w:val="22"/>
          <w:szCs w:val="22"/>
        </w:rPr>
        <w:t xml:space="preserve"> </w:t>
      </w:r>
      <w:r w:rsidRPr="00397780">
        <w:rPr>
          <w:b/>
          <w:bCs/>
          <w:sz w:val="22"/>
          <w:szCs w:val="22"/>
        </w:rPr>
        <w:t xml:space="preserve">…………….. miesiące </w:t>
      </w:r>
      <w:r w:rsidRPr="00397780">
        <w:rPr>
          <w:b/>
          <w:color w:val="FF0000"/>
          <w:sz w:val="22"/>
          <w:szCs w:val="22"/>
        </w:rPr>
        <w:t>/kryterium oceny ofert/.</w:t>
      </w:r>
    </w:p>
    <w:p w14:paraId="5898318C" w14:textId="77777777" w:rsidR="00AE6EF4" w:rsidRPr="00E34D48" w:rsidRDefault="00AE6EF4" w:rsidP="00AE6EF4">
      <w:pPr>
        <w:widowControl w:val="0"/>
        <w:jc w:val="both"/>
        <w:rPr>
          <w:b/>
          <w:bCs/>
        </w:rPr>
      </w:pPr>
    </w:p>
    <w:p w14:paraId="61B1A2E5" w14:textId="77777777" w:rsidR="00AE6EF4" w:rsidRPr="00397780" w:rsidRDefault="00AE6EF4" w:rsidP="00AE6EF4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97780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397780">
        <w:rPr>
          <w:b/>
          <w:sz w:val="20"/>
          <w:szCs w:val="20"/>
        </w:rPr>
        <w:t xml:space="preserve"> TAK/NIE</w:t>
      </w:r>
    </w:p>
    <w:p w14:paraId="76C31FA0" w14:textId="77777777" w:rsidR="00AE6EF4" w:rsidRPr="00397780" w:rsidRDefault="00AE6EF4" w:rsidP="00AE6EF4">
      <w:pPr>
        <w:tabs>
          <w:tab w:val="left" w:pos="426"/>
        </w:tabs>
        <w:spacing w:after="120"/>
        <w:jc w:val="both"/>
        <w:rPr>
          <w:sz w:val="20"/>
          <w:szCs w:val="20"/>
        </w:rPr>
      </w:pPr>
      <w:r w:rsidRPr="00397780">
        <w:rPr>
          <w:b/>
          <w:sz w:val="20"/>
          <w:szCs w:val="20"/>
        </w:rPr>
        <w:t xml:space="preserve">Termin płatności: </w:t>
      </w:r>
      <w:r w:rsidRPr="00397780">
        <w:rPr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6A147AB" w14:textId="77777777" w:rsidR="00AE6EF4" w:rsidRPr="00397780" w:rsidRDefault="00AE6EF4" w:rsidP="00AE6EF4">
      <w:pPr>
        <w:rPr>
          <w:b/>
          <w:sz w:val="20"/>
          <w:szCs w:val="20"/>
        </w:rPr>
      </w:pPr>
      <w:r w:rsidRPr="00397780">
        <w:rPr>
          <w:b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4473F6A" w14:textId="77777777" w:rsidR="00AE6EF4" w:rsidRPr="00A216A2" w:rsidRDefault="00AE6EF4" w:rsidP="00AE6EF4">
      <w:pPr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14:paraId="1C58AC9D" w14:textId="77777777" w:rsidR="00AE6EF4" w:rsidRPr="00A216A2" w:rsidRDefault="00AE6EF4" w:rsidP="00AE6E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0E2B41E" w14:textId="77777777" w:rsidR="00AE6EF4" w:rsidRDefault="00AE6EF4" w:rsidP="00AE6E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</w:t>
      </w:r>
      <w:r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 xml:space="preserve">z niniejszą ofertą, na warunkach określonych w Specyfikacji Warunków Zamówienia, w miejscu </w:t>
      </w:r>
      <w:r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>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14:paraId="64249566" w14:textId="77777777" w:rsidR="00AE6EF4" w:rsidRPr="00AF2873" w:rsidRDefault="00AE6EF4" w:rsidP="00AE6E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>Oświadczam, że zaoferowany prze</w:t>
      </w:r>
      <w:r>
        <w:rPr>
          <w:rFonts w:ascii="Times New Roman" w:hAnsi="Times New Roman"/>
          <w:b/>
          <w:iCs/>
          <w:spacing w:val="-3"/>
          <w:lang w:eastAsia="ar-SA"/>
        </w:rPr>
        <w:t>z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nas </w:t>
      </w:r>
      <w:r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14:paraId="6A84543A" w14:textId="77777777" w:rsidR="00AE6EF4" w:rsidRPr="00A216A2" w:rsidRDefault="00AE6EF4" w:rsidP="00AE6EF4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A01DAB" w14:textId="77777777" w:rsidR="00AE6EF4" w:rsidRPr="00A216A2" w:rsidRDefault="00AE6EF4" w:rsidP="00AE6EF4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9F18D7" w14:textId="77777777" w:rsidR="00AE6EF4" w:rsidRPr="00A216A2" w:rsidRDefault="00AE6EF4" w:rsidP="00AE6EF4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88C35A" w14:textId="77777777" w:rsidR="00AE6EF4" w:rsidRPr="00A216A2" w:rsidRDefault="00AE6EF4" w:rsidP="00AE6EF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E6EF4" w:rsidRPr="00A216A2" w14:paraId="61A1A246" w14:textId="77777777" w:rsidTr="00707E2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B25F7" w14:textId="77777777" w:rsidR="00AE6EF4" w:rsidRPr="00A216A2" w:rsidRDefault="00AE6EF4" w:rsidP="00707E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C5F80" w14:textId="77777777" w:rsidR="00AE6EF4" w:rsidRPr="00A216A2" w:rsidRDefault="00AE6EF4" w:rsidP="00707E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14:paraId="1ED8AB7C" w14:textId="77777777" w:rsidR="00AE6EF4" w:rsidRPr="00A216A2" w:rsidRDefault="00AE6EF4" w:rsidP="00707E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3782CB" w14:textId="77777777" w:rsidR="00AE6EF4" w:rsidRPr="00A216A2" w:rsidRDefault="00AE6EF4" w:rsidP="00707E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AE6EF4" w:rsidRPr="00A216A2" w14:paraId="20C0F669" w14:textId="77777777" w:rsidTr="00707E2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B5370" w14:textId="77777777" w:rsidR="00AE6EF4" w:rsidRPr="00A216A2" w:rsidRDefault="00AE6EF4" w:rsidP="00707E2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CBAC4" w14:textId="77777777" w:rsidR="00AE6EF4" w:rsidRPr="00A216A2" w:rsidRDefault="00AE6EF4" w:rsidP="00707E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5CB31" w14:textId="77777777" w:rsidR="00AE6EF4" w:rsidRPr="00A216A2" w:rsidRDefault="00AE6EF4" w:rsidP="00707E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E6EF4" w:rsidRPr="00A216A2" w14:paraId="438B8800" w14:textId="77777777" w:rsidTr="00707E2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9EB4B" w14:textId="77777777" w:rsidR="00AE6EF4" w:rsidRPr="00A216A2" w:rsidRDefault="00AE6EF4" w:rsidP="00707E2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46B38" w14:textId="77777777" w:rsidR="00AE6EF4" w:rsidRPr="00A216A2" w:rsidRDefault="00AE6EF4" w:rsidP="00707E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22E6B" w14:textId="77777777" w:rsidR="00AE6EF4" w:rsidRPr="00A216A2" w:rsidRDefault="00AE6EF4" w:rsidP="00707E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AED4CA1" w14:textId="77777777" w:rsidR="00AE6EF4" w:rsidRPr="00A216A2" w:rsidRDefault="00AE6EF4" w:rsidP="00AE6EF4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14:paraId="5CA19427" w14:textId="77777777" w:rsidR="00AE6EF4" w:rsidRPr="00A216A2" w:rsidRDefault="00AE6EF4" w:rsidP="00AE6EF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14:paraId="3DBD89F0" w14:textId="77777777" w:rsidR="00AE6EF4" w:rsidRPr="00A216A2" w:rsidRDefault="00AE6EF4" w:rsidP="00AE6E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14:paraId="2B619A00" w14:textId="77777777" w:rsidR="00AE6EF4" w:rsidRPr="00A216A2" w:rsidRDefault="00AE6EF4" w:rsidP="00AE6E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14:paraId="5A5DB55C" w14:textId="77777777" w:rsidR="00AE6EF4" w:rsidRPr="00A216A2" w:rsidRDefault="00AE6EF4" w:rsidP="00AE6EF4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14:paraId="58036F93" w14:textId="77777777" w:rsidR="00AE6EF4" w:rsidRPr="00A216A2" w:rsidRDefault="00AE6EF4" w:rsidP="00AE6EF4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6DC3C7C" w14:textId="77777777" w:rsidR="00AE6EF4" w:rsidRPr="00A216A2" w:rsidRDefault="00AE6EF4" w:rsidP="00AE6EF4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14:paraId="1A0931F9" w14:textId="77777777" w:rsidR="00AE6EF4" w:rsidRPr="00A216A2" w:rsidRDefault="00AE6EF4" w:rsidP="00AE6E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14:paraId="6DCED786" w14:textId="77777777" w:rsidR="00AE6EF4" w:rsidRPr="00A216A2" w:rsidRDefault="00AE6EF4" w:rsidP="00AE6E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14:paraId="332F271E" w14:textId="77777777" w:rsidR="00AE6EF4" w:rsidRPr="00A216A2" w:rsidRDefault="00AE6EF4" w:rsidP="00AE6E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FC720E" w14:textId="77777777" w:rsidR="00AE6EF4" w:rsidRPr="00FA142D" w:rsidRDefault="00AE6EF4" w:rsidP="00AE6EF4">
      <w:pPr>
        <w:pStyle w:val="Akapitzlist"/>
        <w:jc w:val="both"/>
        <w:rPr>
          <w:sz w:val="20"/>
          <w:szCs w:val="20"/>
        </w:rPr>
      </w:pPr>
    </w:p>
    <w:p w14:paraId="19B059DB" w14:textId="77777777" w:rsidR="00AE6EF4" w:rsidRPr="00FA142D" w:rsidRDefault="00AE6EF4" w:rsidP="00AE6EF4">
      <w:pPr>
        <w:pStyle w:val="Akapitzlist"/>
        <w:rPr>
          <w:rFonts w:ascii="Times New Roman" w:hAnsi="Times New Roman"/>
          <w:b/>
          <w:color w:val="FF0000"/>
        </w:rPr>
      </w:pPr>
      <w:r w:rsidRPr="00FA142D">
        <w:rPr>
          <w:rFonts w:ascii="Times New Roman" w:hAnsi="Times New Roman"/>
          <w:b/>
          <w:color w:val="FF0000"/>
        </w:rPr>
        <w:t>Formularz Oferty należy podpisać kwalifikowanym podpisem elektronicznym.</w:t>
      </w:r>
    </w:p>
    <w:p w14:paraId="1D73E713" w14:textId="77777777" w:rsidR="00AE6EF4" w:rsidRDefault="00AE6EF4" w:rsidP="00AE6EF4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</w:p>
    <w:p w14:paraId="02748671" w14:textId="77777777" w:rsidR="00AE6EF4" w:rsidRPr="001A39D9" w:rsidRDefault="00AE6EF4" w:rsidP="00AE6EF4"/>
    <w:p w14:paraId="4B565BEA" w14:textId="77777777" w:rsidR="00AE6EF4" w:rsidRPr="00D70BAE" w:rsidRDefault="00AE6EF4" w:rsidP="00AE6EF4"/>
    <w:p w14:paraId="2BA17747" w14:textId="77777777" w:rsidR="00FE545C" w:rsidRPr="00F400F0" w:rsidRDefault="00FE545C" w:rsidP="00F400F0"/>
    <w:sectPr w:rsidR="00FE545C" w:rsidRPr="00F400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EC33F" w14:textId="77777777" w:rsidR="006E5D66" w:rsidRDefault="006E5D66">
      <w:r>
        <w:separator/>
      </w:r>
    </w:p>
  </w:endnote>
  <w:endnote w:type="continuationSeparator" w:id="0">
    <w:p w14:paraId="22B62ED1" w14:textId="77777777" w:rsidR="006E5D66" w:rsidRDefault="006E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57BFB" w14:textId="77777777" w:rsidR="00964490" w:rsidRDefault="009644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A33E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485DF" w14:textId="77777777" w:rsidR="00964490" w:rsidRDefault="009644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D60AA" w14:textId="77777777" w:rsidR="006E5D66" w:rsidRDefault="006E5D66">
      <w:r>
        <w:separator/>
      </w:r>
    </w:p>
  </w:footnote>
  <w:footnote w:type="continuationSeparator" w:id="0">
    <w:p w14:paraId="123F34BA" w14:textId="77777777" w:rsidR="006E5D66" w:rsidRDefault="006E5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E5582" w14:textId="77777777" w:rsidR="00964490" w:rsidRDefault="00964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E487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F2188" w14:textId="77777777" w:rsidR="00964490" w:rsidRDefault="009644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39503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11636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0959378">
    <w:abstractNumId w:val="0"/>
  </w:num>
  <w:num w:numId="4" w16cid:durableId="560748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D6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18A0"/>
    <w:rsid w:val="002723B0"/>
    <w:rsid w:val="00315A4A"/>
    <w:rsid w:val="004B7300"/>
    <w:rsid w:val="004C6753"/>
    <w:rsid w:val="004E66E1"/>
    <w:rsid w:val="00595C87"/>
    <w:rsid w:val="005D2C65"/>
    <w:rsid w:val="005E6D94"/>
    <w:rsid w:val="0063384F"/>
    <w:rsid w:val="00643C6F"/>
    <w:rsid w:val="00646202"/>
    <w:rsid w:val="0065290F"/>
    <w:rsid w:val="006815F6"/>
    <w:rsid w:val="006E5D66"/>
    <w:rsid w:val="007748F0"/>
    <w:rsid w:val="007A4321"/>
    <w:rsid w:val="00833933"/>
    <w:rsid w:val="00853083"/>
    <w:rsid w:val="008B2F0C"/>
    <w:rsid w:val="008B4928"/>
    <w:rsid w:val="008D2AB8"/>
    <w:rsid w:val="008F1C66"/>
    <w:rsid w:val="00964490"/>
    <w:rsid w:val="00970FE4"/>
    <w:rsid w:val="009A43E4"/>
    <w:rsid w:val="00A0022B"/>
    <w:rsid w:val="00A346FE"/>
    <w:rsid w:val="00A47B4D"/>
    <w:rsid w:val="00A83018"/>
    <w:rsid w:val="00AE39E7"/>
    <w:rsid w:val="00AE6EF4"/>
    <w:rsid w:val="00AF571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00F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BB041"/>
  <w15:chartTrackingRefBased/>
  <w15:docId w15:val="{FF3B05E4-C059-4F7C-9DFC-812168E2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6EF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E6EF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656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2025-11-13T07:44:00Z</dcterms:created>
  <dcterms:modified xsi:type="dcterms:W3CDTF">2025-11-13T09:13:00Z</dcterms:modified>
</cp:coreProperties>
</file>