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58F70" w14:textId="6F2ABA21" w:rsidR="000C3899" w:rsidRDefault="000C3899" w:rsidP="000C3899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KC-DE-zp.272-682/25</w:t>
      </w:r>
    </w:p>
    <w:p w14:paraId="1CBCB24D" w14:textId="77777777" w:rsidR="000C3899" w:rsidRDefault="000C3899" w:rsidP="000C38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0E10FC0F" w14:textId="77777777" w:rsidR="000C3899" w:rsidRDefault="000C3899" w:rsidP="000C3899">
      <w:pPr>
        <w:jc w:val="center"/>
        <w:rPr>
          <w:b/>
          <w:sz w:val="28"/>
          <w:szCs w:val="28"/>
        </w:rPr>
      </w:pPr>
    </w:p>
    <w:p w14:paraId="3CA274E3" w14:textId="77777777" w:rsidR="000C3899" w:rsidRDefault="000C3899" w:rsidP="000C389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F6AED19" w14:textId="77777777" w:rsidR="000C3899" w:rsidRDefault="000C3899" w:rsidP="000C3899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0416C09C" w14:textId="77777777" w:rsidR="000C3899" w:rsidRDefault="000C3899" w:rsidP="000C3899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7E7E30E" w14:textId="77777777" w:rsidR="000C3899" w:rsidRDefault="000C3899" w:rsidP="000C3899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15FE8DBE" w14:textId="6D002066" w:rsidR="000C3899" w:rsidRDefault="00AD38B9" w:rsidP="000C3899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D38B9">
        <w:rPr>
          <w:b/>
        </w:rPr>
        <w:t xml:space="preserve">Dostawa wyposażenia do sali konferencyjnej w Zespole Laboratoriów Badawczych Centrum Zrównoważonego Rozwoju i Poszanowania Energii na potrzeby </w:t>
      </w:r>
      <w:proofErr w:type="spellStart"/>
      <w:r w:rsidRPr="00AD38B9">
        <w:rPr>
          <w:b/>
        </w:rPr>
        <w:t>WGGiOŚ</w:t>
      </w:r>
      <w:proofErr w:type="spellEnd"/>
      <w:r w:rsidR="000C3899">
        <w:rPr>
          <w:b/>
          <w:bCs/>
          <w:iCs/>
          <w:sz w:val="24"/>
          <w:szCs w:val="24"/>
        </w:rPr>
        <w:t xml:space="preserve">, </w:t>
      </w:r>
      <w:r w:rsidR="000C3899">
        <w:rPr>
          <w:sz w:val="24"/>
          <w:szCs w:val="24"/>
        </w:rPr>
        <w:t xml:space="preserve">prowadzonego przez Akademię Górniczo-Hutniczą w Krakowie, </w:t>
      </w:r>
    </w:p>
    <w:p w14:paraId="61907D06" w14:textId="77777777" w:rsidR="000C3899" w:rsidRDefault="000C3899" w:rsidP="000C3899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F19488F" w14:textId="77777777" w:rsidR="000C3899" w:rsidRDefault="000C3899" w:rsidP="000C389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801A00C" w14:textId="77777777" w:rsidR="000C3899" w:rsidRDefault="000C3899" w:rsidP="000C389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416596D8" w14:textId="77777777" w:rsidR="000C3899" w:rsidRDefault="000C3899" w:rsidP="000C3899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7158B5EE" w14:textId="77777777" w:rsidR="000C3899" w:rsidRDefault="000C3899" w:rsidP="000C3899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73486704" w14:textId="77777777" w:rsidR="000C3899" w:rsidRDefault="000C3899" w:rsidP="000C3899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3BA4F286" w14:textId="77777777" w:rsidR="000C3899" w:rsidRDefault="000C3899" w:rsidP="000C3899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C3899" w14:paraId="1F2D6CC3" w14:textId="77777777" w:rsidTr="003F03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8D213" w14:textId="77777777" w:rsidR="000C3899" w:rsidRDefault="000C3899" w:rsidP="003F0301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0031D" w14:textId="77777777" w:rsidR="000C3899" w:rsidRDefault="000C3899" w:rsidP="003F0301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42BB3" w14:textId="77777777" w:rsidR="000C3899" w:rsidRDefault="000C3899" w:rsidP="003F0301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0C3899" w14:paraId="624F2327" w14:textId="77777777" w:rsidTr="003F03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24816" w14:textId="77777777" w:rsidR="000C3899" w:rsidRDefault="000C3899" w:rsidP="003F0301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44643" w14:textId="77777777" w:rsidR="000C3899" w:rsidRDefault="000C3899" w:rsidP="003F030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631D" w14:textId="77777777" w:rsidR="000C3899" w:rsidRDefault="000C3899" w:rsidP="003F0301">
            <w:pPr>
              <w:widowControl w:val="0"/>
              <w:spacing w:line="360" w:lineRule="auto"/>
              <w:jc w:val="both"/>
            </w:pPr>
          </w:p>
        </w:tc>
      </w:tr>
      <w:tr w:rsidR="000C3899" w14:paraId="7274E285" w14:textId="77777777" w:rsidTr="003F03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48449" w14:textId="77777777" w:rsidR="000C3899" w:rsidRDefault="000C3899" w:rsidP="003F0301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39452" w14:textId="77777777" w:rsidR="000C3899" w:rsidRDefault="000C3899" w:rsidP="003F030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E09A6" w14:textId="77777777" w:rsidR="000C3899" w:rsidRDefault="000C3899" w:rsidP="003F0301">
            <w:pPr>
              <w:widowControl w:val="0"/>
              <w:spacing w:line="360" w:lineRule="auto"/>
              <w:jc w:val="both"/>
            </w:pPr>
          </w:p>
        </w:tc>
      </w:tr>
      <w:tr w:rsidR="000C3899" w14:paraId="2F9F1FF3" w14:textId="77777777" w:rsidTr="003F03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2F185" w14:textId="77777777" w:rsidR="000C3899" w:rsidRDefault="000C3899" w:rsidP="003F0301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82FB2" w14:textId="77777777" w:rsidR="000C3899" w:rsidRDefault="000C3899" w:rsidP="003F030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A71DE" w14:textId="77777777" w:rsidR="000C3899" w:rsidRDefault="000C3899" w:rsidP="003F0301">
            <w:pPr>
              <w:widowControl w:val="0"/>
              <w:spacing w:line="360" w:lineRule="auto"/>
              <w:jc w:val="both"/>
            </w:pPr>
          </w:p>
        </w:tc>
      </w:tr>
    </w:tbl>
    <w:p w14:paraId="06998001" w14:textId="77777777" w:rsidR="000C3899" w:rsidRDefault="000C3899" w:rsidP="000C3899">
      <w:pPr>
        <w:widowControl w:val="0"/>
        <w:spacing w:line="360" w:lineRule="auto"/>
        <w:jc w:val="both"/>
      </w:pPr>
    </w:p>
    <w:p w14:paraId="49D047DB" w14:textId="77777777" w:rsidR="000C3899" w:rsidRDefault="000C3899" w:rsidP="000C3899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6617DD1" w14:textId="77777777" w:rsidR="000C3899" w:rsidRDefault="000C3899" w:rsidP="000C3899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75248BEC" w14:textId="77777777" w:rsidR="000C3899" w:rsidRDefault="000C3899" w:rsidP="000C3899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1618C423" w14:textId="77777777" w:rsidR="000C3899" w:rsidRDefault="000C3899" w:rsidP="000C3899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F293FAA" w14:textId="77777777" w:rsidR="000C3899" w:rsidRDefault="000C3899" w:rsidP="000C3899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7C7C4B80" w14:textId="77777777" w:rsidR="000C3899" w:rsidRDefault="000C3899" w:rsidP="000C3899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769592C" w14:textId="77777777" w:rsidR="000C3899" w:rsidRDefault="000C3899" w:rsidP="000C3899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2F8EC793" w14:textId="77777777" w:rsidR="000C3899" w:rsidRDefault="000C3899" w:rsidP="000C3899">
      <w:pPr>
        <w:rPr>
          <w:rFonts w:eastAsia="Times New Roman"/>
          <w:lang w:eastAsia="pl-PL"/>
        </w:rPr>
      </w:pPr>
    </w:p>
    <w:p w14:paraId="138B1D09" w14:textId="77777777" w:rsidR="000C3899" w:rsidRDefault="000C3899" w:rsidP="000C3899"/>
    <w:p w14:paraId="5AE59272" w14:textId="77777777" w:rsidR="000C3899" w:rsidRDefault="000C3899" w:rsidP="000C3899"/>
    <w:p w14:paraId="343017C0" w14:textId="77777777" w:rsidR="000C3899" w:rsidRDefault="000C3899" w:rsidP="000C3899"/>
    <w:p w14:paraId="340BEFA7" w14:textId="77777777" w:rsidR="000C3899" w:rsidRPr="00D54AE7" w:rsidRDefault="000C3899" w:rsidP="000C3899"/>
    <w:p w14:paraId="48F59769" w14:textId="77777777" w:rsidR="000C3899" w:rsidRPr="007B5051" w:rsidRDefault="000C3899" w:rsidP="000C3899"/>
    <w:p w14:paraId="10BE6466" w14:textId="77777777" w:rsidR="000C3899" w:rsidRPr="00EE068C" w:rsidRDefault="000C3899" w:rsidP="000C3899"/>
    <w:p w14:paraId="731E5AF1" w14:textId="77777777" w:rsidR="000C3899" w:rsidRPr="00047001" w:rsidRDefault="000C3899" w:rsidP="000C3899"/>
    <w:p w14:paraId="6E93D119" w14:textId="77777777" w:rsidR="000C3899" w:rsidRPr="00DA5B35" w:rsidRDefault="000C3899" w:rsidP="000C3899"/>
    <w:p w14:paraId="37C9AE88" w14:textId="77777777" w:rsidR="000C3899" w:rsidRPr="00633B83" w:rsidRDefault="000C3899" w:rsidP="000C3899"/>
    <w:p w14:paraId="4F397A63" w14:textId="77777777" w:rsidR="000C3899" w:rsidRPr="00765699" w:rsidRDefault="000C3899" w:rsidP="000C3899"/>
    <w:p w14:paraId="6B18FFC7" w14:textId="77777777" w:rsidR="000C3899" w:rsidRPr="0088568E" w:rsidRDefault="000C3899" w:rsidP="000C3899"/>
    <w:p w14:paraId="2CF4941D" w14:textId="112AD348" w:rsidR="00106AC7" w:rsidRPr="000C3899" w:rsidRDefault="00106AC7" w:rsidP="000C3899"/>
    <w:sectPr w:rsidR="00106AC7" w:rsidRPr="000C3899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A7521" w14:textId="77777777" w:rsidR="009A2F5B" w:rsidRDefault="009A2F5B">
      <w:r>
        <w:separator/>
      </w:r>
    </w:p>
  </w:endnote>
  <w:endnote w:type="continuationSeparator" w:id="0">
    <w:p w14:paraId="13424F9A" w14:textId="77777777" w:rsidR="009A2F5B" w:rsidRDefault="009A2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D103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240258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8080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799BA7B" w14:textId="77777777" w:rsidR="00336EEB" w:rsidRDefault="00AD38B9" w:rsidP="00336EEB">
    <w:pPr>
      <w:pStyle w:val="Stopka"/>
      <w:tabs>
        <w:tab w:val="clear" w:pos="4536"/>
      </w:tabs>
      <w:jc w:val="center"/>
    </w:pPr>
    <w:r>
      <w:rPr>
        <w:noProof/>
      </w:rPr>
      <w:pict w14:anchorId="07B59CAE">
        <v:line id="_x0000_s1025" style="position:absolute;left:0;text-align:left;z-index:251657728" from="-3.85pt,8.7pt" to="455.15pt,8.7pt"/>
      </w:pict>
    </w:r>
  </w:p>
  <w:p w14:paraId="6F93DFEA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F0673" w14:textId="77777777" w:rsidR="006021F9" w:rsidRDefault="006021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F4EB4" w14:textId="77777777" w:rsidR="009A2F5B" w:rsidRDefault="009A2F5B">
      <w:r>
        <w:separator/>
      </w:r>
    </w:p>
  </w:footnote>
  <w:footnote w:type="continuationSeparator" w:id="0">
    <w:p w14:paraId="597E14C6" w14:textId="77777777" w:rsidR="009A2F5B" w:rsidRDefault="009A2F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4CC3D" w14:textId="77777777" w:rsidR="006021F9" w:rsidRDefault="006021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08C35" w14:textId="77777777" w:rsidR="006021F9" w:rsidRDefault="006021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7D65D" w14:textId="77777777" w:rsidR="006021F9" w:rsidRDefault="006021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01155342">
    <w:abstractNumId w:val="14"/>
  </w:num>
  <w:num w:numId="2" w16cid:durableId="1435057187">
    <w:abstractNumId w:val="0"/>
  </w:num>
  <w:num w:numId="3" w16cid:durableId="1509440090">
    <w:abstractNumId w:val="12"/>
  </w:num>
  <w:num w:numId="4" w16cid:durableId="1239249304">
    <w:abstractNumId w:val="8"/>
  </w:num>
  <w:num w:numId="5" w16cid:durableId="876504654">
    <w:abstractNumId w:val="7"/>
  </w:num>
  <w:num w:numId="6" w16cid:durableId="507906734">
    <w:abstractNumId w:val="1"/>
  </w:num>
  <w:num w:numId="7" w16cid:durableId="1514878353">
    <w:abstractNumId w:val="6"/>
  </w:num>
  <w:num w:numId="8" w16cid:durableId="1143960997">
    <w:abstractNumId w:val="3"/>
  </w:num>
  <w:num w:numId="9" w16cid:durableId="319819106">
    <w:abstractNumId w:val="2"/>
  </w:num>
  <w:num w:numId="10" w16cid:durableId="762071937">
    <w:abstractNumId w:val="5"/>
  </w:num>
  <w:num w:numId="11" w16cid:durableId="1340742082">
    <w:abstractNumId w:val="11"/>
  </w:num>
  <w:num w:numId="12" w16cid:durableId="1527015698">
    <w:abstractNumId w:val="4"/>
  </w:num>
  <w:num w:numId="13" w16cid:durableId="600652426">
    <w:abstractNumId w:val="10"/>
  </w:num>
  <w:num w:numId="14" w16cid:durableId="2005015120">
    <w:abstractNumId w:val="13"/>
  </w:num>
  <w:num w:numId="15" w16cid:durableId="5162407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2F5B"/>
    <w:rsid w:val="0000184A"/>
    <w:rsid w:val="00012997"/>
    <w:rsid w:val="000621A2"/>
    <w:rsid w:val="00075CEC"/>
    <w:rsid w:val="000C3899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021F9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2F5B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AD38B9"/>
    <w:rsid w:val="00AF5711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B619E4"/>
  <w15:chartTrackingRefBased/>
  <w15:docId w15:val="{C05A20AD-9313-4E4B-8654-44657A43B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389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0C3899"/>
  </w:style>
  <w:style w:type="paragraph" w:styleId="Akapitzlist">
    <w:name w:val="List Paragraph"/>
    <w:basedOn w:val="Normalny"/>
    <w:uiPriority w:val="34"/>
    <w:qFormat/>
    <w:rsid w:val="000C389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346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2025-11-13T09:23:00Z</cp:lastPrinted>
  <dcterms:created xsi:type="dcterms:W3CDTF">2025-11-13T09:19:00Z</dcterms:created>
  <dcterms:modified xsi:type="dcterms:W3CDTF">2025-11-13T09:24:00Z</dcterms:modified>
</cp:coreProperties>
</file>