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59618" w14:textId="184A0044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12226B" w:rsidRPr="0012226B">
        <w:rPr>
          <w:rFonts w:ascii="Arial" w:hAnsi="Arial" w:cs="Arial"/>
          <w:bCs/>
          <w:sz w:val="24"/>
        </w:rPr>
        <w:t>1</w:t>
      </w:r>
      <w:r w:rsidR="00EB5AB9">
        <w:rPr>
          <w:rFonts w:ascii="Arial" w:hAnsi="Arial" w:cs="Arial"/>
          <w:bCs/>
          <w:sz w:val="24"/>
        </w:rPr>
        <w:t>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7E775FB4" w14:textId="77777777" w:rsidTr="00C2302C">
        <w:tc>
          <w:tcPr>
            <w:tcW w:w="2800" w:type="dxa"/>
            <w:shd w:val="clear" w:color="auto" w:fill="auto"/>
          </w:tcPr>
          <w:p w14:paraId="5B1C005E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5C46F47B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91E06D3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FF894F4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1C2C56B0" w14:textId="77777777" w:rsidTr="00C2302C">
        <w:tc>
          <w:tcPr>
            <w:tcW w:w="2800" w:type="dxa"/>
            <w:shd w:val="clear" w:color="auto" w:fill="auto"/>
          </w:tcPr>
          <w:p w14:paraId="449F8163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36339CB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0EF11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943E16F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C065EF9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18C49963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7669C5" w14:textId="744B9875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493D373E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6A56AE4B" w14:textId="77777777" w:rsidTr="00ED20C7">
        <w:tc>
          <w:tcPr>
            <w:tcW w:w="2269" w:type="dxa"/>
            <w:shd w:val="clear" w:color="auto" w:fill="auto"/>
          </w:tcPr>
          <w:p w14:paraId="4C7D1BEA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0B558186" w14:textId="04820DC5" w:rsidR="00ED20C7" w:rsidRPr="00CA5E56" w:rsidRDefault="004F00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</w:p>
        </w:tc>
      </w:tr>
      <w:tr w:rsidR="0012226B" w:rsidRPr="00CA5E56" w14:paraId="2D3BEE1F" w14:textId="77777777" w:rsidTr="00D75CFF">
        <w:tc>
          <w:tcPr>
            <w:tcW w:w="2269" w:type="dxa"/>
            <w:shd w:val="clear" w:color="auto" w:fill="auto"/>
          </w:tcPr>
          <w:p w14:paraId="1A69716E" w14:textId="77777777" w:rsidR="0012226B" w:rsidRPr="00CA5E56" w:rsidRDefault="0012226B" w:rsidP="00D75CFF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5A3137F1" w14:textId="77777777" w:rsidR="0012226B" w:rsidRPr="00CA5E56" w:rsidRDefault="0012226B" w:rsidP="00D75C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226B">
              <w:rPr>
                <w:rFonts w:ascii="Arial" w:hAnsi="Arial" w:cs="Arial"/>
                <w:bCs/>
                <w:sz w:val="24"/>
                <w:szCs w:val="24"/>
              </w:rPr>
              <w:t>SZP-271-59/25</w:t>
            </w:r>
          </w:p>
        </w:tc>
      </w:tr>
    </w:tbl>
    <w:p w14:paraId="0F83C325" w14:textId="77777777" w:rsidR="000031B4" w:rsidRPr="000031B4" w:rsidRDefault="000031B4" w:rsidP="000031B4">
      <w:pPr>
        <w:tabs>
          <w:tab w:val="center" w:pos="4536"/>
          <w:tab w:val="right" w:pos="9072"/>
        </w:tabs>
        <w:spacing w:line="360" w:lineRule="auto"/>
        <w:ind w:left="-426"/>
        <w:jc w:val="both"/>
        <w:rPr>
          <w:rFonts w:ascii="Arial" w:hAnsi="Arial" w:cs="Arial"/>
          <w:b/>
          <w:sz w:val="24"/>
          <w:szCs w:val="24"/>
        </w:rPr>
      </w:pPr>
      <w:r w:rsidRPr="000031B4">
        <w:rPr>
          <w:rFonts w:ascii="Arial" w:hAnsi="Arial" w:cs="Arial"/>
          <w:b/>
          <w:sz w:val="24"/>
          <w:szCs w:val="24"/>
        </w:rPr>
        <w:t xml:space="preserve">Inwestycja: </w:t>
      </w:r>
      <w:r w:rsidRPr="000031B4">
        <w:rPr>
          <w:rFonts w:ascii="Arial" w:hAnsi="Arial" w:cs="Arial"/>
          <w:b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4CE2238E" w14:textId="77777777" w:rsidR="000031B4" w:rsidRPr="000031B4" w:rsidRDefault="000031B4" w:rsidP="000031B4">
      <w:pPr>
        <w:tabs>
          <w:tab w:val="center" w:pos="4536"/>
          <w:tab w:val="right" w:pos="9072"/>
        </w:tabs>
        <w:spacing w:line="360" w:lineRule="auto"/>
        <w:ind w:left="-426"/>
        <w:jc w:val="both"/>
        <w:rPr>
          <w:rFonts w:ascii="Arial" w:hAnsi="Arial" w:cs="Arial"/>
          <w:b/>
          <w:sz w:val="24"/>
          <w:szCs w:val="24"/>
        </w:rPr>
      </w:pPr>
      <w:r w:rsidRPr="000031B4">
        <w:rPr>
          <w:rFonts w:ascii="Arial" w:hAnsi="Arial" w:cs="Arial"/>
          <w:b/>
          <w:sz w:val="24"/>
          <w:szCs w:val="24"/>
        </w:rPr>
        <w:t xml:space="preserve">Projekt: </w:t>
      </w:r>
      <w:r w:rsidRPr="000031B4">
        <w:rPr>
          <w:rFonts w:ascii="Arial" w:hAnsi="Arial" w:cs="Arial"/>
          <w:b/>
          <w:sz w:val="24"/>
          <w:szCs w:val="24"/>
        </w:rPr>
        <w:tab/>
        <w:t>Przyspieszenie procesów transformacji cyfrowej ochrony zdrowia w Szpitalu Specjalistycznym im. Stefana Żeromskiego SPZOZ w Krakowie</w:t>
      </w:r>
    </w:p>
    <w:p w14:paraId="295BE550" w14:textId="1A7AD282" w:rsidR="000031B4" w:rsidRPr="000031B4" w:rsidRDefault="000031B4" w:rsidP="000031B4">
      <w:pPr>
        <w:spacing w:line="360" w:lineRule="auto"/>
        <w:ind w:left="-426"/>
        <w:jc w:val="both"/>
        <w:rPr>
          <w:rFonts w:ascii="Arial" w:hAnsi="Arial" w:cs="Arial"/>
          <w:b/>
          <w:sz w:val="24"/>
        </w:rPr>
      </w:pPr>
      <w:r w:rsidRPr="000031B4">
        <w:rPr>
          <w:rFonts w:ascii="Arial" w:hAnsi="Arial" w:cs="Arial"/>
          <w:b/>
          <w:sz w:val="24"/>
          <w:szCs w:val="24"/>
        </w:rPr>
        <w:t>Zadanie: Rozbudowa systemów szpitalnych</w:t>
      </w:r>
    </w:p>
    <w:p w14:paraId="6F2ADF5E" w14:textId="0F14BB23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12226B" w:rsidRPr="0012226B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0F2A6AFF" w14:textId="77777777" w:rsidTr="00A55523">
        <w:tc>
          <w:tcPr>
            <w:tcW w:w="2553" w:type="dxa"/>
            <w:shd w:val="clear" w:color="auto" w:fill="auto"/>
            <w:vAlign w:val="center"/>
          </w:tcPr>
          <w:p w14:paraId="5AC81D9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A253BF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117B7A4F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90FE5EA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01F42B36" w14:textId="27FE407D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dostawy zostały wykonane </w:t>
            </w:r>
          </w:p>
        </w:tc>
      </w:tr>
      <w:tr w:rsidR="00AB03CC" w:rsidRPr="00A55523" w14:paraId="1B291E5B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9576AD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9AA9F6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01B248C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F9FA92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7EB27CD6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37E43B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DF9190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0841EEF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647885D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206C1CBF" w14:textId="74B03903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lastRenderedPageBreak/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 zostały wykonane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267F061" w14:textId="77777777" w:rsidTr="00320B74">
        <w:tc>
          <w:tcPr>
            <w:tcW w:w="3261" w:type="dxa"/>
            <w:shd w:val="clear" w:color="auto" w:fill="auto"/>
          </w:tcPr>
          <w:p w14:paraId="6E97A0B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9FDFB8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FA64820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929B95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0B6E2B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332375B8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2226B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187D9F98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66821" w14:textId="77777777" w:rsidR="00506280" w:rsidRDefault="00506280">
      <w:r>
        <w:separator/>
      </w:r>
    </w:p>
  </w:endnote>
  <w:endnote w:type="continuationSeparator" w:id="0">
    <w:p w14:paraId="0D792730" w14:textId="77777777" w:rsidR="00506280" w:rsidRDefault="00506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E2D3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17C4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2852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5AA8BC8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A85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001D2" w14:textId="77777777" w:rsidR="00EF0FC8" w:rsidRDefault="00EF0FC8">
    <w:pPr>
      <w:pStyle w:val="Stopka"/>
      <w:tabs>
        <w:tab w:val="clear" w:pos="4536"/>
      </w:tabs>
      <w:jc w:val="center"/>
    </w:pPr>
  </w:p>
  <w:p w14:paraId="6622995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27F7C" w14:textId="77777777" w:rsidR="00506280" w:rsidRDefault="00506280">
      <w:r>
        <w:separator/>
      </w:r>
    </w:p>
  </w:footnote>
  <w:footnote w:type="continuationSeparator" w:id="0">
    <w:p w14:paraId="672B5AAC" w14:textId="77777777" w:rsidR="00506280" w:rsidRDefault="00506280">
      <w:r>
        <w:continuationSeparator/>
      </w:r>
    </w:p>
  </w:footnote>
  <w:footnote w:id="1">
    <w:p w14:paraId="1220443E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4207" w14:textId="77777777" w:rsidR="0012226B" w:rsidRDefault="00122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4B9BC" w14:textId="0A95026A" w:rsidR="00ED20C7" w:rsidRPr="004A4C9F" w:rsidRDefault="004F00BB" w:rsidP="004A4C9F">
    <w:pPr>
      <w:pStyle w:val="Nagwek"/>
    </w:pPr>
    <w:r>
      <w:rPr>
        <w:noProof/>
      </w:rPr>
      <w:pict w14:anchorId="494581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45FC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927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280"/>
    <w:rsid w:val="000031B4"/>
    <w:rsid w:val="00085A19"/>
    <w:rsid w:val="000C3052"/>
    <w:rsid w:val="0012226B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A4C9F"/>
    <w:rsid w:val="004B06BD"/>
    <w:rsid w:val="004F00BB"/>
    <w:rsid w:val="00506280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B5AB9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0F8599"/>
  <w15:chartTrackingRefBased/>
  <w15:docId w15:val="{14F01EC8-0D11-4221-AC06-B42CFA31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181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6</cp:revision>
  <cp:lastPrinted>2000-12-14T19:24:00Z</cp:lastPrinted>
  <dcterms:created xsi:type="dcterms:W3CDTF">2025-11-30T12:32:00Z</dcterms:created>
  <dcterms:modified xsi:type="dcterms:W3CDTF">2025-12-02T13:14:00Z</dcterms:modified>
</cp:coreProperties>
</file>