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2B834" w14:textId="7D4F195A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E6BA5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441083C6" w14:textId="77777777" w:rsidTr="00D62E6E">
        <w:tc>
          <w:tcPr>
            <w:tcW w:w="2800" w:type="dxa"/>
          </w:tcPr>
          <w:p w14:paraId="4011667A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6952A0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379B12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8EB707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5741B986" w14:textId="77777777" w:rsidTr="00D62E6E">
        <w:tc>
          <w:tcPr>
            <w:tcW w:w="2800" w:type="dxa"/>
          </w:tcPr>
          <w:p w14:paraId="489C2310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8F9F86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8BA535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1D047B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F773787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C7150" w:rsidRPr="00C14101" w14:paraId="18CB4B28" w14:textId="77777777" w:rsidTr="00D75CF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99F475" w14:textId="77777777" w:rsidR="004C7150" w:rsidRPr="00C14101" w:rsidRDefault="004C7150" w:rsidP="00D75CFF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C44121C" w14:textId="77777777" w:rsidR="004C7150" w:rsidRPr="00C14101" w:rsidRDefault="004C7150" w:rsidP="00D75CFF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C7150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4C7150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4C7150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4C7150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4C7150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2A777B57" w14:textId="77777777" w:rsidR="004C7150" w:rsidRPr="00C14101" w:rsidRDefault="004C7150" w:rsidP="00D75C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4C370CD" w14:textId="77777777" w:rsidR="004C7150" w:rsidRPr="00C14101" w:rsidRDefault="004C7150" w:rsidP="00D75C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A0EF979" w14:textId="77777777" w:rsidR="00BC121E" w:rsidRPr="00C14101" w:rsidRDefault="004C715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2D4D02E5" w14:textId="77777777" w:rsidTr="00D62E6E">
        <w:tc>
          <w:tcPr>
            <w:tcW w:w="2269" w:type="dxa"/>
          </w:tcPr>
          <w:p w14:paraId="3B857CC9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CAE1449" w14:textId="43DF653F" w:rsidR="00D62E6E" w:rsidRPr="00D62E6E" w:rsidRDefault="0039681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Zakup i dostawa: serwerów (4 sztuki) z oprogramowaniem do wirtualizacji (1 sztuka) i systemami serwerowymi </w:t>
            </w:r>
            <w:proofErr w:type="spellStart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windows</w:t>
            </w:r>
            <w:proofErr w:type="spellEnd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datacentre</w:t>
            </w:r>
            <w:proofErr w:type="spellEnd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(8 sztuk) z konfiguracją i wdrożeniem; macierzy (2 sztuki) i przełączników SAN FC (4 sztuki) z konfiguracją i wdrożeniem; przełączników sieciowych COR (4 sztuki) z konfiguracją i wdrożeniem; stacji roboczych (zakup komputerów) 250 sztuk; czytników 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-</w:t>
            </w: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dowodu 20 sztuk</w:t>
            </w:r>
          </w:p>
        </w:tc>
      </w:tr>
      <w:tr w:rsidR="004C7150" w:rsidRPr="00D62E6E" w14:paraId="191E7460" w14:textId="77777777" w:rsidTr="00D75CFF">
        <w:tc>
          <w:tcPr>
            <w:tcW w:w="2269" w:type="dxa"/>
          </w:tcPr>
          <w:p w14:paraId="7E74E4E1" w14:textId="77777777" w:rsidR="004C7150" w:rsidRPr="00D62E6E" w:rsidRDefault="004C7150" w:rsidP="00D75C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57D75D6" w14:textId="77777777" w:rsidR="004C7150" w:rsidRPr="00D62E6E" w:rsidRDefault="004C7150" w:rsidP="00D75C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C715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SZP-271-59/25</w:t>
            </w:r>
          </w:p>
        </w:tc>
      </w:tr>
    </w:tbl>
    <w:p w14:paraId="213BEECC" w14:textId="77777777" w:rsidR="00A86712" w:rsidRPr="0039681B" w:rsidRDefault="00A86712" w:rsidP="00A86712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9681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Inwestycja: </w:t>
      </w:r>
      <w:r w:rsidRPr="0039681B">
        <w:rPr>
          <w:rFonts w:ascii="Arial" w:eastAsia="Times New Roman" w:hAnsi="Arial" w:cs="Arial"/>
          <w:b/>
          <w:sz w:val="24"/>
          <w:szCs w:val="24"/>
          <w:lang w:eastAsia="pl-PL"/>
        </w:rPr>
        <w:tab/>
        <w:t>D1.1.2 Przyspieszenie procesów transformacji cyfrowej ochrony zdrowia poprzez dalszy rozwój usług cyfrowych w ochronie zdrowia</w:t>
      </w:r>
    </w:p>
    <w:p w14:paraId="1344C0C2" w14:textId="77777777" w:rsidR="00A86712" w:rsidRPr="0039681B" w:rsidRDefault="00A86712" w:rsidP="00A86712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9681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Projekt: </w:t>
      </w:r>
      <w:r w:rsidRPr="0039681B">
        <w:rPr>
          <w:rFonts w:ascii="Arial" w:eastAsia="Times New Roman" w:hAnsi="Arial" w:cs="Arial"/>
          <w:b/>
          <w:sz w:val="24"/>
          <w:szCs w:val="24"/>
          <w:lang w:eastAsia="pl-PL"/>
        </w:rPr>
        <w:tab/>
        <w:t>Przyspieszenie procesów transformacji cyfrowej ochrony zdrowia w Szpitalu Specjalistycznym im. Stefana Żeromskiego SPZOZ w Krakowie</w:t>
      </w:r>
    </w:p>
    <w:p w14:paraId="4891DE6C" w14:textId="4FA3923D" w:rsidR="00A86712" w:rsidRDefault="00A86712" w:rsidP="00A8671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9681B">
        <w:rPr>
          <w:rFonts w:ascii="Arial" w:eastAsia="Times New Roman" w:hAnsi="Arial" w:cs="Arial"/>
          <w:b/>
          <w:sz w:val="24"/>
          <w:szCs w:val="24"/>
          <w:lang w:eastAsia="pl-PL"/>
        </w:rPr>
        <w:t>Zadanie: Rozbudowa systemów szpitalnych</w:t>
      </w:r>
    </w:p>
    <w:p w14:paraId="4063545A" w14:textId="3995F2D6" w:rsidR="00BC121E" w:rsidRDefault="00BC121E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4C7150" w:rsidRPr="004C7150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DA7D37E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lastRenderedPageBreak/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A695799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72CF50A1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265B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5153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BC2D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79DA353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5383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3B1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B1C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7A8178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8B74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FEE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EBE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69BEC31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6C0CC6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D6D37AC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71FD8F2F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</w:t>
      </w:r>
      <w:proofErr w:type="gramStart"/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>Wypełnić</w:t>
      </w:r>
      <w:proofErr w:type="gramEnd"/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jeżeli dotyczy</w:t>
      </w:r>
    </w:p>
    <w:p w14:paraId="276AE5C7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BABF03F" w14:textId="77777777" w:rsidTr="00620E37">
        <w:tc>
          <w:tcPr>
            <w:tcW w:w="2660" w:type="dxa"/>
          </w:tcPr>
          <w:p w14:paraId="4AFDC5C1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4985B61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3F638AE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77E95DFF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EC80A54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B411ABF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C715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E2C793A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FADAF" w14:textId="77777777" w:rsidR="00B91E40" w:rsidRDefault="00B91E40">
      <w:r>
        <w:separator/>
      </w:r>
    </w:p>
  </w:endnote>
  <w:endnote w:type="continuationSeparator" w:id="0">
    <w:p w14:paraId="76BA2BC8" w14:textId="77777777" w:rsidR="00B91E40" w:rsidRDefault="00B91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C16D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E5AB1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45F7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1EE6F42" w14:textId="77777777" w:rsidR="009A4CD3" w:rsidRDefault="0039681B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98C3C64">
        <v:line id="_x0000_s1025" style="position:absolute;left:0;text-align:left;z-index:251657728" from="-3.85pt,8.7pt" to="455.15pt,8.7pt"/>
      </w:pict>
    </w:r>
  </w:p>
  <w:p w14:paraId="232EFE8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7DA4B" w14:textId="77777777" w:rsidR="004C7150" w:rsidRDefault="004C71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971EF" w14:textId="77777777" w:rsidR="00B91E40" w:rsidRDefault="00B91E40">
      <w:r>
        <w:separator/>
      </w:r>
    </w:p>
  </w:footnote>
  <w:footnote w:type="continuationSeparator" w:id="0">
    <w:p w14:paraId="278338AC" w14:textId="77777777" w:rsidR="00B91E40" w:rsidRDefault="00B91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350A4" w14:textId="77777777" w:rsidR="004C7150" w:rsidRDefault="004C71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9F7D9" w14:textId="03A29086" w:rsidR="004C7150" w:rsidRDefault="0039681B">
    <w:pPr>
      <w:pStyle w:val="Nagwek"/>
    </w:pPr>
    <w:r>
      <w:rPr>
        <w:noProof/>
      </w:rPr>
      <w:pict w14:anchorId="193790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75pt;height:48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520A6" w14:textId="77777777" w:rsidR="004C7150" w:rsidRDefault="004C71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8199978">
    <w:abstractNumId w:val="13"/>
  </w:num>
  <w:num w:numId="2" w16cid:durableId="1249079901">
    <w:abstractNumId w:val="0"/>
  </w:num>
  <w:num w:numId="3" w16cid:durableId="984430600">
    <w:abstractNumId w:val="11"/>
  </w:num>
  <w:num w:numId="4" w16cid:durableId="1481383370">
    <w:abstractNumId w:val="8"/>
  </w:num>
  <w:num w:numId="5" w16cid:durableId="2139369269">
    <w:abstractNumId w:val="7"/>
  </w:num>
  <w:num w:numId="6" w16cid:durableId="1221794096">
    <w:abstractNumId w:val="1"/>
  </w:num>
  <w:num w:numId="7" w16cid:durableId="1965231426">
    <w:abstractNumId w:val="6"/>
  </w:num>
  <w:num w:numId="8" w16cid:durableId="1155341099">
    <w:abstractNumId w:val="3"/>
  </w:num>
  <w:num w:numId="9" w16cid:durableId="1814827332">
    <w:abstractNumId w:val="2"/>
  </w:num>
  <w:num w:numId="10" w16cid:durableId="340856815">
    <w:abstractNumId w:val="5"/>
  </w:num>
  <w:num w:numId="11" w16cid:durableId="1839078343">
    <w:abstractNumId w:val="10"/>
  </w:num>
  <w:num w:numId="12" w16cid:durableId="1547984309">
    <w:abstractNumId w:val="4"/>
  </w:num>
  <w:num w:numId="13" w16cid:durableId="1075130581">
    <w:abstractNumId w:val="9"/>
  </w:num>
  <w:num w:numId="14" w16cid:durableId="3946243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1E4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432A9"/>
    <w:rsid w:val="00360BC3"/>
    <w:rsid w:val="0039681B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C7150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E6BA5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86712"/>
    <w:rsid w:val="00AB3EFE"/>
    <w:rsid w:val="00AB6C06"/>
    <w:rsid w:val="00AB7377"/>
    <w:rsid w:val="00AD329C"/>
    <w:rsid w:val="00B04D14"/>
    <w:rsid w:val="00B26102"/>
    <w:rsid w:val="00B45ED4"/>
    <w:rsid w:val="00B54FB4"/>
    <w:rsid w:val="00B91E40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98289D"/>
  <w15:chartTrackingRefBased/>
  <w15:docId w15:val="{B2251429-760C-4719-A515-242103C24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279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7</cp:revision>
  <cp:lastPrinted>2010-01-07T09:39:00Z</cp:lastPrinted>
  <dcterms:created xsi:type="dcterms:W3CDTF">2025-11-30T11:56:00Z</dcterms:created>
  <dcterms:modified xsi:type="dcterms:W3CDTF">2025-12-02T13:14:00Z</dcterms:modified>
</cp:coreProperties>
</file>