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CAC39" w14:textId="64962AA9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1740F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3393DDE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A7D48F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892413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DDD084A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AB459F4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6DABA76C" w14:textId="77777777" w:rsidTr="004F10A0">
        <w:tc>
          <w:tcPr>
            <w:tcW w:w="2269" w:type="dxa"/>
            <w:shd w:val="clear" w:color="auto" w:fill="auto"/>
          </w:tcPr>
          <w:p w14:paraId="03EBD596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6D9D35" w14:textId="01BAB68C" w:rsidR="00CC0422" w:rsidRPr="00CC0422" w:rsidRDefault="007B7E3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Zakup i dostawa: serwerów (4 sztuki) z oprogramowaniem do wirtualizacji (1 sztuka) i systemami serwerowymi </w:t>
            </w:r>
            <w:proofErr w:type="spellStart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windows</w:t>
            </w:r>
            <w:proofErr w:type="spellEnd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datacentre</w:t>
            </w:r>
            <w:proofErr w:type="spellEnd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(8 sztuk) z konfiguracją i wdrożeniem; macierzy (2 sztuki) i przełączników SAN FC (4 sztuki) z konfiguracją i wdrożeniem; przełączników sieciowych COR (4 sztuki) z konfiguracją i wdrożeniem; stacji roboczych (zakup komputerów) 250 sztuk; czytników 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dowodu 20 sztuk</w:t>
            </w:r>
            <w:r w:rsidR="00CC0422" w:rsidRPr="00CC04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  <w:p w14:paraId="060E4CF9" w14:textId="36D992EF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CC0422" w:rsidRPr="00A2540E" w14:paraId="5F4C275C" w14:textId="77777777" w:rsidTr="00D75CFF">
        <w:tc>
          <w:tcPr>
            <w:tcW w:w="2269" w:type="dxa"/>
            <w:shd w:val="clear" w:color="auto" w:fill="auto"/>
          </w:tcPr>
          <w:p w14:paraId="6D42D890" w14:textId="77777777" w:rsidR="00CC0422" w:rsidRPr="00A2540E" w:rsidRDefault="00CC0422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7AEFBE" w14:textId="77777777" w:rsidR="00CC0422" w:rsidRPr="00A2540E" w:rsidRDefault="00CC0422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C04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SZP-271-59/25</w:t>
            </w:r>
          </w:p>
        </w:tc>
      </w:tr>
    </w:tbl>
    <w:p w14:paraId="078EDE60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B103F9D" w14:textId="77777777" w:rsidR="004D17D9" w:rsidRPr="007B7E30" w:rsidRDefault="004D17D9" w:rsidP="004D17D9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B7E3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Inwestycja: </w:t>
      </w:r>
      <w:r w:rsidRPr="007B7E30">
        <w:rPr>
          <w:rFonts w:ascii="Arial" w:eastAsia="Times New Roman" w:hAnsi="Arial" w:cs="Arial"/>
          <w:b/>
          <w:sz w:val="24"/>
          <w:szCs w:val="24"/>
          <w:lang w:eastAsia="pl-PL"/>
        </w:rPr>
        <w:tab/>
        <w:t>D1.1.2 Przyspieszenie procesów transformacji cyfrowej ochrony zdrowia poprzez dalszy rozwój usług cyfrowych w ochronie zdrowia</w:t>
      </w:r>
    </w:p>
    <w:p w14:paraId="696567FD" w14:textId="77777777" w:rsidR="004D17D9" w:rsidRPr="007B7E30" w:rsidRDefault="004D17D9" w:rsidP="004D17D9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B7E3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Projekt: </w:t>
      </w:r>
      <w:r w:rsidRPr="007B7E30">
        <w:rPr>
          <w:rFonts w:ascii="Arial" w:eastAsia="Times New Roman" w:hAnsi="Arial" w:cs="Arial"/>
          <w:b/>
          <w:sz w:val="24"/>
          <w:szCs w:val="24"/>
          <w:lang w:eastAsia="pl-PL"/>
        </w:rPr>
        <w:tab/>
        <w:t>Przyspieszenie procesów transformacji cyfrowej ochrony zdrowia w Szpitalu Specjalistycznym im. Stefana Żeromskiego SPZOZ w Krakowie</w:t>
      </w:r>
    </w:p>
    <w:p w14:paraId="54F58C32" w14:textId="1137E34E" w:rsidR="004D17D9" w:rsidRDefault="004D17D9" w:rsidP="004D17D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B7E30">
        <w:rPr>
          <w:rFonts w:ascii="Arial" w:eastAsia="Times New Roman" w:hAnsi="Arial" w:cs="Arial"/>
          <w:b/>
          <w:sz w:val="24"/>
          <w:szCs w:val="24"/>
          <w:lang w:eastAsia="pl-PL"/>
        </w:rPr>
        <w:t>Zadanie: Rozbudowa systemów szpitalnych</w:t>
      </w:r>
    </w:p>
    <w:p w14:paraId="2817E394" w14:textId="77777777" w:rsidR="004D17D9" w:rsidRDefault="004D17D9" w:rsidP="004D17D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F5B636" w14:textId="53E6B689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C0422" w:rsidRPr="00CC042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35BE4FA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5B9DBDBD" w14:textId="77777777" w:rsidTr="00A137C9">
        <w:tc>
          <w:tcPr>
            <w:tcW w:w="617" w:type="dxa"/>
            <w:shd w:val="clear" w:color="auto" w:fill="auto"/>
            <w:vAlign w:val="center"/>
          </w:tcPr>
          <w:p w14:paraId="776BF68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3DC88B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E764E1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DB3C386" w14:textId="77777777" w:rsidTr="00A137C9">
        <w:tc>
          <w:tcPr>
            <w:tcW w:w="617" w:type="dxa"/>
            <w:shd w:val="clear" w:color="auto" w:fill="auto"/>
            <w:vAlign w:val="center"/>
          </w:tcPr>
          <w:p w14:paraId="4D84D42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BCBA37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E4C3C5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33EDFA9" w14:textId="77777777" w:rsidTr="00A137C9">
        <w:tc>
          <w:tcPr>
            <w:tcW w:w="617" w:type="dxa"/>
            <w:shd w:val="clear" w:color="auto" w:fill="auto"/>
            <w:vAlign w:val="center"/>
          </w:tcPr>
          <w:p w14:paraId="5460D76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235521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29AAF2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E17248C" w14:textId="35632972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C0422" w:rsidRPr="00CC0422">
        <w:rPr>
          <w:rFonts w:ascii="Arial" w:hAnsi="Arial" w:cs="Arial"/>
          <w:sz w:val="24"/>
          <w:szCs w:val="24"/>
        </w:rPr>
        <w:t>(</w:t>
      </w:r>
      <w:proofErr w:type="spellStart"/>
      <w:r w:rsidR="00CC0422" w:rsidRPr="00CC0422">
        <w:rPr>
          <w:rFonts w:ascii="Arial" w:hAnsi="Arial" w:cs="Arial"/>
          <w:sz w:val="24"/>
          <w:szCs w:val="24"/>
        </w:rPr>
        <w:t>t.j</w:t>
      </w:r>
      <w:proofErr w:type="spellEnd"/>
      <w:r w:rsidR="00CC0422" w:rsidRPr="00CC042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CC0422" w:rsidRPr="00CC0422">
        <w:rPr>
          <w:rFonts w:ascii="Arial" w:hAnsi="Arial" w:cs="Arial"/>
          <w:sz w:val="24"/>
          <w:szCs w:val="24"/>
        </w:rPr>
        <w:t>późn</w:t>
      </w:r>
      <w:proofErr w:type="spellEnd"/>
      <w:r w:rsidR="00CC0422" w:rsidRPr="00CC0422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="005539CD">
        <w:rPr>
          <w:rFonts w:ascii="Arial" w:eastAsia="Times New Roman" w:hAnsi="Arial" w:cs="Arial"/>
          <w:sz w:val="24"/>
          <w:szCs w:val="24"/>
          <w:lang w:eastAsia="pl-PL"/>
        </w:rPr>
        <w:t>dostawy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 w:rsidR="005539CD">
        <w:rPr>
          <w:rFonts w:ascii="Arial" w:eastAsia="Times New Roman" w:hAnsi="Arial" w:cs="Arial"/>
          <w:sz w:val="24"/>
          <w:szCs w:val="24"/>
          <w:lang w:eastAsia="pl-PL"/>
        </w:rPr>
        <w:t>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3127961F" w14:textId="77777777" w:rsidTr="00A137C9">
        <w:tc>
          <w:tcPr>
            <w:tcW w:w="617" w:type="dxa"/>
            <w:shd w:val="clear" w:color="auto" w:fill="auto"/>
            <w:vAlign w:val="center"/>
          </w:tcPr>
          <w:p w14:paraId="28E1D3A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A8131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9432D24" w14:textId="365FB14C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dostaw/usług</w:t>
            </w:r>
          </w:p>
        </w:tc>
      </w:tr>
      <w:tr w:rsidR="00B641BE" w:rsidRPr="0087706D" w14:paraId="0B92B1B3" w14:textId="77777777" w:rsidTr="00A137C9">
        <w:tc>
          <w:tcPr>
            <w:tcW w:w="617" w:type="dxa"/>
            <w:shd w:val="clear" w:color="auto" w:fill="auto"/>
            <w:vAlign w:val="center"/>
          </w:tcPr>
          <w:p w14:paraId="56B6E72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1CE660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62C465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D1D0C12" w14:textId="77777777" w:rsidTr="00A137C9">
        <w:tc>
          <w:tcPr>
            <w:tcW w:w="617" w:type="dxa"/>
            <w:shd w:val="clear" w:color="auto" w:fill="auto"/>
            <w:vAlign w:val="center"/>
          </w:tcPr>
          <w:p w14:paraId="15B7E7D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B44CA7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918F28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E64DF04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ECC531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2EF8CB3" w14:textId="77777777" w:rsidTr="004F10A0">
        <w:tc>
          <w:tcPr>
            <w:tcW w:w="2660" w:type="dxa"/>
            <w:shd w:val="clear" w:color="auto" w:fill="auto"/>
          </w:tcPr>
          <w:p w14:paraId="1F9BE9B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B61642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24BE3C4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46DA78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BFB66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EC5BCFA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C042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4AF58C9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F40E1" w14:textId="77777777" w:rsidR="00516B24" w:rsidRDefault="00516B24" w:rsidP="00025386">
      <w:pPr>
        <w:spacing w:after="0" w:line="240" w:lineRule="auto"/>
      </w:pPr>
      <w:r>
        <w:separator/>
      </w:r>
    </w:p>
  </w:endnote>
  <w:endnote w:type="continuationSeparator" w:id="0">
    <w:p w14:paraId="77CBFA20" w14:textId="77777777" w:rsidR="00516B24" w:rsidRDefault="00516B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C6E" w14:textId="77777777" w:rsidR="00CC0422" w:rsidRDefault="00CC04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1B71B" w14:textId="77777777" w:rsidR="00025386" w:rsidRDefault="007B7E30" w:rsidP="00025386">
    <w:pPr>
      <w:pStyle w:val="Stopka"/>
      <w:tabs>
        <w:tab w:val="clear" w:pos="4536"/>
      </w:tabs>
      <w:jc w:val="center"/>
    </w:pPr>
    <w:r>
      <w:rPr>
        <w:noProof/>
      </w:rPr>
      <w:pict w14:anchorId="7C4E6D6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8AA733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E1371F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3D2A2" w14:textId="77777777" w:rsidR="00CC0422" w:rsidRDefault="00CC04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18599" w14:textId="77777777" w:rsidR="00516B24" w:rsidRDefault="00516B24" w:rsidP="00025386">
      <w:pPr>
        <w:spacing w:after="0" w:line="240" w:lineRule="auto"/>
      </w:pPr>
      <w:r>
        <w:separator/>
      </w:r>
    </w:p>
  </w:footnote>
  <w:footnote w:type="continuationSeparator" w:id="0">
    <w:p w14:paraId="40407051" w14:textId="77777777" w:rsidR="00516B24" w:rsidRDefault="00516B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7E86" w14:textId="77777777" w:rsidR="00CC0422" w:rsidRDefault="00CC04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BC290" w14:textId="3E1699B8" w:rsidR="00CC0422" w:rsidRDefault="007B7E30">
    <w:pPr>
      <w:pStyle w:val="Nagwek"/>
    </w:pPr>
    <w:r>
      <w:rPr>
        <w:noProof/>
      </w:rPr>
      <w:pict w14:anchorId="00C91A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8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8EB2C" w14:textId="77777777" w:rsidR="00CC0422" w:rsidRDefault="00CC04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6538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B24"/>
    <w:rsid w:val="00025386"/>
    <w:rsid w:val="000423B9"/>
    <w:rsid w:val="00042A1E"/>
    <w:rsid w:val="00053927"/>
    <w:rsid w:val="00084786"/>
    <w:rsid w:val="0016158F"/>
    <w:rsid w:val="001C2314"/>
    <w:rsid w:val="00213980"/>
    <w:rsid w:val="0024648D"/>
    <w:rsid w:val="00301AA3"/>
    <w:rsid w:val="003A1218"/>
    <w:rsid w:val="003A486D"/>
    <w:rsid w:val="004374F2"/>
    <w:rsid w:val="00460705"/>
    <w:rsid w:val="00485239"/>
    <w:rsid w:val="004A0686"/>
    <w:rsid w:val="004D17D9"/>
    <w:rsid w:val="004E27D7"/>
    <w:rsid w:val="004F10A0"/>
    <w:rsid w:val="00516B24"/>
    <w:rsid w:val="0055145C"/>
    <w:rsid w:val="005539CD"/>
    <w:rsid w:val="005624D8"/>
    <w:rsid w:val="00620476"/>
    <w:rsid w:val="00657A47"/>
    <w:rsid w:val="00745A44"/>
    <w:rsid w:val="00751F41"/>
    <w:rsid w:val="007666D6"/>
    <w:rsid w:val="007A2C38"/>
    <w:rsid w:val="007B7E30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CC0422"/>
    <w:rsid w:val="00D03170"/>
    <w:rsid w:val="00D1740F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BE0D8"/>
  <w15:chartTrackingRefBased/>
  <w15:docId w15:val="{2CE9C5A0-2844-428E-948B-937B39520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6</cp:revision>
  <dcterms:created xsi:type="dcterms:W3CDTF">2025-11-30T12:01:00Z</dcterms:created>
  <dcterms:modified xsi:type="dcterms:W3CDTF">2025-12-02T13:12:00Z</dcterms:modified>
</cp:coreProperties>
</file>