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0559B" w14:textId="7312A292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070D1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2A59F654" w14:textId="77777777" w:rsidTr="00467CA2">
        <w:tc>
          <w:tcPr>
            <w:tcW w:w="2800" w:type="dxa"/>
            <w:shd w:val="clear" w:color="auto" w:fill="auto"/>
          </w:tcPr>
          <w:p w14:paraId="5BD0FB97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B50B95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E3A84E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BCA6DB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76C4E923" w14:textId="77777777" w:rsidTr="00467CA2">
        <w:tc>
          <w:tcPr>
            <w:tcW w:w="2800" w:type="dxa"/>
            <w:shd w:val="clear" w:color="auto" w:fill="auto"/>
          </w:tcPr>
          <w:p w14:paraId="584BB507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B6CB67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49FF24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1E76EB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B30E6C3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3A7F78A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E11BB35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947972E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44A0AB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23AE3" w:rsidRPr="00923AE3">
        <w:rPr>
          <w:rFonts w:ascii="Arial" w:hAnsi="Arial" w:cs="Arial"/>
          <w:sz w:val="24"/>
          <w:szCs w:val="24"/>
        </w:rPr>
        <w:t>(</w:t>
      </w:r>
      <w:proofErr w:type="spellStart"/>
      <w:r w:rsidR="00923AE3" w:rsidRPr="00923AE3">
        <w:rPr>
          <w:rFonts w:ascii="Arial" w:hAnsi="Arial" w:cs="Arial"/>
          <w:sz w:val="24"/>
          <w:szCs w:val="24"/>
        </w:rPr>
        <w:t>t.j</w:t>
      </w:r>
      <w:proofErr w:type="spellEnd"/>
      <w:r w:rsidR="00923AE3" w:rsidRPr="00923AE3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923AE3" w:rsidRPr="00923AE3">
        <w:rPr>
          <w:rFonts w:ascii="Arial" w:hAnsi="Arial" w:cs="Arial"/>
          <w:sz w:val="24"/>
          <w:szCs w:val="24"/>
        </w:rPr>
        <w:t>późn</w:t>
      </w:r>
      <w:proofErr w:type="spellEnd"/>
      <w:r w:rsidR="00923AE3" w:rsidRPr="00923AE3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2A68BFBB" w14:textId="77777777" w:rsidTr="00467CA2">
        <w:tc>
          <w:tcPr>
            <w:tcW w:w="2269" w:type="dxa"/>
            <w:shd w:val="clear" w:color="auto" w:fill="auto"/>
          </w:tcPr>
          <w:p w14:paraId="2ED49F95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FADA57" w14:textId="0A6412A3" w:rsidR="00923AE3" w:rsidRPr="00923AE3" w:rsidRDefault="00842DA3" w:rsidP="00842DA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Zakup i dostawa: serwerów (4 sztuki)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br/>
            </w:r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 oprogramowaniem do wirtualizacji (1 sztuka)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br/>
            </w:r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 systemami serwerowymi </w:t>
            </w:r>
            <w:proofErr w:type="spellStart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>windows</w:t>
            </w:r>
            <w:proofErr w:type="spellEnd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>datacentre</w:t>
            </w:r>
            <w:proofErr w:type="spellEnd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(8 sztuk)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br/>
            </w:r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 konfiguracją i wdrożeniem; macierzy (2 sztuki)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br/>
            </w:r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 przełączników SAN FC (4 sztuki) z konfiguracją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br/>
            </w:r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 wdrożeniem; przełączników sieciowych COR (4 sztuki)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br/>
            </w:r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>z konfiguracją i wdrożeniem; stacji roboczych (zakup komputerów) 250 sztuk; czytników 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-</w:t>
            </w:r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>dowodu 20 sztuk</w:t>
            </w:r>
            <w:r w:rsidR="00923AE3" w:rsidRPr="00923A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  <w:p w14:paraId="20B71336" w14:textId="4088755D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923AE3" w:rsidRPr="00A2540E" w14:paraId="37647AF9" w14:textId="77777777" w:rsidTr="00D75CFF">
        <w:tc>
          <w:tcPr>
            <w:tcW w:w="2269" w:type="dxa"/>
            <w:shd w:val="clear" w:color="auto" w:fill="auto"/>
          </w:tcPr>
          <w:p w14:paraId="0F903CDB" w14:textId="77777777" w:rsidR="00923AE3" w:rsidRPr="00A2540E" w:rsidRDefault="00923AE3" w:rsidP="00D75C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7B61D2" w14:textId="77777777" w:rsidR="00923AE3" w:rsidRPr="00A2540E" w:rsidRDefault="00923AE3" w:rsidP="00D75C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23A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SZP-271-59/25</w:t>
            </w:r>
          </w:p>
        </w:tc>
      </w:tr>
    </w:tbl>
    <w:p w14:paraId="6BF3AF9D" w14:textId="748E94E7" w:rsidR="00493D9D" w:rsidRPr="007619B4" w:rsidRDefault="00493D9D" w:rsidP="00493D9D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19B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Inwestycja: </w:t>
      </w:r>
      <w:r w:rsidRPr="007619B4">
        <w:rPr>
          <w:rFonts w:ascii="Arial" w:eastAsia="Times New Roman" w:hAnsi="Arial" w:cs="Arial"/>
          <w:b/>
          <w:sz w:val="24"/>
          <w:szCs w:val="24"/>
          <w:lang w:eastAsia="pl-PL"/>
        </w:rPr>
        <w:tab/>
        <w:t>D1.1.2 Przyspieszenie procesów transformacji cyfrowej ochrony zdrowia poprzez dalszy rozwój usług cyfrowych w ochronie zdrowia</w:t>
      </w:r>
    </w:p>
    <w:p w14:paraId="7EA4FE70" w14:textId="77777777" w:rsidR="00493D9D" w:rsidRPr="007619B4" w:rsidRDefault="00493D9D" w:rsidP="00493D9D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19B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Projekt: </w:t>
      </w:r>
      <w:r w:rsidRPr="007619B4">
        <w:rPr>
          <w:rFonts w:ascii="Arial" w:eastAsia="Times New Roman" w:hAnsi="Arial" w:cs="Arial"/>
          <w:b/>
          <w:sz w:val="24"/>
          <w:szCs w:val="24"/>
          <w:lang w:eastAsia="pl-PL"/>
        </w:rPr>
        <w:tab/>
        <w:t>Przyspieszenie procesów transformacji cyfrowej ochrony zdrowia w Szpitalu Specjalistycznym im. Stefana Żeromskiego SPZOZ w Krakowie</w:t>
      </w:r>
    </w:p>
    <w:p w14:paraId="1F71CDDF" w14:textId="1AC1F7D1" w:rsidR="00493D9D" w:rsidRDefault="00493D9D" w:rsidP="00493D9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19B4">
        <w:rPr>
          <w:rFonts w:ascii="Arial" w:eastAsia="Times New Roman" w:hAnsi="Arial" w:cs="Arial"/>
          <w:b/>
          <w:sz w:val="24"/>
          <w:szCs w:val="24"/>
          <w:lang w:eastAsia="pl-PL"/>
        </w:rPr>
        <w:t>Zadanie: Rozbudowa systemów szpitalnych</w:t>
      </w:r>
    </w:p>
    <w:p w14:paraId="24CE7973" w14:textId="4E0B380B" w:rsidR="00DC652A" w:rsidRPr="00053927" w:rsidRDefault="00DC652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20160633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7F888B4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lastRenderedPageBreak/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64A12161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48A64BA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1C46E8EC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76265CC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44E82890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968F3E8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6A61CBB8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4D133C6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28BC1C48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395B878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1D2A3EB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78E73D6B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A2C23E9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A6A8D2A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14B67733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1AF2E5B3" w14:textId="77777777" w:rsidTr="00467CA2">
        <w:tc>
          <w:tcPr>
            <w:tcW w:w="2660" w:type="dxa"/>
            <w:shd w:val="clear" w:color="auto" w:fill="auto"/>
          </w:tcPr>
          <w:p w14:paraId="3707AB6E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C4874E0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2B88E04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D2D04B9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31AFBD0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D3AFC6E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23AE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362D76B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51F26" w14:textId="77777777" w:rsidR="00694278" w:rsidRDefault="00694278" w:rsidP="00025386">
      <w:pPr>
        <w:spacing w:after="0" w:line="240" w:lineRule="auto"/>
      </w:pPr>
      <w:r>
        <w:separator/>
      </w:r>
    </w:p>
  </w:endnote>
  <w:endnote w:type="continuationSeparator" w:id="0">
    <w:p w14:paraId="24DFC404" w14:textId="77777777" w:rsidR="00694278" w:rsidRDefault="0069427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45E66" w14:textId="77777777" w:rsidR="00923AE3" w:rsidRDefault="00923A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1BCC8" w14:textId="77777777" w:rsidR="00025386" w:rsidRDefault="007619B4" w:rsidP="00025386">
    <w:pPr>
      <w:pStyle w:val="Stopka"/>
      <w:tabs>
        <w:tab w:val="clear" w:pos="4536"/>
      </w:tabs>
      <w:jc w:val="center"/>
    </w:pPr>
    <w:r>
      <w:rPr>
        <w:noProof/>
      </w:rPr>
      <w:pict w14:anchorId="1B0DDBB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D342FE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61DA1C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8B747" w14:textId="77777777" w:rsidR="00923AE3" w:rsidRDefault="00923A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C42AB" w14:textId="77777777" w:rsidR="00694278" w:rsidRDefault="00694278" w:rsidP="00025386">
      <w:pPr>
        <w:spacing w:after="0" w:line="240" w:lineRule="auto"/>
      </w:pPr>
      <w:r>
        <w:separator/>
      </w:r>
    </w:p>
  </w:footnote>
  <w:footnote w:type="continuationSeparator" w:id="0">
    <w:p w14:paraId="282F54D2" w14:textId="77777777" w:rsidR="00694278" w:rsidRDefault="0069427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DD6E3" w14:textId="77777777" w:rsidR="00923AE3" w:rsidRDefault="00923A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8EAA6" w14:textId="6D092B98" w:rsidR="00923AE3" w:rsidRDefault="007619B4">
    <w:pPr>
      <w:pStyle w:val="Nagwek"/>
    </w:pPr>
    <w:r>
      <w:rPr>
        <w:noProof/>
      </w:rPr>
      <w:pict w14:anchorId="5A1184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75pt;height:48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07ADD" w14:textId="77777777" w:rsidR="00923AE3" w:rsidRDefault="00923A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63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427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F31F5"/>
    <w:rsid w:val="004374F2"/>
    <w:rsid w:val="004423F8"/>
    <w:rsid w:val="00460705"/>
    <w:rsid w:val="00467CA2"/>
    <w:rsid w:val="00485239"/>
    <w:rsid w:val="00493D9D"/>
    <w:rsid w:val="004E27D7"/>
    <w:rsid w:val="0055145C"/>
    <w:rsid w:val="005624D8"/>
    <w:rsid w:val="00620476"/>
    <w:rsid w:val="00657A47"/>
    <w:rsid w:val="00694278"/>
    <w:rsid w:val="0071340C"/>
    <w:rsid w:val="00745A44"/>
    <w:rsid w:val="007619B4"/>
    <w:rsid w:val="007666D6"/>
    <w:rsid w:val="007D6755"/>
    <w:rsid w:val="007F49C7"/>
    <w:rsid w:val="00824D73"/>
    <w:rsid w:val="00830970"/>
    <w:rsid w:val="00842DA3"/>
    <w:rsid w:val="008833CF"/>
    <w:rsid w:val="008B797E"/>
    <w:rsid w:val="008F2498"/>
    <w:rsid w:val="00923AE3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070D1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A0CEF3"/>
  <w15:chartTrackingRefBased/>
  <w15:docId w15:val="{04D0F6B2-6F88-4721-B56C-CD1615A82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842DA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380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7</cp:revision>
  <dcterms:created xsi:type="dcterms:W3CDTF">2025-11-30T11:48:00Z</dcterms:created>
  <dcterms:modified xsi:type="dcterms:W3CDTF">2025-12-02T13:15:00Z</dcterms:modified>
</cp:coreProperties>
</file>