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8FD67" w14:textId="1314F880" w:rsidR="00025386" w:rsidRPr="00F8116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F8116A">
        <w:rPr>
          <w:bCs/>
          <w:i w:val="0"/>
          <w:sz w:val="20"/>
        </w:rPr>
        <w:t xml:space="preserve">Załącznik nr </w:t>
      </w:r>
      <w:r w:rsidR="00F8116A" w:rsidRPr="00F8116A">
        <w:rPr>
          <w:bCs/>
          <w:i w:val="0"/>
          <w:sz w:val="20"/>
        </w:rPr>
        <w:t>5</w:t>
      </w:r>
      <w:r w:rsidR="007666D6" w:rsidRPr="00F8116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F8116A" w14:paraId="1C5C8E1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9E1170" w14:textId="77777777" w:rsidR="008D442B" w:rsidRPr="00F8116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16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70FD84B" w14:textId="77777777" w:rsidR="00053927" w:rsidRPr="00F8116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16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8116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5E99095" w14:textId="77777777" w:rsidR="00053927" w:rsidRPr="00F8116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811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8116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F81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5C3691D" w14:textId="77777777" w:rsidR="00A137C9" w:rsidRPr="00F8116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8116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A137C9" w:rsidRPr="00F8116A" w14:paraId="11336EE9" w14:textId="77777777" w:rsidTr="00513136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54A43AD3" w14:textId="77777777" w:rsidR="00A137C9" w:rsidRPr="00F8116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3B71A0D2" w14:textId="77777777" w:rsidR="00A137C9" w:rsidRPr="00F8116A" w:rsidRDefault="0051313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opracowania planu ogólnego gminy Niepołomice</w:t>
            </w:r>
            <w:r w:rsidR="00A137C9" w:rsidRPr="00F81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13136" w:rsidRPr="00F8116A" w14:paraId="6CB9C5AC" w14:textId="77777777" w:rsidTr="00513136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7D329338" w14:textId="77777777" w:rsidR="00513136" w:rsidRPr="00F8116A" w:rsidRDefault="00513136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1846BC7D" w14:textId="77777777" w:rsidR="00513136" w:rsidRPr="00F8116A" w:rsidRDefault="00513136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ZP.271.52.2025</w:t>
            </w:r>
          </w:p>
        </w:tc>
      </w:tr>
    </w:tbl>
    <w:p w14:paraId="2DE15584" w14:textId="77777777" w:rsidR="00A137C9" w:rsidRPr="00F8116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9A7083" w14:textId="77777777" w:rsidR="003A486D" w:rsidRPr="00F81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116A">
        <w:rPr>
          <w:rFonts w:ascii="Times New Roman" w:hAnsi="Times New Roman"/>
          <w:sz w:val="20"/>
          <w:szCs w:val="20"/>
        </w:rPr>
        <w:t xml:space="preserve">prowadzonego przez </w:t>
      </w:r>
      <w:r w:rsidR="00513136" w:rsidRPr="00F8116A">
        <w:rPr>
          <w:rFonts w:ascii="Times New Roman" w:hAnsi="Times New Roman"/>
          <w:b/>
          <w:sz w:val="20"/>
          <w:szCs w:val="20"/>
        </w:rPr>
        <w:t>GMINA NIEPOŁOMICE</w:t>
      </w:r>
      <w:r w:rsidRPr="00F8116A">
        <w:rPr>
          <w:rFonts w:ascii="Times New Roman" w:hAnsi="Times New Roman"/>
          <w:b/>
          <w:sz w:val="20"/>
          <w:szCs w:val="20"/>
        </w:rPr>
        <w:t>,</w:t>
      </w:r>
      <w:r w:rsidRPr="00F8116A">
        <w:rPr>
          <w:rFonts w:ascii="Times New Roman" w:hAnsi="Times New Roman"/>
          <w:sz w:val="20"/>
          <w:szCs w:val="20"/>
        </w:rPr>
        <w:t xml:space="preserve"> d</w:t>
      </w:r>
      <w:r w:rsidR="008D442B"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F8116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7DB16FA" w14:textId="77777777" w:rsidR="00A137C9" w:rsidRPr="00F8116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F8116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F8116A" w14:paraId="2BF659C5" w14:textId="77777777" w:rsidTr="00A137C9">
        <w:tc>
          <w:tcPr>
            <w:tcW w:w="617" w:type="dxa"/>
            <w:vAlign w:val="center"/>
          </w:tcPr>
          <w:p w14:paraId="4B0D2FF0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3F4F017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6AB7D64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8116A" w14:paraId="524B7634" w14:textId="77777777" w:rsidTr="00A137C9">
        <w:tc>
          <w:tcPr>
            <w:tcW w:w="617" w:type="dxa"/>
            <w:vAlign w:val="center"/>
          </w:tcPr>
          <w:p w14:paraId="24DE9889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0A8E7B91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7271B35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8116A" w14:paraId="6319CA8A" w14:textId="77777777" w:rsidTr="00A137C9">
        <w:tc>
          <w:tcPr>
            <w:tcW w:w="617" w:type="dxa"/>
            <w:vAlign w:val="center"/>
          </w:tcPr>
          <w:p w14:paraId="34027A57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E1C2017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807ECF1" w14:textId="77777777" w:rsidR="003A486D" w:rsidRPr="00F81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F7C0D09" w14:textId="77777777" w:rsidR="00DC652A" w:rsidRPr="00F8116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81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81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8116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13136" w:rsidRPr="00F8116A">
        <w:rPr>
          <w:rFonts w:ascii="Times New Roman" w:hAnsi="Times New Roman"/>
          <w:sz w:val="20"/>
          <w:szCs w:val="20"/>
        </w:rPr>
        <w:t>(</w:t>
      </w:r>
      <w:proofErr w:type="spellStart"/>
      <w:r w:rsidR="00513136" w:rsidRPr="00F8116A">
        <w:rPr>
          <w:rFonts w:ascii="Times New Roman" w:hAnsi="Times New Roman"/>
          <w:sz w:val="20"/>
          <w:szCs w:val="20"/>
        </w:rPr>
        <w:t>t.j</w:t>
      </w:r>
      <w:proofErr w:type="spellEnd"/>
      <w:r w:rsidR="00513136" w:rsidRPr="00F8116A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513136" w:rsidRPr="00F8116A">
        <w:rPr>
          <w:rFonts w:ascii="Times New Roman" w:hAnsi="Times New Roman"/>
          <w:sz w:val="20"/>
          <w:szCs w:val="20"/>
        </w:rPr>
        <w:t>późn</w:t>
      </w:r>
      <w:proofErr w:type="spellEnd"/>
      <w:r w:rsidR="00513136" w:rsidRPr="00F8116A">
        <w:rPr>
          <w:rFonts w:ascii="Times New Roman" w:hAnsi="Times New Roman"/>
          <w:sz w:val="20"/>
          <w:szCs w:val="20"/>
        </w:rPr>
        <w:t>. zm.)</w:t>
      </w:r>
      <w:r w:rsidRPr="00F8116A">
        <w:rPr>
          <w:rFonts w:ascii="Times New Roman" w:hAnsi="Times New Roman"/>
          <w:sz w:val="20"/>
          <w:szCs w:val="20"/>
        </w:rPr>
        <w:t>, że w ramach zamówienia</w:t>
      </w:r>
      <w:r w:rsidR="00A137C9" w:rsidRPr="00F8116A">
        <w:rPr>
          <w:rFonts w:ascii="Times New Roman" w:hAnsi="Times New Roman"/>
          <w:sz w:val="20"/>
          <w:szCs w:val="20"/>
        </w:rPr>
        <w:t>,</w:t>
      </w:r>
      <w:r w:rsidR="00A137C9"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8116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8116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8116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8116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8116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8116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8116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F8116A" w14:paraId="0DD80E75" w14:textId="77777777" w:rsidTr="00A137C9">
        <w:tc>
          <w:tcPr>
            <w:tcW w:w="617" w:type="dxa"/>
            <w:vAlign w:val="center"/>
          </w:tcPr>
          <w:p w14:paraId="050D0A9C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05CAB5B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E26B419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8116A" w14:paraId="16F19BB8" w14:textId="77777777" w:rsidTr="00A137C9">
        <w:tc>
          <w:tcPr>
            <w:tcW w:w="617" w:type="dxa"/>
            <w:vAlign w:val="center"/>
          </w:tcPr>
          <w:p w14:paraId="34AF5D25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6952896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342DBA8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8116A" w14:paraId="273E01B1" w14:textId="77777777" w:rsidTr="00A137C9">
        <w:tc>
          <w:tcPr>
            <w:tcW w:w="617" w:type="dxa"/>
            <w:vAlign w:val="center"/>
          </w:tcPr>
          <w:p w14:paraId="4DEF9398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1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7AFE1F6F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208D0C7" w14:textId="77777777" w:rsidR="00B641BE" w:rsidRPr="00F81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0D39AE7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B1C89E4" w14:textId="77777777" w:rsidR="00F8116A" w:rsidRDefault="00F81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F26F11F" w14:textId="77777777" w:rsidR="00F8116A" w:rsidRDefault="00F81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78F450" w14:textId="6AF4903B" w:rsidR="00F8116A" w:rsidRPr="00F8116A" w:rsidRDefault="00F81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8116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0EA51DB" w14:textId="77777777" w:rsidR="007A2C38" w:rsidRPr="00F8116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F8116A" w14:paraId="4E453DD9" w14:textId="77777777" w:rsidTr="004F10A0">
        <w:tc>
          <w:tcPr>
            <w:tcW w:w="2660" w:type="dxa"/>
          </w:tcPr>
          <w:p w14:paraId="58531267" w14:textId="77777777" w:rsidR="00A137C9" w:rsidRPr="00F8116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42EEBB5" w14:textId="1BE6DC54" w:rsidR="00A137C9" w:rsidRPr="00F8116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3938AEC" w14:textId="5811AB4A" w:rsidR="00A137C9" w:rsidRPr="00F8116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1629DE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2A53DD2" w14:textId="77777777" w:rsidR="00F8116A" w:rsidRPr="00F8116A" w:rsidRDefault="00F8116A" w:rsidP="00F8116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4458556" w14:textId="77777777" w:rsidR="00F8116A" w:rsidRPr="00F8116A" w:rsidRDefault="00F8116A" w:rsidP="00F8116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38DB022" w14:textId="77777777" w:rsidR="00F8116A" w:rsidRPr="00F8116A" w:rsidRDefault="00F8116A" w:rsidP="00F8116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AFA19EB" w14:textId="77777777" w:rsidR="00F8116A" w:rsidRPr="00F8116A" w:rsidRDefault="00F8116A" w:rsidP="00F8116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91D0931" w14:textId="77777777" w:rsidR="00F8116A" w:rsidRPr="00F8116A" w:rsidRDefault="00F8116A" w:rsidP="00F8116A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0CD50C2" w14:textId="7F9FEE00" w:rsidR="00F8116A" w:rsidRPr="00F8116A" w:rsidRDefault="00F8116A" w:rsidP="00F8116A">
      <w:pPr>
        <w:tabs>
          <w:tab w:val="left" w:pos="1057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F8116A" w:rsidRPr="00F8116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FECF6" w14:textId="77777777" w:rsidR="00B6620C" w:rsidRDefault="00B6620C" w:rsidP="00025386">
      <w:pPr>
        <w:spacing w:after="0" w:line="240" w:lineRule="auto"/>
      </w:pPr>
      <w:r>
        <w:separator/>
      </w:r>
    </w:p>
  </w:endnote>
  <w:endnote w:type="continuationSeparator" w:id="0">
    <w:p w14:paraId="713C0976" w14:textId="77777777" w:rsidR="00B6620C" w:rsidRDefault="00B662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5B3C" w14:textId="77777777" w:rsidR="00513136" w:rsidRDefault="005131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013F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E5529" w14:textId="77777777" w:rsidR="00513136" w:rsidRDefault="005131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250F7" w14:textId="77777777" w:rsidR="00B6620C" w:rsidRDefault="00B6620C" w:rsidP="00025386">
      <w:pPr>
        <w:spacing w:after="0" w:line="240" w:lineRule="auto"/>
      </w:pPr>
      <w:r>
        <w:separator/>
      </w:r>
    </w:p>
  </w:footnote>
  <w:footnote w:type="continuationSeparator" w:id="0">
    <w:p w14:paraId="2E230BEA" w14:textId="77777777" w:rsidR="00B6620C" w:rsidRDefault="00B662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C8687" w14:textId="77777777" w:rsidR="00513136" w:rsidRDefault="00513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522BC" w14:textId="77777777" w:rsidR="00513136" w:rsidRDefault="00513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77CAC" w14:textId="77777777" w:rsidR="00513136" w:rsidRDefault="00513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739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20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13136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6620C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116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3113C"/>
  <w15:chartTrackingRefBased/>
  <w15:docId w15:val="{4626966C-B4E8-476C-9F4D-2DE021CE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3</cp:revision>
  <cp:lastPrinted>2025-12-03T07:53:00Z</cp:lastPrinted>
  <dcterms:created xsi:type="dcterms:W3CDTF">2025-12-03T07:53:00Z</dcterms:created>
  <dcterms:modified xsi:type="dcterms:W3CDTF">2025-12-03T07:53:00Z</dcterms:modified>
</cp:coreProperties>
</file>