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0F21A" w14:textId="5456D0C1" w:rsidR="00025386" w:rsidRPr="005A43A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5A43A8">
        <w:rPr>
          <w:bCs/>
          <w:i w:val="0"/>
          <w:sz w:val="20"/>
        </w:rPr>
        <w:t xml:space="preserve">Załącznik nr </w:t>
      </w:r>
      <w:r w:rsidR="005A43A8" w:rsidRPr="005A43A8">
        <w:rPr>
          <w:bCs/>
          <w:i w:val="0"/>
          <w:sz w:val="20"/>
        </w:rPr>
        <w:t>4</w:t>
      </w:r>
      <w:r w:rsidR="007666D6" w:rsidRPr="005A43A8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5A43A8" w14:paraId="6E29DE0F" w14:textId="77777777" w:rsidTr="005A43A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54F4A5FD" w14:textId="77777777" w:rsidR="00D520D3" w:rsidRPr="005A43A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43A8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A43A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890ACE2" w14:textId="77777777" w:rsidR="00D520D3" w:rsidRPr="005A43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1452900" w14:textId="77777777" w:rsidR="00D520D3" w:rsidRPr="005A43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42C91C" w14:textId="77777777" w:rsidR="00D520D3" w:rsidRPr="005A43A8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A4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A43A8" w14:paraId="48CCD0CF" w14:textId="77777777" w:rsidTr="005A43A8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5738C9B4" w14:textId="77777777" w:rsidR="00D520D3" w:rsidRPr="005A43A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43A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89ED9BB" w14:textId="77777777" w:rsidR="00D520D3" w:rsidRPr="005A43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1139E85" w14:textId="77777777" w:rsidR="00D520D3" w:rsidRPr="005A43A8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B52803" w14:textId="77777777" w:rsidR="00D520D3" w:rsidRPr="005A43A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A43A8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5A43A8" w14:paraId="71716172" w14:textId="77777777" w:rsidTr="005A43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4CB1C2" w14:textId="77777777" w:rsidR="00053927" w:rsidRPr="005A43A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43A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B4C193F" w14:textId="77777777" w:rsidR="00053927" w:rsidRPr="005A43A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A43A8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A43A8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A43A8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5B45145" w14:textId="77777777" w:rsidR="0071340C" w:rsidRPr="005A43A8" w:rsidRDefault="0071340C" w:rsidP="005A43A8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A43A8">
        <w:rPr>
          <w:rFonts w:ascii="Times New Roman" w:hAnsi="Times New Roman"/>
          <w:sz w:val="20"/>
          <w:szCs w:val="20"/>
        </w:rPr>
        <w:t xml:space="preserve"> ustawy </w:t>
      </w:r>
      <w:r w:rsidR="00EF3368" w:rsidRPr="005A43A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3E63CA" w:rsidRPr="005A43A8">
        <w:rPr>
          <w:rFonts w:ascii="Times New Roman" w:hAnsi="Times New Roman"/>
          <w:sz w:val="20"/>
          <w:szCs w:val="20"/>
        </w:rPr>
        <w:t>(</w:t>
      </w:r>
      <w:proofErr w:type="spellStart"/>
      <w:r w:rsidR="003E63CA" w:rsidRPr="005A43A8">
        <w:rPr>
          <w:rFonts w:ascii="Times New Roman" w:hAnsi="Times New Roman"/>
          <w:sz w:val="20"/>
          <w:szCs w:val="20"/>
        </w:rPr>
        <w:t>t.j</w:t>
      </w:r>
      <w:proofErr w:type="spellEnd"/>
      <w:r w:rsidR="003E63CA" w:rsidRPr="005A43A8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3E63CA" w:rsidRPr="005A43A8">
        <w:rPr>
          <w:rFonts w:ascii="Times New Roman" w:hAnsi="Times New Roman"/>
          <w:sz w:val="20"/>
          <w:szCs w:val="20"/>
        </w:rPr>
        <w:t>późn</w:t>
      </w:r>
      <w:proofErr w:type="spellEnd"/>
      <w:r w:rsidR="003E63CA" w:rsidRPr="005A43A8">
        <w:rPr>
          <w:rFonts w:ascii="Times New Roman" w:hAnsi="Times New Roman"/>
          <w:sz w:val="20"/>
          <w:szCs w:val="20"/>
        </w:rPr>
        <w:t>. zm.)</w:t>
      </w:r>
      <w:r w:rsidR="00E27ABB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A43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D520D3" w:rsidRPr="005A43A8" w14:paraId="26610EEE" w14:textId="77777777" w:rsidTr="003E63CA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119E8B7A" w14:textId="77777777" w:rsidR="00D520D3" w:rsidRPr="005A43A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0A597EC5" w14:textId="77777777" w:rsidR="00D520D3" w:rsidRPr="005A43A8" w:rsidRDefault="003E63C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opracowania planu ogólnego gminy Niepołomice</w:t>
            </w:r>
            <w:r w:rsidR="00D520D3"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E63CA" w:rsidRPr="005A43A8" w14:paraId="529639E0" w14:textId="77777777" w:rsidTr="003E63CA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74867F3F" w14:textId="77777777" w:rsidR="003E63CA" w:rsidRPr="005A43A8" w:rsidRDefault="003E63CA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66CC9C54" w14:textId="77777777" w:rsidR="003E63CA" w:rsidRPr="005A43A8" w:rsidRDefault="003E63CA" w:rsidP="003868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43A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ZP.271.52.2025</w:t>
            </w:r>
          </w:p>
        </w:tc>
      </w:tr>
    </w:tbl>
    <w:p w14:paraId="68372DC6" w14:textId="77777777" w:rsidR="00DC652A" w:rsidRPr="005A43A8" w:rsidRDefault="003E63C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A43A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27E3F83F" w14:textId="77777777" w:rsidR="00DC652A" w:rsidRPr="005A43A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6B58960" w14:textId="1002F171" w:rsidR="0071340C" w:rsidRPr="005A43A8" w:rsidRDefault="00D520D3" w:rsidP="005A43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D640276" w14:textId="77777777" w:rsidR="0071340C" w:rsidRPr="005A43A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0BF59DB" w14:textId="77777777" w:rsidR="0071340C" w:rsidRPr="005A43A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852BFCB" w14:textId="5BA66220" w:rsidR="0071340C" w:rsidRPr="005A43A8" w:rsidRDefault="00D520D3" w:rsidP="005A43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A43A8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9948C7D" w14:textId="77777777" w:rsidR="00DC652A" w:rsidRPr="005A43A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A43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A43A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2DE64AA" w14:textId="77777777" w:rsidR="00DC652A" w:rsidRPr="005A43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A43A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A43A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8C88BA5" w14:textId="77777777" w:rsidR="0093388F" w:rsidRPr="005A43A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A23A7E" w14:textId="77777777" w:rsidR="0093388F" w:rsidRPr="005A43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AAACFDD" w14:textId="77777777" w:rsidR="0093388F" w:rsidRPr="005A43A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5F50DD3" w14:textId="77777777" w:rsidR="00CB29AC" w:rsidRPr="005A43A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5204EDD" w14:textId="77777777" w:rsidR="00CB29AC" w:rsidRPr="005A43A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37E4DD3" w14:textId="77777777" w:rsidR="00830970" w:rsidRPr="005A43A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A43A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48EA577D" w14:textId="4BA39573" w:rsidR="005A43A8" w:rsidRDefault="00830970" w:rsidP="005A43A8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43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2B883F8" w14:textId="0BABB16A" w:rsidR="005A43A8" w:rsidRPr="005A43A8" w:rsidRDefault="005A43A8" w:rsidP="005A43A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A43A8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A43A8" w14:paraId="2D5DB691" w14:textId="77777777" w:rsidTr="00467CA2">
        <w:tc>
          <w:tcPr>
            <w:tcW w:w="2660" w:type="dxa"/>
          </w:tcPr>
          <w:p w14:paraId="5473DC6F" w14:textId="77777777" w:rsidR="00D520D3" w:rsidRPr="005A43A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55D9959" w14:textId="190F4D41" w:rsidR="00D520D3" w:rsidRPr="005A43A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1F702C3C" w14:textId="4E4DAB9E" w:rsidR="00D520D3" w:rsidRPr="005A43A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7F319810" w14:textId="77777777" w:rsidR="00E27ABB" w:rsidRPr="005A43A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5A43A8" w:rsidSect="005A43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EA2D0" w14:textId="77777777" w:rsidR="00FB3510" w:rsidRDefault="00FB3510" w:rsidP="00025386">
      <w:pPr>
        <w:spacing w:after="0" w:line="240" w:lineRule="auto"/>
      </w:pPr>
      <w:r>
        <w:separator/>
      </w:r>
    </w:p>
  </w:endnote>
  <w:endnote w:type="continuationSeparator" w:id="0">
    <w:p w14:paraId="6E3590C3" w14:textId="77777777" w:rsidR="00FB3510" w:rsidRDefault="00FB35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ECEA2" w14:textId="77777777" w:rsidR="003E63CA" w:rsidRDefault="003E63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0D9D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0CB61" w14:textId="77777777" w:rsidR="003E63CA" w:rsidRDefault="003E63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33BED" w14:textId="77777777" w:rsidR="00FB3510" w:rsidRDefault="00FB3510" w:rsidP="00025386">
      <w:pPr>
        <w:spacing w:after="0" w:line="240" w:lineRule="auto"/>
      </w:pPr>
      <w:r>
        <w:separator/>
      </w:r>
    </w:p>
  </w:footnote>
  <w:footnote w:type="continuationSeparator" w:id="0">
    <w:p w14:paraId="51981DC3" w14:textId="77777777" w:rsidR="00FB3510" w:rsidRDefault="00FB35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05CD1" w14:textId="77777777" w:rsidR="003E63CA" w:rsidRDefault="003E6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386C" w14:textId="77777777" w:rsidR="003E63CA" w:rsidRDefault="003E6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90231" w14:textId="77777777" w:rsidR="003E63CA" w:rsidRDefault="003E63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75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51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63CA"/>
    <w:rsid w:val="004374F2"/>
    <w:rsid w:val="00460705"/>
    <w:rsid w:val="00467CA2"/>
    <w:rsid w:val="00485239"/>
    <w:rsid w:val="004E27D7"/>
    <w:rsid w:val="0055145C"/>
    <w:rsid w:val="005624D8"/>
    <w:rsid w:val="005A43A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351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E4A1C3"/>
  <w15:chartTrackingRefBased/>
  <w15:docId w15:val="{A4B3E342-C5F1-489A-915A-8A52F69E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2025-12-03T07:53:00Z</cp:lastPrinted>
  <dcterms:created xsi:type="dcterms:W3CDTF">2025-12-03T07:53:00Z</dcterms:created>
  <dcterms:modified xsi:type="dcterms:W3CDTF">2025-12-03T07:53:00Z</dcterms:modified>
</cp:coreProperties>
</file>