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0D7BB" w14:textId="7A124B44" w:rsidR="005103B9" w:rsidRPr="00B47FAE" w:rsidRDefault="006676AE" w:rsidP="00B47FAE">
      <w:pPr>
        <w:pStyle w:val="Nagwek4"/>
        <w:rPr>
          <w:bCs/>
          <w:i w:val="0"/>
          <w:sz w:val="20"/>
        </w:rPr>
      </w:pPr>
      <w:r w:rsidRPr="00B47FAE">
        <w:rPr>
          <w:bCs/>
          <w:i w:val="0"/>
          <w:sz w:val="20"/>
        </w:rPr>
        <w:t xml:space="preserve">Załącznik nr </w:t>
      </w:r>
      <w:r w:rsidR="00B47FAE" w:rsidRPr="00B47FAE">
        <w:rPr>
          <w:bCs/>
          <w:i w:val="0"/>
          <w:sz w:val="20"/>
        </w:rPr>
        <w:t>3</w:t>
      </w:r>
      <w:r w:rsidR="00B36ABD" w:rsidRPr="00B47FAE">
        <w:rPr>
          <w:bCs/>
          <w:i w:val="0"/>
          <w:sz w:val="20"/>
        </w:rPr>
        <w:t xml:space="preserve"> do SWZ</w:t>
      </w:r>
    </w:p>
    <w:p w14:paraId="4EE0F4B4" w14:textId="77777777" w:rsidR="00C4103F" w:rsidRPr="00B47FAE" w:rsidRDefault="007118F0" w:rsidP="00B47FAE">
      <w:pPr>
        <w:spacing w:after="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B47FAE">
        <w:rPr>
          <w:rFonts w:ascii="Times New Roman" w:hAnsi="Times New Roman"/>
          <w:b/>
          <w:sz w:val="20"/>
          <w:szCs w:val="20"/>
        </w:rPr>
        <w:t>Zamawiający</w:t>
      </w:r>
      <w:r w:rsidR="007936D6" w:rsidRPr="00B47FAE">
        <w:rPr>
          <w:rFonts w:ascii="Times New Roman" w:hAnsi="Times New Roman"/>
          <w:b/>
          <w:sz w:val="20"/>
          <w:szCs w:val="20"/>
        </w:rPr>
        <w:t>:</w:t>
      </w:r>
    </w:p>
    <w:p w14:paraId="27187A14" w14:textId="77777777" w:rsidR="006676AE" w:rsidRPr="00B47FAE" w:rsidRDefault="00F97BAB" w:rsidP="00B47FAE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47FAE">
        <w:rPr>
          <w:sz w:val="20"/>
          <w:szCs w:val="20"/>
        </w:rPr>
        <w:t>GMINA NIEPOŁOMICE</w:t>
      </w:r>
    </w:p>
    <w:p w14:paraId="71101F30" w14:textId="77777777" w:rsidR="006676AE" w:rsidRPr="00B47FAE" w:rsidRDefault="00F97BAB" w:rsidP="00B47FAE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47FAE">
        <w:rPr>
          <w:sz w:val="20"/>
          <w:szCs w:val="20"/>
        </w:rPr>
        <w:t>Pl. Zwycięstwa</w:t>
      </w:r>
      <w:r w:rsidR="006676AE" w:rsidRPr="00B47FAE">
        <w:rPr>
          <w:sz w:val="20"/>
          <w:szCs w:val="20"/>
        </w:rPr>
        <w:t xml:space="preserve"> </w:t>
      </w:r>
      <w:r w:rsidRPr="00B47FAE">
        <w:rPr>
          <w:sz w:val="20"/>
          <w:szCs w:val="20"/>
        </w:rPr>
        <w:t>13</w:t>
      </w:r>
      <w:r w:rsidR="006676AE" w:rsidRPr="00B47FAE">
        <w:rPr>
          <w:sz w:val="20"/>
          <w:szCs w:val="20"/>
        </w:rPr>
        <w:t xml:space="preserve"> </w:t>
      </w:r>
    </w:p>
    <w:p w14:paraId="1289710C" w14:textId="77777777" w:rsidR="00F90CD1" w:rsidRPr="00B47FAE" w:rsidRDefault="00F97BAB" w:rsidP="00B47FAE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47FAE">
        <w:rPr>
          <w:sz w:val="20"/>
          <w:szCs w:val="20"/>
        </w:rPr>
        <w:t>32-005</w:t>
      </w:r>
      <w:r w:rsidR="006676AE" w:rsidRPr="00B47FAE">
        <w:rPr>
          <w:sz w:val="20"/>
          <w:szCs w:val="20"/>
        </w:rPr>
        <w:t xml:space="preserve"> </w:t>
      </w:r>
      <w:r w:rsidRPr="00B47FAE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47FAE" w14:paraId="3A30ED90" w14:textId="77777777" w:rsidTr="0018769E">
        <w:tc>
          <w:tcPr>
            <w:tcW w:w="2800" w:type="dxa"/>
          </w:tcPr>
          <w:p w14:paraId="1C1E7328" w14:textId="77777777" w:rsidR="002578E4" w:rsidRPr="00B47FAE" w:rsidRDefault="002578E4" w:rsidP="00B47FA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47FAE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B47FA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7348C90" w14:textId="77777777" w:rsidR="002578E4" w:rsidRPr="00B47FAE" w:rsidRDefault="002578E4" w:rsidP="00B47FA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60151A6" w14:textId="77777777" w:rsidR="002578E4" w:rsidRPr="00B47FAE" w:rsidRDefault="002578E4" w:rsidP="00B47FA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47FA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A5FEE8" w14:textId="77777777" w:rsidR="002578E4" w:rsidRPr="00B47FAE" w:rsidRDefault="002578E4" w:rsidP="00B47FA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47FA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47FA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47FA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B47FAE" w14:paraId="35FF5037" w14:textId="77777777" w:rsidTr="0018769E">
        <w:tc>
          <w:tcPr>
            <w:tcW w:w="2800" w:type="dxa"/>
          </w:tcPr>
          <w:p w14:paraId="02167AA5" w14:textId="77777777" w:rsidR="002578E4" w:rsidRPr="00B47FAE" w:rsidRDefault="002578E4" w:rsidP="00B47FA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36BAA70" w14:textId="77777777" w:rsidR="002578E4" w:rsidRPr="00B47FAE" w:rsidRDefault="002578E4" w:rsidP="00B47FA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47661C2" w14:textId="77777777" w:rsidR="002578E4" w:rsidRPr="00B47FAE" w:rsidRDefault="002578E4" w:rsidP="00B47FA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47FA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911C82" w14:textId="77777777" w:rsidR="002578E4" w:rsidRPr="00B47FAE" w:rsidRDefault="002578E4" w:rsidP="00B47FAE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B47FA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47FA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B47FA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EB50F2C" w14:textId="77777777" w:rsidR="002578E4" w:rsidRPr="00B47FAE" w:rsidRDefault="002578E4" w:rsidP="00B47FAE">
      <w:pPr>
        <w:spacing w:after="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7BAB" w:rsidRPr="00B47FAE" w14:paraId="364D98F0" w14:textId="77777777" w:rsidTr="0038682C">
        <w:tc>
          <w:tcPr>
            <w:tcW w:w="9104" w:type="dxa"/>
            <w:shd w:val="clear" w:color="auto" w:fill="D9D9D9"/>
          </w:tcPr>
          <w:p w14:paraId="2313BF83" w14:textId="77777777" w:rsidR="00F97BAB" w:rsidRPr="00B47FAE" w:rsidRDefault="00F97BAB" w:rsidP="00B47FAE">
            <w:pPr>
              <w:spacing w:before="240" w:after="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7FAE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7A6C4BA" w14:textId="77777777" w:rsidR="00F97BAB" w:rsidRPr="00B47FAE" w:rsidRDefault="00F97BAB" w:rsidP="00B47FAE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B47FAE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B47FA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47FAE">
              <w:rPr>
                <w:rFonts w:ascii="Times New Roman" w:hAnsi="Times New Roman"/>
                <w:sz w:val="20"/>
                <w:szCs w:val="20"/>
              </w:rPr>
              <w:t xml:space="preserve">. Dz. U. z 2024 r. poz. 1320 z </w:t>
            </w:r>
            <w:proofErr w:type="spellStart"/>
            <w:r w:rsidRPr="00B47FAE">
              <w:rPr>
                <w:rFonts w:ascii="Times New Roman" w:hAnsi="Times New Roman"/>
                <w:sz w:val="20"/>
                <w:szCs w:val="20"/>
              </w:rPr>
              <w:t>późn</w:t>
            </w:r>
            <w:proofErr w:type="spellEnd"/>
            <w:r w:rsidRPr="00B47FAE">
              <w:rPr>
                <w:rFonts w:ascii="Times New Roman" w:hAnsi="Times New Roman"/>
                <w:sz w:val="20"/>
                <w:szCs w:val="20"/>
              </w:rPr>
              <w:t>. zm.)</w:t>
            </w:r>
            <w:r w:rsidRPr="00B47FAE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B47FA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47FAE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63D5FFFD" w14:textId="77777777" w:rsidR="00F97BAB" w:rsidRPr="00B47FAE" w:rsidRDefault="00F97BAB" w:rsidP="00B47FA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7FAE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23CA86BF" w14:textId="77777777" w:rsidR="00F97BAB" w:rsidRPr="00B47FAE" w:rsidRDefault="00F97BAB" w:rsidP="00B47FAE">
            <w:pPr>
              <w:spacing w:before="40"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7FAE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2BA00E34" w14:textId="77777777" w:rsidR="00F97BAB" w:rsidRPr="00B47FAE" w:rsidRDefault="00F97BAB" w:rsidP="00B47FAE">
            <w:pPr>
              <w:spacing w:after="0"/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59F103EE" w14:textId="77777777" w:rsidR="00E50194" w:rsidRPr="00B47FAE" w:rsidRDefault="001F027E" w:rsidP="00B47FAE">
      <w:pPr>
        <w:spacing w:before="60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>Na potrzeby postę</w:t>
      </w:r>
      <w:r w:rsidR="008D0487" w:rsidRPr="00B47FA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B47FAE">
        <w:rPr>
          <w:rFonts w:ascii="Times New Roman" w:hAnsi="Times New Roman"/>
          <w:sz w:val="20"/>
          <w:szCs w:val="20"/>
        </w:rPr>
        <w:t>zamówienia publicznego</w:t>
      </w:r>
      <w:r w:rsidR="00E50194" w:rsidRPr="00B47FAE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2578E4" w:rsidRPr="00B47FAE" w14:paraId="4B6F92F3" w14:textId="77777777" w:rsidTr="00F97BAB">
        <w:trPr>
          <w:gridAfter w:val="1"/>
          <w:wAfter w:w="108" w:type="dxa"/>
        </w:trPr>
        <w:tc>
          <w:tcPr>
            <w:tcW w:w="2269" w:type="dxa"/>
            <w:gridSpan w:val="2"/>
          </w:tcPr>
          <w:p w14:paraId="0E30AC03" w14:textId="77777777" w:rsidR="002578E4" w:rsidRPr="00B47FAE" w:rsidRDefault="002578E4" w:rsidP="00B47FA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47FA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</w:tcPr>
          <w:p w14:paraId="7C43ADCD" w14:textId="77777777" w:rsidR="002578E4" w:rsidRPr="00B47FAE" w:rsidRDefault="00F97BAB" w:rsidP="00B47FA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47FA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opracowania planu ogólnego gminy Niepołomice</w:t>
            </w:r>
            <w:r w:rsidR="002578E4" w:rsidRPr="00B47FA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F97BAB" w:rsidRPr="00B47FAE" w14:paraId="5ED28F6D" w14:textId="77777777" w:rsidTr="00F97BAB">
        <w:trPr>
          <w:gridBefore w:val="1"/>
          <w:wBefore w:w="108" w:type="dxa"/>
        </w:trPr>
        <w:tc>
          <w:tcPr>
            <w:tcW w:w="2269" w:type="dxa"/>
            <w:gridSpan w:val="2"/>
          </w:tcPr>
          <w:p w14:paraId="12654953" w14:textId="77777777" w:rsidR="00F97BAB" w:rsidRPr="00B47FAE" w:rsidRDefault="00F97BAB" w:rsidP="00B47FA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47FA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</w:tcPr>
          <w:p w14:paraId="52BAAED9" w14:textId="77777777" w:rsidR="00F97BAB" w:rsidRPr="00B47FAE" w:rsidRDefault="00F97BAB" w:rsidP="00B47FA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47FA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ZP.271.52.2025</w:t>
            </w:r>
          </w:p>
        </w:tc>
      </w:tr>
    </w:tbl>
    <w:p w14:paraId="4ED52535" w14:textId="77777777" w:rsidR="002578E4" w:rsidRPr="00B47FAE" w:rsidRDefault="002578E4" w:rsidP="00B47FA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2014F93" w14:textId="77777777" w:rsidR="00F90CD1" w:rsidRPr="00B47FAE" w:rsidRDefault="005434B3" w:rsidP="00B47FA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 xml:space="preserve">prowadzonego przez </w:t>
      </w:r>
      <w:r w:rsidR="00F97BAB" w:rsidRPr="00B47FAE">
        <w:rPr>
          <w:rFonts w:ascii="Times New Roman" w:hAnsi="Times New Roman"/>
          <w:b/>
          <w:sz w:val="20"/>
          <w:szCs w:val="20"/>
        </w:rPr>
        <w:t>GMINA NIEPOŁOMICE</w:t>
      </w:r>
      <w:r w:rsidRPr="00B47FAE">
        <w:rPr>
          <w:rFonts w:ascii="Times New Roman" w:hAnsi="Times New Roman"/>
          <w:b/>
          <w:sz w:val="20"/>
          <w:szCs w:val="20"/>
        </w:rPr>
        <w:t>,</w:t>
      </w:r>
      <w:r w:rsidR="002B2AD9" w:rsidRPr="00B47FAE">
        <w:rPr>
          <w:rFonts w:ascii="Times New Roman" w:hAnsi="Times New Roman"/>
          <w:sz w:val="20"/>
          <w:szCs w:val="20"/>
        </w:rPr>
        <w:t xml:space="preserve"> </w:t>
      </w:r>
      <w:r w:rsidR="00E65685" w:rsidRPr="00B47FAE">
        <w:rPr>
          <w:rFonts w:ascii="Times New Roman" w:hAnsi="Times New Roman"/>
          <w:sz w:val="20"/>
          <w:szCs w:val="20"/>
        </w:rPr>
        <w:t>oświa</w:t>
      </w:r>
      <w:r w:rsidR="00825A09" w:rsidRPr="00B47FAE">
        <w:rPr>
          <w:rFonts w:ascii="Times New Roman" w:hAnsi="Times New Roman"/>
          <w:sz w:val="20"/>
          <w:szCs w:val="20"/>
        </w:rPr>
        <w:t>dczam</w:t>
      </w:r>
      <w:r w:rsidR="00E65685" w:rsidRPr="00B47FAE">
        <w:rPr>
          <w:rFonts w:ascii="Times New Roman" w:hAnsi="Times New Roman"/>
          <w:sz w:val="20"/>
          <w:szCs w:val="20"/>
        </w:rPr>
        <w:t>,</w:t>
      </w:r>
      <w:r w:rsidR="002B2AD9" w:rsidRPr="00B47FA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47FAE" w14:paraId="7F95FF49" w14:textId="77777777" w:rsidTr="00650D6C">
        <w:tc>
          <w:tcPr>
            <w:tcW w:w="9104" w:type="dxa"/>
            <w:shd w:val="clear" w:color="auto" w:fill="D9D9D9"/>
          </w:tcPr>
          <w:p w14:paraId="675694C4" w14:textId="77777777" w:rsidR="00E50194" w:rsidRPr="00B47FAE" w:rsidRDefault="00650D6C" w:rsidP="00B47FAE">
            <w:pPr>
              <w:spacing w:before="120" w:after="0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386F9CCA" w14:textId="77777777" w:rsidR="00C113BF" w:rsidRPr="00B47FAE" w:rsidRDefault="00C113BF" w:rsidP="00B47FAE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B47FAE">
        <w:rPr>
          <w:rFonts w:ascii="Times New Roman" w:hAnsi="Times New Roman"/>
          <w:sz w:val="20"/>
          <w:szCs w:val="20"/>
        </w:rPr>
        <w:t xml:space="preserve">dstawie </w:t>
      </w:r>
      <w:r w:rsidR="002C4137" w:rsidRPr="00B47FA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B47FAE">
        <w:rPr>
          <w:rFonts w:ascii="Times New Roman" w:hAnsi="Times New Roman"/>
          <w:sz w:val="20"/>
          <w:szCs w:val="20"/>
        </w:rPr>
        <w:t>108</w:t>
      </w:r>
      <w:r w:rsidR="002C4137" w:rsidRPr="00B47FAE">
        <w:rPr>
          <w:rFonts w:ascii="Times New Roman" w:hAnsi="Times New Roman"/>
          <w:sz w:val="20"/>
          <w:szCs w:val="20"/>
        </w:rPr>
        <w:t xml:space="preserve"> ust 1 </w:t>
      </w:r>
      <w:r w:rsidRPr="00B47FAE">
        <w:rPr>
          <w:rFonts w:ascii="Times New Roman" w:hAnsi="Times New Roman"/>
          <w:sz w:val="20"/>
          <w:szCs w:val="20"/>
        </w:rPr>
        <w:t>ustawy Pzp</w:t>
      </w:r>
      <w:r w:rsidR="00641874" w:rsidRPr="00B47FAE">
        <w:rPr>
          <w:rFonts w:ascii="Times New Roman" w:hAnsi="Times New Roman"/>
          <w:sz w:val="20"/>
          <w:szCs w:val="20"/>
        </w:rPr>
        <w:t>.</w:t>
      </w:r>
    </w:p>
    <w:p w14:paraId="2CDEC23B" w14:textId="77777777" w:rsidR="002426FF" w:rsidRPr="00B47FAE" w:rsidRDefault="002426FF" w:rsidP="00B47FAE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78CE2AE5" w14:textId="77777777" w:rsidR="00023477" w:rsidRPr="00B47FAE" w:rsidRDefault="00023477" w:rsidP="00B47FAE">
      <w:pPr>
        <w:spacing w:after="0"/>
        <w:rPr>
          <w:rFonts w:ascii="Times New Roman" w:hAnsi="Times New Roman"/>
          <w:sz w:val="20"/>
          <w:szCs w:val="20"/>
        </w:rPr>
      </w:pPr>
    </w:p>
    <w:p w14:paraId="18508EC0" w14:textId="77777777" w:rsidR="00023477" w:rsidRPr="00B47FAE" w:rsidRDefault="00992BD8" w:rsidP="00B47FAE">
      <w:pPr>
        <w:pStyle w:val="Akapitzlist"/>
        <w:spacing w:after="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65812374" w14:textId="2BCD7DA5" w:rsidR="00992BD8" w:rsidRPr="00B47FAE" w:rsidRDefault="00992BD8" w:rsidP="00B47FAE">
      <w:pPr>
        <w:spacing w:before="120" w:after="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B47FAE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B47FAE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B47FAE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B47FAE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B47FAE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263A12D3" w14:textId="0559E089" w:rsidR="00023477" w:rsidRPr="00B47FAE" w:rsidRDefault="00C113BF" w:rsidP="00B47FA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B47FAE">
        <w:rPr>
          <w:rFonts w:ascii="Times New Roman" w:hAnsi="Times New Roman"/>
          <w:i/>
          <w:color w:val="7F7F7F"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B47FAE">
        <w:rPr>
          <w:rFonts w:ascii="Times New Roman" w:hAnsi="Times New Roman"/>
          <w:i/>
          <w:color w:val="7F7F7F"/>
          <w:sz w:val="20"/>
          <w:szCs w:val="20"/>
        </w:rPr>
        <w:t>Pzp</w:t>
      </w:r>
      <w:proofErr w:type="spellEnd"/>
      <w:r w:rsidR="00E426EB" w:rsidRPr="00B47FAE">
        <w:rPr>
          <w:rFonts w:ascii="Times New Roman" w:hAnsi="Times New Roman"/>
          <w:i/>
          <w:color w:val="7F7F7F"/>
          <w:sz w:val="20"/>
          <w:szCs w:val="20"/>
        </w:rPr>
        <w:t>)</w:t>
      </w:r>
      <w:r w:rsidRPr="00B47FAE">
        <w:rPr>
          <w:rFonts w:ascii="Times New Roman" w:hAnsi="Times New Roman"/>
          <w:i/>
          <w:sz w:val="20"/>
          <w:szCs w:val="20"/>
        </w:rPr>
        <w:t>.</w:t>
      </w:r>
      <w:r w:rsidRPr="00B47FAE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B47FAE">
        <w:rPr>
          <w:rFonts w:ascii="Times New Roman" w:hAnsi="Times New Roman"/>
          <w:sz w:val="20"/>
          <w:szCs w:val="20"/>
        </w:rPr>
        <w:t>110</w:t>
      </w:r>
      <w:r w:rsidRPr="00B47FAE">
        <w:rPr>
          <w:rFonts w:ascii="Times New Roman" w:hAnsi="Times New Roman"/>
          <w:sz w:val="20"/>
          <w:szCs w:val="20"/>
        </w:rPr>
        <w:t xml:space="preserve"> ust. </w:t>
      </w:r>
      <w:r w:rsidR="00710937" w:rsidRPr="00B47FAE">
        <w:rPr>
          <w:rFonts w:ascii="Times New Roman" w:hAnsi="Times New Roman"/>
          <w:sz w:val="20"/>
          <w:szCs w:val="20"/>
        </w:rPr>
        <w:t>2</w:t>
      </w:r>
      <w:r w:rsidRPr="00B47FAE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B47FAE">
        <w:rPr>
          <w:rFonts w:ascii="Times New Roman" w:hAnsi="Times New Roman"/>
          <w:sz w:val="20"/>
          <w:szCs w:val="20"/>
        </w:rPr>
        <w:t xml:space="preserve"> i zapobiegawcze</w:t>
      </w:r>
      <w:r w:rsidRPr="00B47FAE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B47FAE">
        <w:rPr>
          <w:rFonts w:ascii="Times New Roman" w:hAnsi="Times New Roman"/>
          <w:sz w:val="20"/>
          <w:szCs w:val="20"/>
        </w:rPr>
        <w:t>..</w:t>
      </w:r>
      <w:r w:rsidRPr="00B47FAE">
        <w:rPr>
          <w:rFonts w:ascii="Times New Roman" w:hAnsi="Times New Roman"/>
          <w:sz w:val="20"/>
          <w:szCs w:val="20"/>
        </w:rPr>
        <w:t>……………</w:t>
      </w:r>
      <w:r w:rsidR="00023477" w:rsidRPr="00B47FAE">
        <w:rPr>
          <w:rFonts w:ascii="Times New Roman" w:hAnsi="Times New Roman"/>
          <w:sz w:val="20"/>
          <w:szCs w:val="20"/>
        </w:rPr>
        <w:t>…</w:t>
      </w:r>
      <w:r w:rsidRPr="00B47FAE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B47FAE">
        <w:rPr>
          <w:rFonts w:ascii="Times New Roman" w:hAnsi="Times New Roman"/>
          <w:sz w:val="20"/>
          <w:szCs w:val="20"/>
        </w:rPr>
        <w:t>.</w:t>
      </w:r>
      <w:r w:rsidRPr="00B47FAE">
        <w:rPr>
          <w:rFonts w:ascii="Times New Roman" w:hAnsi="Times New Roman"/>
          <w:sz w:val="20"/>
          <w:szCs w:val="20"/>
        </w:rPr>
        <w:t>…</w:t>
      </w:r>
      <w:r w:rsidR="007A2BCB" w:rsidRPr="00B47FAE">
        <w:rPr>
          <w:rFonts w:ascii="Times New Roman" w:hAnsi="Times New Roman"/>
          <w:sz w:val="20"/>
          <w:szCs w:val="20"/>
        </w:rPr>
        <w:t>.</w:t>
      </w:r>
    </w:p>
    <w:p w14:paraId="1CF101E5" w14:textId="77777777" w:rsidR="007A2BCB" w:rsidRPr="00B47FAE" w:rsidRDefault="00992BD8" w:rsidP="00B47FAE">
      <w:pPr>
        <w:spacing w:after="0" w:line="276" w:lineRule="auto"/>
        <w:jc w:val="center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64E26E7A" w14:textId="77777777" w:rsidR="00F97BAB" w:rsidRPr="00B47FAE" w:rsidRDefault="007A2BCB" w:rsidP="00B47FA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B47FAE">
        <w:rPr>
          <w:rFonts w:ascii="Times New Roman" w:hAnsi="Times New Roman"/>
          <w:sz w:val="20"/>
          <w:szCs w:val="20"/>
        </w:rPr>
        <w:t>t.j. Dz.U. z 202</w:t>
      </w:r>
      <w:r w:rsidR="007D0C95" w:rsidRPr="00B47FAE">
        <w:rPr>
          <w:rFonts w:ascii="Times New Roman" w:hAnsi="Times New Roman"/>
          <w:sz w:val="20"/>
          <w:szCs w:val="20"/>
        </w:rPr>
        <w:t xml:space="preserve">5 </w:t>
      </w:r>
      <w:r w:rsidR="000B430B" w:rsidRPr="00B47FAE">
        <w:rPr>
          <w:rFonts w:ascii="Times New Roman" w:hAnsi="Times New Roman"/>
          <w:sz w:val="20"/>
          <w:szCs w:val="20"/>
        </w:rPr>
        <w:t xml:space="preserve">r. poz. </w:t>
      </w:r>
      <w:r w:rsidR="007D0C95" w:rsidRPr="00B47FAE">
        <w:rPr>
          <w:rFonts w:ascii="Times New Roman" w:hAnsi="Times New Roman"/>
          <w:sz w:val="20"/>
          <w:szCs w:val="20"/>
        </w:rPr>
        <w:t>514</w:t>
      </w:r>
      <w:r w:rsidRPr="00B47FAE">
        <w:rPr>
          <w:rFonts w:ascii="Times New Roman" w:hAnsi="Times New Roman"/>
          <w:sz w:val="20"/>
          <w:szCs w:val="20"/>
        </w:rPr>
        <w:t>)</w:t>
      </w:r>
      <w:r w:rsidR="00AC6A18" w:rsidRPr="00B47FAE">
        <w:rPr>
          <w:rFonts w:ascii="Times New Roman" w:hAnsi="Times New Roman"/>
          <w:sz w:val="20"/>
          <w:szCs w:val="20"/>
        </w:rPr>
        <w:t xml:space="preserve"> </w:t>
      </w:r>
      <w:r w:rsidR="0011306C" w:rsidRPr="00B47FAE">
        <w:rPr>
          <w:rStyle w:val="Odwoanieprzypisudolnego"/>
          <w:rFonts w:ascii="Times New Roman" w:hAnsi="Times New Roman"/>
          <w:b/>
          <w:bCs/>
          <w:color w:val="002060"/>
          <w:sz w:val="20"/>
          <w:szCs w:val="20"/>
        </w:rPr>
        <w:footnoteReference w:id="1"/>
      </w:r>
      <w:r w:rsidRPr="00B47FAE">
        <w:rPr>
          <w:rFonts w:ascii="Times New Roman" w:hAnsi="Times New Roman"/>
          <w:sz w:val="20"/>
          <w:szCs w:val="20"/>
        </w:rPr>
        <w:t xml:space="preserve"> .</w:t>
      </w:r>
      <w:r w:rsidR="00AD6591" w:rsidRPr="00B47FAE">
        <w:rPr>
          <w:rFonts w:ascii="Times New Roman" w:hAnsi="Times New Roman"/>
          <w:sz w:val="20"/>
          <w:szCs w:val="20"/>
        </w:rPr>
        <w:t xml:space="preserve"> </w:t>
      </w:r>
    </w:p>
    <w:p w14:paraId="5DB538AD" w14:textId="77777777" w:rsidR="00AC6A18" w:rsidRPr="00B47FAE" w:rsidRDefault="00AC6A18" w:rsidP="00B47FA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47FAE" w14:paraId="62D14E9C" w14:textId="77777777" w:rsidTr="00CD4DD1">
        <w:tc>
          <w:tcPr>
            <w:tcW w:w="9104" w:type="dxa"/>
            <w:shd w:val="clear" w:color="auto" w:fill="D9D9D9"/>
          </w:tcPr>
          <w:p w14:paraId="0C4C3671" w14:textId="77777777" w:rsidR="0011306C" w:rsidRPr="00B47FAE" w:rsidRDefault="0011306C" w:rsidP="00B47FAE">
            <w:pPr>
              <w:spacing w:before="120" w:after="0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B47FA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12C1B468" w14:textId="77777777" w:rsidR="00D2702A" w:rsidRPr="00B47FAE" w:rsidRDefault="004F23F7" w:rsidP="00B47FAE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>Oświadczam,</w:t>
      </w:r>
      <w:r w:rsidR="00313417" w:rsidRPr="00B47FA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B47FA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B47FA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B47FA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1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738"/>
        <w:gridCol w:w="113"/>
        <w:gridCol w:w="8108"/>
        <w:gridCol w:w="113"/>
      </w:tblGrid>
      <w:tr w:rsidR="00D2702A" w:rsidRPr="00B47FAE" w14:paraId="589E7748" w14:textId="77777777" w:rsidTr="00F97BAB">
        <w:trPr>
          <w:gridAfter w:val="1"/>
          <w:wAfter w:w="113" w:type="dxa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2A551" w14:textId="77777777" w:rsidR="00D2702A" w:rsidRPr="00B47FAE" w:rsidRDefault="00D2702A" w:rsidP="00B47FAE">
            <w:pPr>
              <w:spacing w:before="6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7FA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CDC5C" w14:textId="77777777" w:rsidR="00D2702A" w:rsidRPr="00B47FAE" w:rsidRDefault="00D2702A" w:rsidP="00B47FAE">
            <w:pPr>
              <w:spacing w:before="60" w:after="0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F97BAB" w:rsidRPr="00B47FAE" w14:paraId="6811CDD8" w14:textId="77777777" w:rsidTr="00F97BAB">
        <w:trPr>
          <w:gridBefore w:val="1"/>
          <w:wBefore w:w="113" w:type="dxa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2F865" w14:textId="77777777" w:rsidR="00F97BAB" w:rsidRPr="00B47FAE" w:rsidRDefault="00F97BAB" w:rsidP="00B47FAE">
            <w:pPr>
              <w:spacing w:before="6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02277" w14:textId="77777777" w:rsidR="00F97BAB" w:rsidRPr="00B47FAE" w:rsidRDefault="00F97BAB" w:rsidP="00B47FA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47FAE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0A071F07" w14:textId="77777777" w:rsidR="00F97BAB" w:rsidRPr="00B47FAE" w:rsidRDefault="00F97BAB" w:rsidP="00B47FAE">
            <w:pPr>
              <w:spacing w:before="6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O udzielenie zamówienia mogą ubiegać się wykonawcy, którzy spełniają następujące warunki:</w:t>
            </w:r>
          </w:p>
          <w:p w14:paraId="4E3E0351" w14:textId="60C7674C" w:rsidR="00F97BAB" w:rsidRPr="00B47FAE" w:rsidRDefault="00F97BAB" w:rsidP="00B47FAE">
            <w:pPr>
              <w:spacing w:before="6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>1) w okresie ostatnich 5 (pięciu) lat przed upływem terminu składania ofert Wykonawca wykonał, co najmniej dwie usługi polegających na opracowaniu studium uwarunkowań i kierunków zagospodarowania przestrzennego dla obszaru o powierzchni  minimum 5000 ha</w:t>
            </w:r>
            <w:r w:rsidR="00B47FAE">
              <w:rPr>
                <w:rFonts w:ascii="Times New Roman" w:hAnsi="Times New Roman"/>
                <w:sz w:val="20"/>
                <w:szCs w:val="20"/>
              </w:rPr>
              <w:t xml:space="preserve"> każda.</w:t>
            </w:r>
          </w:p>
          <w:p w14:paraId="3C1227F9" w14:textId="77777777" w:rsidR="00F97BAB" w:rsidRPr="00B47FAE" w:rsidRDefault="00F97BAB" w:rsidP="00B47FAE">
            <w:pPr>
              <w:spacing w:before="6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60F7383" w14:textId="5CD2BAE1" w:rsidR="00F97BAB" w:rsidRPr="00B47FAE" w:rsidRDefault="00F97BAB" w:rsidP="00B47FAE">
            <w:pPr>
              <w:spacing w:before="6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>2) w okresie ostatnich 5 (pięciu) lat przed upływem terminu składania ofert Wykonawca wykonał co najmniej dwie usługi polegające na opracowaniu miejscowego planu zagospodarowania przestrzennego o powierzchni min.1500 ha każdy, i przynajmniej jeden zawierający w swych granicach obszary z udokumentowanymi złożami kopalin lub wód podziemnych zgodnie z ustawą Prawo Geologiczne i Górnicze;</w:t>
            </w:r>
          </w:p>
          <w:p w14:paraId="69CF2641" w14:textId="77777777" w:rsidR="00F97BAB" w:rsidRPr="00B47FAE" w:rsidRDefault="00F97BAB" w:rsidP="00B47FAE">
            <w:pPr>
              <w:spacing w:before="6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>Uwaga: Przez opracowanie planu Zamawiający rozumie opublikowanie Uchwały Rady w dzienniku urzędowym województwa i brak zastrzeżeń tej Uchwały Rady przez Organ Nadzoru</w:t>
            </w:r>
          </w:p>
          <w:p w14:paraId="4AFB7842" w14:textId="77777777" w:rsidR="00F97BAB" w:rsidRPr="00B47FAE" w:rsidRDefault="00F97BAB" w:rsidP="00B47FAE">
            <w:pPr>
              <w:spacing w:before="6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3B3AB82" w14:textId="1B5835A3" w:rsidR="00F97BAB" w:rsidRPr="00B47FAE" w:rsidRDefault="00F97BAB" w:rsidP="00B47FAE">
            <w:pPr>
              <w:spacing w:before="6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>3) dysponuje odpowiednim potencjałem technicznym oraz osobami zdolnymi do wykonania zamówienia, wykonawca musi przedstawić wykaz osób, które będą uczestniczyć w wykonywaniu zamówienia, w szczególności odpowiedzialnych za świadczenie usług, wraz z informacjami na temat ich kwalifikacji zawodowych (doświadczenia i wykształcenia) niezbędnych do wykonania zamówienia, zakresem wykonywanych przez nie czynności oraz informacje o podstawie do dysponowania tymi osobami (umowy o pracę), w tym:</w:t>
            </w:r>
          </w:p>
          <w:p w14:paraId="7EC779C2" w14:textId="77777777" w:rsidR="00F97BAB" w:rsidRPr="00B47FAE" w:rsidRDefault="00F97BAB" w:rsidP="00B47FAE">
            <w:pPr>
              <w:spacing w:before="6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 xml:space="preserve">a) co najmniej jedną osobą posiadająca  uprawnienia do wykonywania prac urbanistycznych </w:t>
            </w:r>
            <w:r w:rsidRPr="00B47FAE">
              <w:rPr>
                <w:rFonts w:ascii="Times New Roman" w:hAnsi="Times New Roman"/>
                <w:sz w:val="20"/>
                <w:szCs w:val="20"/>
              </w:rPr>
              <w:lastRenderedPageBreak/>
              <w:t>zgodnie z ustawą o planowaniu i zagospodarowaniu przestrzennym (tj. Dz. U. z 2024 r. poz. 1130) główny projektant . Osoba ta ma wykazać doświadczenie, że w okresie ostatnich 5 (pięciu) lat przed upływem terminu składania ofert wykonała, co najmniej cztery usługi polegające na opracowaniu studium uwarunkowań i kierunków zagospodarowania przestrzennego dla obszaru o powierzchni  minimum 5000 ha oraz co najmniej cztery usługi polegające na opracowaniu miejscowego planu zagospodarowania przestrzennego o powierzchni min. 1500 ha każdy. Główny projektant, którego doświadczenie jest wykazywane, musi przez cały okres zamówienia odpowiadać za opracowanie, w tym reagować na wezwania;</w:t>
            </w:r>
          </w:p>
          <w:p w14:paraId="4596F805" w14:textId="77777777" w:rsidR="00F97BAB" w:rsidRPr="00B47FAE" w:rsidRDefault="00F97BAB" w:rsidP="00B47FAE">
            <w:pPr>
              <w:spacing w:before="6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>b) co najmniej jedną osobą wykazującą się doświadczeniem w opracowywaniu prognoz oddziaływania na środowisko, która może wydać oświadczenie - zgodnie z art.51 ust. 2 pkt 1 lit. f oraz art. 66 ust. 1 pkt. 19a ustawy z dnia 3 października 2008r. o udostępnieniu informacji o środowisku i jego ochronie, udziale społeczeństwa w ochronie środowiska oraz o ocenach oddziaływania na środowisko (tj. Dz. U. 2023 r. poz. 1094 z późń.zm), oraz w rozumieniu przepisów o szkolnictwie wyższym - osoba ta powinna wykazać wykonanie przynajmniej dwóch prognoz dla obszarów o powierzchni nie mniejszej niż 50km2 w ciągu ostatnich pięciu lat;</w:t>
            </w:r>
          </w:p>
          <w:p w14:paraId="4BB5AB10" w14:textId="77777777" w:rsidR="00F97BAB" w:rsidRPr="00B47FAE" w:rsidRDefault="00F97BAB" w:rsidP="00B47FAE">
            <w:pPr>
              <w:spacing w:before="6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 xml:space="preserve">c) co najmniej jedną osoba posiadającą znajomość programów z pakietu GIS,  która może się wykazać przygotowaniem, przynajmniej dwóch opracowań planów zagospodarowania przestrzennego lub studium min. o powierzchni 50 km2 w systemie GIS;  </w:t>
            </w:r>
          </w:p>
          <w:p w14:paraId="13705716" w14:textId="77777777" w:rsidR="00F97BAB" w:rsidRPr="00B47FAE" w:rsidRDefault="00F97BAB" w:rsidP="00B47FAE">
            <w:pPr>
              <w:spacing w:before="6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 xml:space="preserve">d) co najmniej 1 osobę posiadającą kwalifikacje zawodowe do pełnienia samodzielnych funkcji technicznych w budownictwie o specjalności architektonicznej. </w:t>
            </w:r>
          </w:p>
          <w:p w14:paraId="6EC16209" w14:textId="220E7746" w:rsidR="00F97BAB" w:rsidRPr="00B47FAE" w:rsidRDefault="00F97BAB" w:rsidP="00B47FAE">
            <w:pPr>
              <w:spacing w:before="6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 xml:space="preserve">Na równi z uprawnieniami wynikającymi z przepisami prawa traktuje się decyzję o uznaniu kwalifikacji zawodowych obywateli państw członkowskich oraz w rozumieniu przepisów ustawy o samorządzie zawodowym. </w:t>
            </w:r>
          </w:p>
          <w:p w14:paraId="0BDAE863" w14:textId="77777777" w:rsidR="00F97BAB" w:rsidRPr="00B47FAE" w:rsidRDefault="00F97BAB" w:rsidP="00B47FAE">
            <w:pPr>
              <w:spacing w:before="6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>Jeżeli wykonawcy wspólnie ubiegają się o udzielenie zamówienia, mogą polegać na doświadczeniu tego z Wykonawców, który wykona usługi, do realizacji których to doświadczenie jest wymagane</w:t>
            </w:r>
          </w:p>
        </w:tc>
      </w:tr>
    </w:tbl>
    <w:p w14:paraId="201C9CE1" w14:textId="1D36C534" w:rsidR="00B47FAE" w:rsidRPr="00B47FAE" w:rsidRDefault="00B47FAE" w:rsidP="00B47FAE">
      <w:pPr>
        <w:spacing w:before="240" w:after="0" w:line="276" w:lineRule="auto"/>
        <w:rPr>
          <w:rFonts w:ascii="Times New Roman" w:hAnsi="Times New Roman"/>
          <w:b/>
          <w:sz w:val="20"/>
          <w:szCs w:val="20"/>
        </w:rPr>
      </w:pPr>
      <w:r w:rsidRPr="00B47FAE"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14:paraId="04BB2980" w14:textId="77777777" w:rsidR="00B47FAE" w:rsidRPr="00B47FAE" w:rsidRDefault="00B47FAE" w:rsidP="00B47FAE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B47FAE">
        <w:rPr>
          <w:rFonts w:ascii="Times New Roman" w:hAnsi="Times New Roman"/>
          <w:bCs/>
          <w:sz w:val="20"/>
          <w:szCs w:val="20"/>
        </w:rPr>
        <w:t xml:space="preserve">□ </w:t>
      </w:r>
      <w:r w:rsidRPr="00B47FAE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1B33CB19" w14:textId="77777777" w:rsidR="00B47FAE" w:rsidRPr="00B47FAE" w:rsidRDefault="00B47FAE" w:rsidP="00B47FAE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B47FAE">
        <w:rPr>
          <w:rFonts w:ascii="Times New Roman" w:hAnsi="Times New Roman"/>
          <w:bCs/>
          <w:sz w:val="20"/>
          <w:szCs w:val="20"/>
        </w:rPr>
        <w:t xml:space="preserve">□ </w:t>
      </w:r>
      <w:r w:rsidRPr="00B47FAE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2D034F61" w14:textId="77777777" w:rsidR="00B47FAE" w:rsidRPr="00B47FAE" w:rsidRDefault="00B47FAE" w:rsidP="00B47FAE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47FAE" w:rsidRPr="00B47FAE" w14:paraId="5852022C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91926" w14:textId="77777777" w:rsidR="00B47FAE" w:rsidRPr="00B47FAE" w:rsidRDefault="00B47FAE" w:rsidP="00B47FAE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6A9A3" w14:textId="77777777" w:rsidR="00B47FAE" w:rsidRPr="00B47FAE" w:rsidRDefault="00B47FAE" w:rsidP="00B47FAE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69C2B" w14:textId="77777777" w:rsidR="00B47FAE" w:rsidRPr="00B47FAE" w:rsidRDefault="00B47FAE" w:rsidP="00B47FAE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B47FAE" w:rsidRPr="00B47FAE" w14:paraId="23681DCD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A490B" w14:textId="77777777" w:rsidR="00B47FAE" w:rsidRPr="00B47FAE" w:rsidRDefault="00B47FAE" w:rsidP="00B47FAE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1CE3" w14:textId="77777777" w:rsidR="00B47FAE" w:rsidRPr="00B47FAE" w:rsidRDefault="00B47FAE" w:rsidP="00B47FAE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0DE6" w14:textId="77777777" w:rsidR="00B47FAE" w:rsidRPr="00B47FAE" w:rsidRDefault="00B47FAE" w:rsidP="00B47FAE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7FAE" w:rsidRPr="00B47FAE" w14:paraId="16EBB2E0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C1504" w14:textId="77777777" w:rsidR="00B47FAE" w:rsidRPr="00B47FAE" w:rsidRDefault="00B47FAE" w:rsidP="00B47FAE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2899" w14:textId="77777777" w:rsidR="00B47FAE" w:rsidRPr="00B47FAE" w:rsidRDefault="00B47FAE" w:rsidP="00B47FAE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5005" w14:textId="77777777" w:rsidR="00B47FAE" w:rsidRPr="00B47FAE" w:rsidRDefault="00B47FAE" w:rsidP="00B47FAE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B39F3CB" w14:textId="1CBA3229" w:rsidR="00B47FAE" w:rsidRPr="00B47FAE" w:rsidRDefault="00B47FAE" w:rsidP="00B47FAE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 xml:space="preserve">Oświadczam, że ww. podmioty będą realizować </w:t>
      </w:r>
      <w:r>
        <w:rPr>
          <w:rFonts w:ascii="Times New Roman" w:hAnsi="Times New Roman"/>
          <w:sz w:val="20"/>
          <w:szCs w:val="20"/>
        </w:rPr>
        <w:t>usługi</w:t>
      </w:r>
      <w:r w:rsidRPr="00B47FAE">
        <w:rPr>
          <w:rFonts w:ascii="Times New Roman" w:hAnsi="Times New Roman"/>
          <w:sz w:val="20"/>
          <w:szCs w:val="20"/>
        </w:rPr>
        <w:t xml:space="preserve">  do realizacji których ich zdolności są wymagane</w:t>
      </w:r>
    </w:p>
    <w:p w14:paraId="0E12B3EF" w14:textId="294AAA55" w:rsidR="00E21BB4" w:rsidRPr="00B47FAE" w:rsidRDefault="00257E73" w:rsidP="00B47FAE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>_______________________________________________________________________</w:t>
      </w:r>
    </w:p>
    <w:p w14:paraId="7E8D90D7" w14:textId="77777777" w:rsidR="00E21BB4" w:rsidRPr="00B47FAE" w:rsidRDefault="00E21BB4" w:rsidP="00B47FAE">
      <w:pPr>
        <w:spacing w:before="120" w:after="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B47FAE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B47FAE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B47FAE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B47FAE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B47FAE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7FA9114" w14:textId="77777777" w:rsidR="00C62F57" w:rsidRPr="00B47FAE" w:rsidRDefault="00C62F57" w:rsidP="00B47FAE">
      <w:pPr>
        <w:spacing w:before="12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lastRenderedPageBreak/>
        <w:t>Oświadczam, że spełniam warunki udziału w postępowaniu określone przez zamawiającego w  następującym zakresie:</w:t>
      </w:r>
    </w:p>
    <w:p w14:paraId="029C613E" w14:textId="77777777" w:rsidR="00C62F57" w:rsidRPr="00B47FAE" w:rsidRDefault="00C62F57" w:rsidP="00B47FA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444B4B1C" w14:textId="77777777" w:rsidR="00721D87" w:rsidRPr="00B47FAE" w:rsidRDefault="00E21BB4" w:rsidP="00B47FAE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47FAE">
        <w:rPr>
          <w:rFonts w:ascii="Times New Roman" w:hAnsi="Times New Roman"/>
          <w:sz w:val="20"/>
          <w:szCs w:val="20"/>
        </w:rPr>
        <w:t>ego/</w:t>
      </w:r>
      <w:r w:rsidRPr="00B47FAE">
        <w:rPr>
          <w:rFonts w:ascii="Times New Roman" w:hAnsi="Times New Roman"/>
          <w:sz w:val="20"/>
          <w:szCs w:val="20"/>
        </w:rPr>
        <w:t xml:space="preserve">ych zasoby: </w:t>
      </w:r>
    </w:p>
    <w:p w14:paraId="178D44DF" w14:textId="77777777" w:rsidR="00721D87" w:rsidRPr="00B47FAE" w:rsidRDefault="00E21BB4" w:rsidP="00B47FA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>……………</w:t>
      </w:r>
      <w:r w:rsidR="00721D87" w:rsidRPr="00B47FAE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2197E55F" w14:textId="77777777" w:rsidR="00721D87" w:rsidRPr="00B47FAE" w:rsidRDefault="00721D87" w:rsidP="00B47FAE">
      <w:pPr>
        <w:spacing w:after="0"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B47FAE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5B47367E" w14:textId="77777777" w:rsidR="00721D87" w:rsidRPr="00B47FAE" w:rsidRDefault="00E21BB4" w:rsidP="00B47FA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56025677" w14:textId="77777777" w:rsidR="00E21BB4" w:rsidRPr="00B47FAE" w:rsidRDefault="00E21BB4" w:rsidP="00B47FA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>……………</w:t>
      </w:r>
      <w:r w:rsidR="00721D87" w:rsidRPr="00B47FAE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B47FAE">
        <w:rPr>
          <w:rFonts w:ascii="Times New Roman" w:hAnsi="Times New Roman"/>
          <w:sz w:val="20"/>
          <w:szCs w:val="20"/>
        </w:rPr>
        <w:t>………………………….</w:t>
      </w:r>
    </w:p>
    <w:p w14:paraId="32BBF324" w14:textId="77777777" w:rsidR="00E21BB4" w:rsidRPr="00B47FAE" w:rsidRDefault="00E21BB4" w:rsidP="00B47FAE">
      <w:pPr>
        <w:spacing w:after="0"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B47FAE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6F6B72BC" w14:textId="77777777" w:rsidR="00C62F57" w:rsidRPr="00B47FAE" w:rsidRDefault="00257E73" w:rsidP="00B47FAE">
      <w:pPr>
        <w:spacing w:before="120" w:after="0" w:line="276" w:lineRule="auto"/>
        <w:jc w:val="center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47FAE" w14:paraId="6E0A4D86" w14:textId="77777777" w:rsidTr="00CD4DD1">
        <w:tc>
          <w:tcPr>
            <w:tcW w:w="9104" w:type="dxa"/>
            <w:shd w:val="clear" w:color="auto" w:fill="D9D9D9"/>
          </w:tcPr>
          <w:p w14:paraId="081D7B27" w14:textId="77777777" w:rsidR="00BE6F04" w:rsidRPr="00B47FAE" w:rsidRDefault="00E426EB" w:rsidP="00B47FAE">
            <w:pPr>
              <w:spacing w:before="120" w:after="0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1C4CFD07" w14:textId="77777777" w:rsidR="00FE4E2B" w:rsidRPr="00B47FAE" w:rsidRDefault="00E426EB" w:rsidP="00B47FAE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47FA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47FAE" w14:paraId="4B54FBA9" w14:textId="77777777" w:rsidTr="00847232">
        <w:tc>
          <w:tcPr>
            <w:tcW w:w="9104" w:type="dxa"/>
            <w:shd w:val="clear" w:color="auto" w:fill="D9D9D9"/>
          </w:tcPr>
          <w:p w14:paraId="5093A605" w14:textId="77777777" w:rsidR="00E426EB" w:rsidRPr="00B47FAE" w:rsidRDefault="00E426EB" w:rsidP="00B47FAE">
            <w:pPr>
              <w:spacing w:before="120" w:after="0"/>
              <w:rPr>
                <w:rFonts w:ascii="Times New Roman" w:hAnsi="Times New Roman"/>
                <w:sz w:val="20"/>
                <w:szCs w:val="20"/>
              </w:rPr>
            </w:pPr>
            <w:r w:rsidRPr="00B47FA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647672D" w14:textId="77777777" w:rsidR="00E426EB" w:rsidRPr="00B47FAE" w:rsidRDefault="00E426EB" w:rsidP="00B47FA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C4DE896" w14:textId="77777777" w:rsidR="00E426EB" w:rsidRPr="00B47FAE" w:rsidRDefault="00E426EB" w:rsidP="00B47FA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3E0A805" w14:textId="77777777" w:rsidR="00E426EB" w:rsidRPr="00B47FAE" w:rsidRDefault="00E426EB" w:rsidP="00B47FAE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C9AA660" w14:textId="77777777" w:rsidR="00E426EB" w:rsidRPr="00B47FAE" w:rsidRDefault="00E426EB" w:rsidP="00B47FAE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47FA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3ED938F" w14:textId="77777777" w:rsidR="00E426EB" w:rsidRPr="00B47FAE" w:rsidRDefault="00E426EB" w:rsidP="00B47FAE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C4290E5" w14:textId="77777777" w:rsidR="00E426EB" w:rsidRDefault="00E426EB" w:rsidP="00B47FAE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47FA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690F639" w14:textId="77777777" w:rsidR="00B47FAE" w:rsidRDefault="00B47FAE" w:rsidP="00B47FAE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8956AEE" w14:textId="77777777" w:rsidR="00B47FAE" w:rsidRDefault="00B47FAE" w:rsidP="00B47FAE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2EDDD9F" w14:textId="77777777" w:rsidR="00B47FAE" w:rsidRDefault="00B47FAE" w:rsidP="00B47FAE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F4DA5F6" w14:textId="77777777" w:rsidR="00B47FAE" w:rsidRDefault="00B47FAE" w:rsidP="00B47FAE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5A42D7E" w14:textId="77777777" w:rsidR="00B47FAE" w:rsidRPr="00B47FAE" w:rsidRDefault="00B47FAE" w:rsidP="00B47FAE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6"/>
          <w:szCs w:val="16"/>
        </w:rPr>
      </w:pPr>
      <w:r w:rsidRPr="00B47FAE">
        <w:rPr>
          <w:rFonts w:ascii="Times New Roman" w:hAnsi="Times New Roman"/>
          <w:i/>
          <w:iCs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14:paraId="7FA2A496" w14:textId="77777777" w:rsidR="00B47FAE" w:rsidRPr="00B47FAE" w:rsidRDefault="00B47FAE" w:rsidP="00B47FAE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6"/>
          <w:szCs w:val="16"/>
        </w:rPr>
      </w:pPr>
    </w:p>
    <w:p w14:paraId="40BD60A8" w14:textId="77777777" w:rsidR="00E426EB" w:rsidRPr="00B47FAE" w:rsidRDefault="00E426EB" w:rsidP="00B47FA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C31E11A" w14:textId="77777777" w:rsidR="0012157F" w:rsidRPr="00B47FAE" w:rsidRDefault="0012157F" w:rsidP="00B47FA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09574A4" w14:textId="77777777" w:rsidR="00524951" w:rsidRPr="00B47FAE" w:rsidRDefault="00FE4E2B" w:rsidP="00B47FA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47FAE">
        <w:rPr>
          <w:rFonts w:ascii="Times New Roman" w:hAnsi="Times New Roman"/>
          <w:sz w:val="20"/>
          <w:szCs w:val="20"/>
        </w:rPr>
        <w:tab/>
      </w:r>
      <w:r w:rsidRPr="00B47FAE">
        <w:rPr>
          <w:rFonts w:ascii="Times New Roman" w:hAnsi="Times New Roman"/>
          <w:sz w:val="20"/>
          <w:szCs w:val="20"/>
        </w:rPr>
        <w:tab/>
      </w:r>
      <w:r w:rsidRPr="00B47FAE">
        <w:rPr>
          <w:rFonts w:ascii="Times New Roman" w:hAnsi="Times New Roman"/>
          <w:sz w:val="20"/>
          <w:szCs w:val="20"/>
        </w:rPr>
        <w:tab/>
      </w:r>
      <w:r w:rsidRPr="00B47FAE">
        <w:rPr>
          <w:rFonts w:ascii="Times New Roman" w:hAnsi="Times New Roman"/>
          <w:sz w:val="20"/>
          <w:szCs w:val="20"/>
        </w:rPr>
        <w:tab/>
      </w:r>
      <w:r w:rsidRPr="00B47FAE">
        <w:rPr>
          <w:rFonts w:ascii="Times New Roman" w:hAnsi="Times New Roman"/>
          <w:sz w:val="20"/>
          <w:szCs w:val="20"/>
        </w:rPr>
        <w:tab/>
      </w:r>
      <w:r w:rsidRPr="00B47FAE">
        <w:rPr>
          <w:rFonts w:ascii="Times New Roman" w:hAnsi="Times New Roman"/>
          <w:sz w:val="20"/>
          <w:szCs w:val="20"/>
        </w:rPr>
        <w:tab/>
      </w:r>
      <w:r w:rsidRPr="00B47FAE">
        <w:rPr>
          <w:rFonts w:ascii="Times New Roman" w:hAnsi="Times New Roman"/>
          <w:sz w:val="20"/>
          <w:szCs w:val="20"/>
        </w:rPr>
        <w:tab/>
      </w:r>
    </w:p>
    <w:p w14:paraId="60A89B62" w14:textId="77777777" w:rsidR="00524951" w:rsidRPr="00B47FAE" w:rsidRDefault="00524951" w:rsidP="00B47FAE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DF4BC59" w14:textId="2E230046" w:rsidR="00484F88" w:rsidRPr="00B47FAE" w:rsidRDefault="00484F88" w:rsidP="00B47FAE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B47FA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4C506" w14:textId="77777777" w:rsidR="004E0621" w:rsidRDefault="004E0621" w:rsidP="0038231F">
      <w:pPr>
        <w:spacing w:after="0" w:line="240" w:lineRule="auto"/>
      </w:pPr>
      <w:r>
        <w:separator/>
      </w:r>
    </w:p>
  </w:endnote>
  <w:endnote w:type="continuationSeparator" w:id="0">
    <w:p w14:paraId="11AF03B9" w14:textId="77777777" w:rsidR="004E0621" w:rsidRDefault="004E06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82D55" w14:textId="77777777" w:rsidR="00F97BAB" w:rsidRDefault="00F97B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F78C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CA797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BBFDF" w14:textId="77777777" w:rsidR="00F97BAB" w:rsidRDefault="00F97B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1373E" w14:textId="77777777" w:rsidR="004E0621" w:rsidRDefault="004E0621" w:rsidP="0038231F">
      <w:pPr>
        <w:spacing w:after="0" w:line="240" w:lineRule="auto"/>
      </w:pPr>
      <w:r>
        <w:separator/>
      </w:r>
    </w:p>
  </w:footnote>
  <w:footnote w:type="continuationSeparator" w:id="0">
    <w:p w14:paraId="7BA5AA38" w14:textId="77777777" w:rsidR="004E0621" w:rsidRDefault="004E0621" w:rsidP="0038231F">
      <w:pPr>
        <w:spacing w:after="0" w:line="240" w:lineRule="auto"/>
      </w:pPr>
      <w:r>
        <w:continuationSeparator/>
      </w:r>
    </w:p>
  </w:footnote>
  <w:footnote w:id="1">
    <w:p w14:paraId="365544D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03FC1E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8FF93A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D0B02E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403D19E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192AC" w14:textId="77777777" w:rsidR="00F97BAB" w:rsidRDefault="00F97B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7D345" w14:textId="77777777" w:rsidR="00F97BAB" w:rsidRDefault="00F97B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48219" w14:textId="77777777" w:rsidR="00F97BAB" w:rsidRDefault="00F97B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1366243">
    <w:abstractNumId w:val="11"/>
  </w:num>
  <w:num w:numId="2" w16cid:durableId="923300507">
    <w:abstractNumId w:val="0"/>
  </w:num>
  <w:num w:numId="3" w16cid:durableId="58526125">
    <w:abstractNumId w:val="10"/>
  </w:num>
  <w:num w:numId="4" w16cid:durableId="1698192556">
    <w:abstractNumId w:val="13"/>
  </w:num>
  <w:num w:numId="5" w16cid:durableId="246620613">
    <w:abstractNumId w:val="12"/>
  </w:num>
  <w:num w:numId="6" w16cid:durableId="1203521818">
    <w:abstractNumId w:val="9"/>
  </w:num>
  <w:num w:numId="7" w16cid:durableId="795491995">
    <w:abstractNumId w:val="1"/>
  </w:num>
  <w:num w:numId="8" w16cid:durableId="196359719">
    <w:abstractNumId w:val="6"/>
  </w:num>
  <w:num w:numId="9" w16cid:durableId="1098453874">
    <w:abstractNumId w:val="4"/>
  </w:num>
  <w:num w:numId="10" w16cid:durableId="833564901">
    <w:abstractNumId w:val="7"/>
  </w:num>
  <w:num w:numId="11" w16cid:durableId="1978873812">
    <w:abstractNumId w:val="5"/>
  </w:num>
  <w:num w:numId="12" w16cid:durableId="14621968">
    <w:abstractNumId w:val="8"/>
  </w:num>
  <w:num w:numId="13" w16cid:durableId="419913453">
    <w:abstractNumId w:val="3"/>
  </w:num>
  <w:num w:numId="14" w16cid:durableId="96509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0621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0621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47FAE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97BAB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96BAD7"/>
  <w15:docId w15:val="{416D408D-2EAB-4CBC-A5E1-0FA34775C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1228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2025-12-03T07:51:00Z</cp:lastPrinted>
  <dcterms:created xsi:type="dcterms:W3CDTF">2025-12-03T07:51:00Z</dcterms:created>
  <dcterms:modified xsi:type="dcterms:W3CDTF">2025-12-03T07:51:00Z</dcterms:modified>
</cp:coreProperties>
</file>