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2A868" w14:textId="506F2079" w:rsidR="00B95C96" w:rsidRPr="00621722" w:rsidRDefault="00B95C96" w:rsidP="0062172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21722">
        <w:rPr>
          <w:rFonts w:ascii="Arial" w:hAnsi="Arial" w:cs="Arial"/>
          <w:bCs/>
          <w:i w:val="0"/>
          <w:szCs w:val="24"/>
        </w:rPr>
        <w:t xml:space="preserve">Załącznik nr </w:t>
      </w:r>
      <w:r w:rsidR="00640350" w:rsidRPr="00621722">
        <w:rPr>
          <w:rFonts w:ascii="Arial" w:hAnsi="Arial" w:cs="Arial"/>
          <w:bCs/>
          <w:i w:val="0"/>
          <w:szCs w:val="24"/>
        </w:rPr>
        <w:t>6</w:t>
      </w:r>
      <w:r w:rsidRPr="00621722">
        <w:rPr>
          <w:rFonts w:ascii="Arial" w:hAnsi="Arial" w:cs="Arial"/>
          <w:bCs/>
          <w:i w:val="0"/>
          <w:szCs w:val="24"/>
        </w:rPr>
        <w:t xml:space="preserve"> do SWZ</w:t>
      </w:r>
    </w:p>
    <w:p w14:paraId="2F736351" w14:textId="77777777" w:rsidR="00B95C96" w:rsidRPr="00621722" w:rsidRDefault="00B95C96" w:rsidP="0062172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21722">
        <w:rPr>
          <w:rFonts w:ascii="Arial" w:hAnsi="Arial" w:cs="Arial"/>
          <w:b/>
          <w:sz w:val="24"/>
          <w:szCs w:val="24"/>
        </w:rPr>
        <w:t>Zamawiający:</w:t>
      </w:r>
    </w:p>
    <w:p w14:paraId="78B5E37A" w14:textId="77777777" w:rsidR="00B95C96" w:rsidRPr="00621722" w:rsidRDefault="0004573C" w:rsidP="0062172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1722">
        <w:rPr>
          <w:rFonts w:ascii="Arial" w:hAnsi="Arial" w:cs="Arial"/>
        </w:rPr>
        <w:t>Szpital Specjalistyczny im. Stefana Żeromskiego SPZOZ w Krakowie</w:t>
      </w:r>
    </w:p>
    <w:p w14:paraId="74E4C357" w14:textId="77777777" w:rsidR="00B95C96" w:rsidRPr="00621722" w:rsidRDefault="0004573C" w:rsidP="0062172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1722">
        <w:rPr>
          <w:rFonts w:ascii="Arial" w:hAnsi="Arial" w:cs="Arial"/>
        </w:rPr>
        <w:t>os. Na Skarpie</w:t>
      </w:r>
      <w:r w:rsidR="00B95C96" w:rsidRPr="00621722">
        <w:rPr>
          <w:rFonts w:ascii="Arial" w:hAnsi="Arial" w:cs="Arial"/>
        </w:rPr>
        <w:t xml:space="preserve"> </w:t>
      </w:r>
      <w:r w:rsidRPr="00621722">
        <w:rPr>
          <w:rFonts w:ascii="Arial" w:hAnsi="Arial" w:cs="Arial"/>
        </w:rPr>
        <w:t>66</w:t>
      </w:r>
      <w:r w:rsidR="00B95C96" w:rsidRPr="00621722">
        <w:rPr>
          <w:rFonts w:ascii="Arial" w:hAnsi="Arial" w:cs="Arial"/>
        </w:rPr>
        <w:t xml:space="preserve"> </w:t>
      </w:r>
    </w:p>
    <w:p w14:paraId="0726E2E9" w14:textId="77777777" w:rsidR="00B95C96" w:rsidRPr="00621722" w:rsidRDefault="0004573C" w:rsidP="0062172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1722">
        <w:rPr>
          <w:rFonts w:ascii="Arial" w:hAnsi="Arial" w:cs="Arial"/>
        </w:rPr>
        <w:t>31-913</w:t>
      </w:r>
      <w:r w:rsidR="00B95C96" w:rsidRPr="00621722">
        <w:rPr>
          <w:rFonts w:ascii="Arial" w:hAnsi="Arial" w:cs="Arial"/>
        </w:rPr>
        <w:t xml:space="preserve"> </w:t>
      </w:r>
      <w:r w:rsidRPr="00621722">
        <w:rPr>
          <w:rFonts w:ascii="Arial" w:hAnsi="Arial" w:cs="Arial"/>
        </w:rPr>
        <w:t>Kraków</w:t>
      </w:r>
    </w:p>
    <w:p w14:paraId="79DBB352" w14:textId="250F3DB4" w:rsidR="00B95C96" w:rsidRPr="00621722" w:rsidRDefault="00B95C96" w:rsidP="0062172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21722">
        <w:rPr>
          <w:rFonts w:ascii="Arial" w:hAnsi="Arial" w:cs="Arial"/>
          <w:i/>
        </w:rPr>
        <w:t>…………………………………………………</w:t>
      </w:r>
    </w:p>
    <w:p w14:paraId="7C7B5735" w14:textId="77777777" w:rsidR="00B95C96" w:rsidRPr="00621722" w:rsidRDefault="00B95C96" w:rsidP="00621722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621722">
        <w:rPr>
          <w:rFonts w:ascii="Arial" w:hAnsi="Arial" w:cs="Arial"/>
          <w:iCs/>
        </w:rPr>
        <w:t>[pełna nazwa, adres]</w:t>
      </w:r>
    </w:p>
    <w:p w14:paraId="22CD875D" w14:textId="77777777" w:rsidR="00B95C96" w:rsidRPr="00621722" w:rsidRDefault="00B95C96" w:rsidP="0062172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21722" w14:paraId="00C9FB0E" w14:textId="77777777" w:rsidTr="006C3667">
        <w:tc>
          <w:tcPr>
            <w:tcW w:w="2800" w:type="dxa"/>
          </w:tcPr>
          <w:p w14:paraId="41CEBF0C" w14:textId="77777777" w:rsidR="00B95C96" w:rsidRPr="00621722" w:rsidRDefault="00B95C96" w:rsidP="006217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2172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2172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383F50B" w14:textId="77777777" w:rsidR="00B95C96" w:rsidRPr="00621722" w:rsidRDefault="00B95C96" w:rsidP="0062172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5C7DFC" w14:textId="77777777" w:rsidR="00B95C96" w:rsidRPr="00621722" w:rsidRDefault="00B95C96" w:rsidP="0062172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5A2854" w14:textId="77777777" w:rsidR="00B95C96" w:rsidRPr="00621722" w:rsidRDefault="00B95C96" w:rsidP="0062172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2172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621722" w14:paraId="6A0A6727" w14:textId="77777777" w:rsidTr="006C3667">
        <w:tc>
          <w:tcPr>
            <w:tcW w:w="2800" w:type="dxa"/>
          </w:tcPr>
          <w:p w14:paraId="5FB10813" w14:textId="77777777" w:rsidR="00B95C96" w:rsidRPr="00621722" w:rsidRDefault="00B95C96" w:rsidP="0062172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2172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58F9F64" w14:textId="77777777" w:rsidR="00B95C96" w:rsidRPr="00621722" w:rsidRDefault="00B95C96" w:rsidP="0062172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E28025" w14:textId="77777777" w:rsidR="00B95C96" w:rsidRPr="00621722" w:rsidRDefault="00B95C96" w:rsidP="0062172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5AC37D" w14:textId="77777777" w:rsidR="00B95C96" w:rsidRPr="00621722" w:rsidRDefault="00B95C96" w:rsidP="0062172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2172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2C242DB8" w14:textId="77777777" w:rsidR="00484F88" w:rsidRPr="00621722" w:rsidRDefault="00484F88" w:rsidP="00621722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73C" w:rsidRPr="00621722" w14:paraId="7279DC51" w14:textId="77777777" w:rsidTr="004963B1">
        <w:tc>
          <w:tcPr>
            <w:tcW w:w="9104" w:type="dxa"/>
            <w:shd w:val="clear" w:color="auto" w:fill="D9D9D9"/>
          </w:tcPr>
          <w:p w14:paraId="02FAAA90" w14:textId="77777777" w:rsidR="0004573C" w:rsidRPr="00621722" w:rsidRDefault="0004573C" w:rsidP="0062172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2172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14:paraId="656E0B0F" w14:textId="77777777" w:rsidR="0004573C" w:rsidRPr="00621722" w:rsidRDefault="0004573C" w:rsidP="0062172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1722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jako: ”ustawa Pzp”), dotyczące aktualności informacji zawartych w: </w:t>
            </w:r>
          </w:p>
          <w:p w14:paraId="49AB39DC" w14:textId="77777777" w:rsidR="0004573C" w:rsidRPr="00621722" w:rsidRDefault="0004573C" w:rsidP="00621722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172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48D77D9F" w14:textId="77777777" w:rsidR="0004573C" w:rsidRPr="00621722" w:rsidRDefault="0004573C" w:rsidP="00621722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722"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DFB084B" w14:textId="77777777" w:rsidR="0004573C" w:rsidRPr="00621722" w:rsidRDefault="0004573C" w:rsidP="0062172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722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2172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805FCAC" w14:textId="77777777" w:rsidR="00B95C96" w:rsidRPr="00621722" w:rsidRDefault="00B95C96" w:rsidP="0062172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BB2608" w14:textId="77777777" w:rsidR="00B95C96" w:rsidRPr="00621722" w:rsidRDefault="00B95C96" w:rsidP="0062172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21722" w14:paraId="33D4A031" w14:textId="77777777" w:rsidTr="006C3667">
        <w:tc>
          <w:tcPr>
            <w:tcW w:w="2269" w:type="dxa"/>
          </w:tcPr>
          <w:p w14:paraId="2EAEC8B0" w14:textId="77777777" w:rsidR="00B95C96" w:rsidRPr="00621722" w:rsidRDefault="00B95C96" w:rsidP="006217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2172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255E23B" w14:textId="21799160" w:rsidR="00B95C96" w:rsidRPr="00621722" w:rsidRDefault="00470093" w:rsidP="006217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</w:t>
            </w:r>
            <w:r w:rsidR="0004573C"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chrona stacji roboczych </w:t>
            </w: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oraz </w:t>
            </w:r>
            <w:r w:rsidR="0004573C"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serwer</w:t>
            </w:r>
            <w:r w:rsidR="006309C6"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ów</w:t>
            </w:r>
            <w:r w:rsidR="00B95C96"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573C" w:rsidRPr="00621722" w14:paraId="05E037C1" w14:textId="77777777" w:rsidTr="004963B1">
        <w:tc>
          <w:tcPr>
            <w:tcW w:w="2269" w:type="dxa"/>
          </w:tcPr>
          <w:p w14:paraId="7F123876" w14:textId="77777777" w:rsidR="0004573C" w:rsidRPr="00621722" w:rsidRDefault="0004573C" w:rsidP="006217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2172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0D14B4" w14:textId="77777777" w:rsidR="0004573C" w:rsidRPr="00621722" w:rsidRDefault="0004573C" w:rsidP="006217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172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SZP-271-62/25</w:t>
            </w:r>
          </w:p>
        </w:tc>
      </w:tr>
    </w:tbl>
    <w:p w14:paraId="05C78C0F" w14:textId="77777777" w:rsidR="00B95C96" w:rsidRPr="00621722" w:rsidRDefault="00B95C96" w:rsidP="0062172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2878D88" w14:textId="77777777" w:rsidR="00470093" w:rsidRPr="00621722" w:rsidRDefault="00470093" w:rsidP="0062172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5ADFC8A" w14:textId="77777777" w:rsidR="00F32B22" w:rsidRPr="00621722" w:rsidRDefault="00F32B22" w:rsidP="00621722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621722">
        <w:rPr>
          <w:rFonts w:ascii="Arial" w:hAnsi="Arial" w:cs="Arial"/>
          <w:bCs/>
          <w:sz w:val="24"/>
          <w:szCs w:val="24"/>
        </w:rPr>
        <w:t>Inwestycja: </w:t>
      </w:r>
      <w:r w:rsidRPr="00621722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621722">
        <w:rPr>
          <w:rFonts w:ascii="Arial" w:hAnsi="Arial" w:cs="Arial"/>
          <w:bCs/>
          <w:sz w:val="24"/>
          <w:szCs w:val="24"/>
        </w:rPr>
        <w:t>a</w:t>
      </w:r>
    </w:p>
    <w:p w14:paraId="1EBE0CDB" w14:textId="77777777" w:rsidR="00F32B22" w:rsidRPr="00621722" w:rsidRDefault="00F32B22" w:rsidP="00621722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621722">
        <w:rPr>
          <w:rFonts w:ascii="Arial" w:hAnsi="Arial" w:cs="Arial"/>
          <w:bCs/>
          <w:sz w:val="24"/>
          <w:szCs w:val="24"/>
        </w:rPr>
        <w:t xml:space="preserve">Projekt: </w:t>
      </w:r>
      <w:r w:rsidRPr="00621722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7BFFF569" w14:textId="77777777" w:rsidR="00F32B22" w:rsidRPr="00621722" w:rsidRDefault="00F32B22" w:rsidP="00621722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621722">
        <w:rPr>
          <w:rFonts w:ascii="Arial" w:hAnsi="Arial" w:cs="Arial"/>
          <w:bCs/>
          <w:sz w:val="24"/>
          <w:szCs w:val="24"/>
        </w:rPr>
        <w:t xml:space="preserve">Zadanie: </w:t>
      </w:r>
      <w:r w:rsidRPr="00621722">
        <w:rPr>
          <w:rFonts w:ascii="Arial" w:hAnsi="Arial" w:cs="Arial"/>
          <w:bCs/>
          <w:sz w:val="24"/>
          <w:szCs w:val="24"/>
        </w:rPr>
        <w:tab/>
        <w:t>Zwiększenie poziomu cyberbezpieczeństwa w Szpitalu</w:t>
      </w:r>
    </w:p>
    <w:p w14:paraId="2576C4C4" w14:textId="77777777" w:rsidR="00F32B22" w:rsidRPr="00621722" w:rsidRDefault="00F32B22" w:rsidP="00621722">
      <w:pPr>
        <w:spacing w:line="360" w:lineRule="auto"/>
        <w:rPr>
          <w:rFonts w:ascii="Arial" w:hAnsi="Arial" w:cs="Arial"/>
          <w:sz w:val="24"/>
          <w:szCs w:val="24"/>
        </w:rPr>
      </w:pPr>
    </w:p>
    <w:p w14:paraId="343EBE01" w14:textId="77777777" w:rsidR="00470093" w:rsidRPr="00621722" w:rsidRDefault="00470093" w:rsidP="0062172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5354BD9E" w14:textId="696DCC2D" w:rsidR="004115BC" w:rsidRPr="00621722" w:rsidRDefault="00B95C96" w:rsidP="0062172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prowadzonego</w:t>
      </w:r>
      <w:r w:rsidR="005434B3" w:rsidRPr="00621722">
        <w:rPr>
          <w:rFonts w:ascii="Arial" w:hAnsi="Arial" w:cs="Arial"/>
          <w:sz w:val="24"/>
          <w:szCs w:val="24"/>
        </w:rPr>
        <w:t xml:space="preserve"> przez </w:t>
      </w:r>
      <w:r w:rsidR="0004573C" w:rsidRPr="0062172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621722">
        <w:rPr>
          <w:rFonts w:ascii="Arial" w:hAnsi="Arial" w:cs="Arial"/>
          <w:b/>
          <w:sz w:val="24"/>
          <w:szCs w:val="24"/>
        </w:rPr>
        <w:t>,</w:t>
      </w:r>
      <w:r w:rsidR="002B2AD9" w:rsidRPr="00621722">
        <w:rPr>
          <w:rFonts w:ascii="Arial" w:hAnsi="Arial" w:cs="Arial"/>
          <w:sz w:val="24"/>
          <w:szCs w:val="24"/>
        </w:rPr>
        <w:t xml:space="preserve"> </w:t>
      </w:r>
      <w:r w:rsidR="00E65685" w:rsidRPr="00621722">
        <w:rPr>
          <w:rFonts w:ascii="Arial" w:hAnsi="Arial" w:cs="Arial"/>
          <w:sz w:val="24"/>
          <w:szCs w:val="24"/>
        </w:rPr>
        <w:t>oświa</w:t>
      </w:r>
      <w:r w:rsidR="00825A09" w:rsidRPr="00621722">
        <w:rPr>
          <w:rFonts w:ascii="Arial" w:hAnsi="Arial" w:cs="Arial"/>
          <w:sz w:val="24"/>
          <w:szCs w:val="24"/>
        </w:rPr>
        <w:t>dczam</w:t>
      </w:r>
      <w:r w:rsidR="00E65685" w:rsidRPr="00621722">
        <w:rPr>
          <w:rFonts w:ascii="Arial" w:hAnsi="Arial" w:cs="Arial"/>
          <w:sz w:val="24"/>
          <w:szCs w:val="24"/>
        </w:rPr>
        <w:t>,</w:t>
      </w:r>
      <w:r w:rsidR="00471B8D" w:rsidRPr="00621722">
        <w:rPr>
          <w:rFonts w:ascii="Arial" w:hAnsi="Arial" w:cs="Arial"/>
          <w:sz w:val="24"/>
          <w:szCs w:val="24"/>
        </w:rPr>
        <w:t xml:space="preserve"> że</w:t>
      </w:r>
      <w:r w:rsidR="00715B48" w:rsidRPr="00621722">
        <w:rPr>
          <w:rFonts w:ascii="Arial" w:hAnsi="Arial" w:cs="Arial"/>
          <w:sz w:val="24"/>
          <w:szCs w:val="24"/>
        </w:rPr>
        <w:t xml:space="preserve"> </w:t>
      </w:r>
      <w:r w:rsidR="00886689" w:rsidRPr="00621722">
        <w:rPr>
          <w:rFonts w:ascii="Arial" w:hAnsi="Arial" w:cs="Arial"/>
          <w:sz w:val="24"/>
          <w:szCs w:val="24"/>
        </w:rPr>
        <w:t>informacje zawarte w</w:t>
      </w:r>
      <w:r w:rsidR="00715B48" w:rsidRPr="00621722">
        <w:rPr>
          <w:rFonts w:ascii="Arial" w:hAnsi="Arial" w:cs="Arial"/>
          <w:sz w:val="24"/>
          <w:szCs w:val="24"/>
        </w:rPr>
        <w:t xml:space="preserve"> złożony</w:t>
      </w:r>
      <w:r w:rsidR="000B3481" w:rsidRPr="00621722">
        <w:rPr>
          <w:rFonts w:ascii="Arial" w:hAnsi="Arial" w:cs="Arial"/>
          <w:sz w:val="24"/>
          <w:szCs w:val="24"/>
        </w:rPr>
        <w:t>m</w:t>
      </w:r>
      <w:r w:rsidR="00886689" w:rsidRPr="00621722">
        <w:rPr>
          <w:rFonts w:ascii="Arial" w:hAnsi="Arial" w:cs="Arial"/>
          <w:sz w:val="24"/>
          <w:szCs w:val="24"/>
        </w:rPr>
        <w:t xml:space="preserve"> </w:t>
      </w:r>
      <w:r w:rsidR="00552625" w:rsidRPr="00621722">
        <w:rPr>
          <w:rFonts w:ascii="Arial" w:hAnsi="Arial" w:cs="Arial"/>
          <w:sz w:val="24"/>
          <w:szCs w:val="24"/>
        </w:rPr>
        <w:t>przez nas</w:t>
      </w:r>
      <w:r w:rsidR="004115BC" w:rsidRPr="00621722">
        <w:rPr>
          <w:rFonts w:ascii="Arial" w:hAnsi="Arial" w:cs="Arial"/>
          <w:sz w:val="24"/>
          <w:szCs w:val="24"/>
        </w:rPr>
        <w:t>:</w:t>
      </w:r>
      <w:r w:rsidR="00552625" w:rsidRPr="00621722">
        <w:rPr>
          <w:rFonts w:ascii="Arial" w:hAnsi="Arial" w:cs="Arial"/>
          <w:sz w:val="24"/>
          <w:szCs w:val="24"/>
        </w:rPr>
        <w:t xml:space="preserve"> </w:t>
      </w:r>
    </w:p>
    <w:p w14:paraId="74FB29A4" w14:textId="77777777" w:rsidR="002A4E3C" w:rsidRPr="00621722" w:rsidRDefault="007104AC" w:rsidP="00621722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b/>
          <w:bCs/>
          <w:sz w:val="24"/>
          <w:szCs w:val="24"/>
        </w:rPr>
        <w:t>O</w:t>
      </w:r>
      <w:r w:rsidR="00886689" w:rsidRPr="00621722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621722">
        <w:rPr>
          <w:rFonts w:ascii="Arial" w:hAnsi="Arial" w:cs="Arial"/>
          <w:sz w:val="24"/>
          <w:szCs w:val="24"/>
        </w:rPr>
        <w:t>,</w:t>
      </w:r>
      <w:r w:rsidR="00886689" w:rsidRPr="00621722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621722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621722">
        <w:rPr>
          <w:rFonts w:ascii="Arial" w:hAnsi="Arial" w:cs="Arial"/>
          <w:sz w:val="24"/>
          <w:szCs w:val="24"/>
        </w:rPr>
        <w:t>:</w:t>
      </w:r>
      <w:r w:rsidR="00886689" w:rsidRPr="00621722">
        <w:rPr>
          <w:rFonts w:ascii="Arial" w:hAnsi="Arial" w:cs="Arial"/>
          <w:sz w:val="24"/>
          <w:szCs w:val="24"/>
        </w:rPr>
        <w:t xml:space="preserve">  </w:t>
      </w:r>
    </w:p>
    <w:p w14:paraId="62797136" w14:textId="77777777" w:rsidR="00602087" w:rsidRPr="00621722" w:rsidRDefault="00886689" w:rsidP="00621722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621722">
        <w:rPr>
          <w:rFonts w:ascii="Arial" w:hAnsi="Arial" w:cs="Arial"/>
          <w:sz w:val="24"/>
          <w:szCs w:val="24"/>
        </w:rPr>
        <w:t>ustawy Pzp</w:t>
      </w:r>
      <w:r w:rsidR="001B16D9" w:rsidRPr="00621722">
        <w:rPr>
          <w:rFonts w:ascii="Arial" w:hAnsi="Arial" w:cs="Arial"/>
          <w:sz w:val="24"/>
          <w:szCs w:val="24"/>
        </w:rPr>
        <w:t>,</w:t>
      </w:r>
    </w:p>
    <w:p w14:paraId="67F90F8A" w14:textId="32B5C1E8" w:rsidR="00697361" w:rsidRPr="00621722" w:rsidRDefault="00602087" w:rsidP="00621722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 xml:space="preserve">art. 108 ust. 1 </w:t>
      </w:r>
      <w:r w:rsidR="00697361" w:rsidRPr="00621722">
        <w:rPr>
          <w:rFonts w:ascii="Arial" w:hAnsi="Arial" w:cs="Arial"/>
          <w:sz w:val="24"/>
          <w:szCs w:val="24"/>
        </w:rPr>
        <w:t>pkt 4 ustawy Pzp</w:t>
      </w:r>
      <w:r w:rsidR="001B16D9" w:rsidRPr="00621722">
        <w:rPr>
          <w:rFonts w:ascii="Arial" w:hAnsi="Arial" w:cs="Arial"/>
          <w:sz w:val="24"/>
          <w:szCs w:val="24"/>
        </w:rPr>
        <w:t>,</w:t>
      </w:r>
      <w:r w:rsidR="008F5567" w:rsidRPr="00621722">
        <w:rPr>
          <w:rFonts w:ascii="Arial" w:hAnsi="Arial" w:cs="Arial"/>
          <w:sz w:val="24"/>
          <w:szCs w:val="24"/>
        </w:rPr>
        <w:t xml:space="preserve"> dotyczących orzeczenia zakazu ubiegania się o zamówienie publiczne tytułem środka zapobiegawczego,</w:t>
      </w:r>
    </w:p>
    <w:p w14:paraId="58D602B0" w14:textId="3F8CC66D" w:rsidR="00697361" w:rsidRPr="00621722" w:rsidRDefault="00697361" w:rsidP="00621722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art. 108 ust. 1 pkt 5 ustawy Pzp</w:t>
      </w:r>
      <w:r w:rsidR="001B16D9" w:rsidRPr="00621722">
        <w:rPr>
          <w:rFonts w:ascii="Arial" w:hAnsi="Arial" w:cs="Arial"/>
          <w:sz w:val="24"/>
          <w:szCs w:val="24"/>
        </w:rPr>
        <w:t>,</w:t>
      </w:r>
      <w:r w:rsidRPr="00621722">
        <w:rPr>
          <w:rFonts w:ascii="Arial" w:hAnsi="Arial" w:cs="Arial"/>
          <w:sz w:val="24"/>
          <w:szCs w:val="24"/>
        </w:rPr>
        <w:t xml:space="preserve"> </w:t>
      </w:r>
      <w:r w:rsidR="008F5567" w:rsidRPr="00621722">
        <w:rPr>
          <w:rFonts w:ascii="Arial" w:hAnsi="Arial" w:cs="Arial"/>
          <w:sz w:val="24"/>
          <w:szCs w:val="24"/>
        </w:rPr>
        <w:t xml:space="preserve">dotyczących zawarcia z innymi wykonawcami porozumienia mającego na </w:t>
      </w:r>
      <w:r w:rsidR="006C27F5" w:rsidRPr="00621722">
        <w:rPr>
          <w:rFonts w:ascii="Arial" w:hAnsi="Arial" w:cs="Arial"/>
          <w:sz w:val="24"/>
          <w:szCs w:val="24"/>
        </w:rPr>
        <w:t>c</w:t>
      </w:r>
      <w:r w:rsidR="008F5567" w:rsidRPr="00621722">
        <w:rPr>
          <w:rFonts w:ascii="Arial" w:hAnsi="Arial" w:cs="Arial"/>
          <w:sz w:val="24"/>
          <w:szCs w:val="24"/>
        </w:rPr>
        <w:t>elu zakłócenie konkurencji,</w:t>
      </w:r>
    </w:p>
    <w:p w14:paraId="253206CF" w14:textId="4F6124C6" w:rsidR="001B16D9" w:rsidRPr="00621722" w:rsidRDefault="00697361" w:rsidP="00621722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621722">
        <w:rPr>
          <w:rFonts w:ascii="Arial" w:hAnsi="Arial" w:cs="Arial"/>
          <w:sz w:val="24"/>
          <w:szCs w:val="24"/>
        </w:rPr>
        <w:t>6</w:t>
      </w:r>
      <w:r w:rsidRPr="00621722">
        <w:rPr>
          <w:rFonts w:ascii="Arial" w:hAnsi="Arial" w:cs="Arial"/>
          <w:sz w:val="24"/>
          <w:szCs w:val="24"/>
        </w:rPr>
        <w:t xml:space="preserve"> ustawy Pzp</w:t>
      </w:r>
      <w:r w:rsidR="001B16D9" w:rsidRPr="00621722">
        <w:rPr>
          <w:rFonts w:ascii="Arial" w:hAnsi="Arial" w:cs="Arial"/>
          <w:sz w:val="24"/>
          <w:szCs w:val="24"/>
        </w:rPr>
        <w:t>,</w:t>
      </w:r>
      <w:r w:rsidR="008F5567" w:rsidRPr="00621722">
        <w:rPr>
          <w:rFonts w:ascii="Arial" w:hAnsi="Arial" w:cs="Arial"/>
          <w:sz w:val="24"/>
          <w:szCs w:val="24"/>
        </w:rPr>
        <w:t xml:space="preserve"> </w:t>
      </w:r>
    </w:p>
    <w:p w14:paraId="0B3C0A1F" w14:textId="77777777" w:rsidR="00023477" w:rsidRPr="00621722" w:rsidRDefault="00023477" w:rsidP="00621722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95CEF5A" w14:textId="77777777" w:rsidR="004115BC" w:rsidRPr="00621722" w:rsidRDefault="007104AC" w:rsidP="00621722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621722">
        <w:rPr>
          <w:rFonts w:ascii="Arial" w:hAnsi="Arial" w:cs="Arial"/>
          <w:b/>
          <w:sz w:val="24"/>
          <w:szCs w:val="24"/>
        </w:rPr>
        <w:t>O</w:t>
      </w:r>
      <w:r w:rsidR="004115BC" w:rsidRPr="00621722">
        <w:rPr>
          <w:rFonts w:ascii="Arial" w:hAnsi="Arial" w:cs="Arial"/>
          <w:b/>
          <w:sz w:val="24"/>
          <w:szCs w:val="24"/>
        </w:rPr>
        <w:t>świadczeniu</w:t>
      </w:r>
      <w:r w:rsidR="00111180" w:rsidRPr="00621722">
        <w:rPr>
          <w:rFonts w:ascii="Arial" w:hAnsi="Arial" w:cs="Arial"/>
          <w:bCs/>
          <w:sz w:val="24"/>
          <w:szCs w:val="24"/>
        </w:rPr>
        <w:t>,</w:t>
      </w:r>
      <w:r w:rsidR="004115BC" w:rsidRPr="00621722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621722">
        <w:rPr>
          <w:rFonts w:ascii="Arial" w:hAnsi="Arial" w:cs="Arial"/>
          <w:bCs/>
          <w:sz w:val="24"/>
          <w:szCs w:val="24"/>
        </w:rPr>
        <w:t>ym</w:t>
      </w:r>
      <w:r w:rsidR="004115BC" w:rsidRPr="00621722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621722">
        <w:rPr>
          <w:rFonts w:ascii="Arial" w:hAnsi="Arial" w:cs="Arial"/>
          <w:sz w:val="24"/>
          <w:szCs w:val="24"/>
        </w:rPr>
        <w:t>, o których mowa w:</w:t>
      </w:r>
    </w:p>
    <w:p w14:paraId="1D5709FE" w14:textId="77777777" w:rsidR="00743884" w:rsidRPr="00621722" w:rsidRDefault="00743884" w:rsidP="00621722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621722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621722">
        <w:rPr>
          <w:rFonts w:ascii="Arial" w:hAnsi="Arial" w:cs="Arial"/>
          <w:bCs/>
          <w:sz w:val="24"/>
          <w:szCs w:val="24"/>
        </w:rPr>
        <w:t>t.j. Dz.</w:t>
      </w:r>
      <w:r w:rsidR="00D6498D" w:rsidRPr="00621722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621722">
        <w:rPr>
          <w:rFonts w:ascii="Arial" w:hAnsi="Arial" w:cs="Arial"/>
          <w:bCs/>
          <w:sz w:val="24"/>
          <w:szCs w:val="24"/>
        </w:rPr>
        <w:t>U. z 202</w:t>
      </w:r>
      <w:r w:rsidR="00D6498D" w:rsidRPr="00621722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621722">
        <w:rPr>
          <w:rFonts w:ascii="Arial" w:hAnsi="Arial" w:cs="Arial"/>
          <w:bCs/>
          <w:sz w:val="24"/>
          <w:szCs w:val="24"/>
        </w:rPr>
        <w:t>r. poz. 5</w:t>
      </w:r>
      <w:r w:rsidR="00D6498D" w:rsidRPr="00621722">
        <w:rPr>
          <w:rFonts w:ascii="Arial" w:hAnsi="Arial" w:cs="Arial"/>
          <w:bCs/>
          <w:sz w:val="24"/>
          <w:szCs w:val="24"/>
        </w:rPr>
        <w:t>14</w:t>
      </w:r>
      <w:r w:rsidRPr="00621722">
        <w:rPr>
          <w:rFonts w:ascii="Arial" w:hAnsi="Arial" w:cs="Arial"/>
          <w:bCs/>
          <w:sz w:val="24"/>
          <w:szCs w:val="24"/>
        </w:rPr>
        <w:t>),</w:t>
      </w:r>
    </w:p>
    <w:p w14:paraId="7BBE94C9" w14:textId="77777777" w:rsidR="00176D2D" w:rsidRPr="00621722" w:rsidRDefault="00C01B29" w:rsidP="0062172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bCs/>
          <w:sz w:val="24"/>
          <w:szCs w:val="24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176D2D" w:rsidRPr="00621722">
        <w:rPr>
          <w:rFonts w:ascii="Arial" w:hAnsi="Arial" w:cs="Arial"/>
          <w:bCs/>
          <w:sz w:val="24"/>
          <w:szCs w:val="24"/>
        </w:rPr>
        <w:t xml:space="preserve"> </w:t>
      </w:r>
      <w:r w:rsidR="00176D2D" w:rsidRPr="00621722"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 w:rsidR="00176D2D" w:rsidRPr="00621722">
        <w:rPr>
          <w:rFonts w:ascii="Arial" w:hAnsi="Arial" w:cs="Arial"/>
          <w:sz w:val="24"/>
          <w:szCs w:val="24"/>
        </w:rPr>
        <w:t xml:space="preserve">i </w:t>
      </w:r>
    </w:p>
    <w:p w14:paraId="2F2714E4" w14:textId="54BEF27D" w:rsidR="00743884" w:rsidRPr="00621722" w:rsidRDefault="00176D2D" w:rsidP="00621722">
      <w:pPr>
        <w:spacing w:after="12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Pr="00621722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Pr="00621722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621722">
        <w:rPr>
          <w:rFonts w:ascii="Arial" w:hAnsi="Arial" w:cs="Arial"/>
          <w:sz w:val="24"/>
          <w:szCs w:val="24"/>
        </w:rPr>
        <w:t>.</w:t>
      </w:r>
    </w:p>
    <w:p w14:paraId="09592A7A" w14:textId="77777777" w:rsidR="000B3481" w:rsidRPr="00621722" w:rsidRDefault="000B3481" w:rsidP="00621722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CBF2DE9" w14:textId="77777777" w:rsidR="000B3481" w:rsidRPr="00621722" w:rsidRDefault="000B3481" w:rsidP="0062172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21722">
        <w:rPr>
          <w:rFonts w:ascii="Arial" w:hAnsi="Arial" w:cs="Arial"/>
          <w:bCs/>
          <w:sz w:val="24"/>
          <w:szCs w:val="24"/>
        </w:rPr>
        <w:t>są aktualne.</w:t>
      </w:r>
    </w:p>
    <w:p w14:paraId="0D512834" w14:textId="77777777" w:rsidR="00C62F57" w:rsidRPr="00621722" w:rsidRDefault="00992BD8" w:rsidP="0062172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7FFD39" w14:textId="77777777" w:rsidR="00FA3E7B" w:rsidRPr="00621722" w:rsidRDefault="00FA3E7B" w:rsidP="00621722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14:paraId="32226599" w14:textId="77777777" w:rsidR="00FE4E2B" w:rsidRPr="00621722" w:rsidRDefault="00E426EB" w:rsidP="00621722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621722">
        <w:rPr>
          <w:rFonts w:ascii="Arial" w:hAnsi="Arial" w:cs="Arial"/>
          <w:sz w:val="24"/>
          <w:szCs w:val="24"/>
        </w:rPr>
        <w:t>niniejszym</w:t>
      </w:r>
      <w:r w:rsidRPr="00621722">
        <w:rPr>
          <w:rFonts w:ascii="Arial" w:hAnsi="Arial" w:cs="Arial"/>
          <w:sz w:val="24"/>
          <w:szCs w:val="24"/>
        </w:rPr>
        <w:t xml:space="preserve"> oświadczeni</w:t>
      </w:r>
      <w:r w:rsidR="000B3481" w:rsidRPr="00621722">
        <w:rPr>
          <w:rFonts w:ascii="Arial" w:hAnsi="Arial" w:cs="Arial"/>
          <w:sz w:val="24"/>
          <w:szCs w:val="24"/>
        </w:rPr>
        <w:t>u</w:t>
      </w:r>
      <w:r w:rsidRPr="00621722">
        <w:rPr>
          <w:rFonts w:ascii="Arial" w:hAnsi="Arial" w:cs="Arial"/>
          <w:sz w:val="24"/>
          <w:szCs w:val="24"/>
        </w:rPr>
        <w:t xml:space="preserve"> są</w:t>
      </w:r>
      <w:r w:rsidR="002C3302" w:rsidRPr="00621722">
        <w:rPr>
          <w:rFonts w:ascii="Arial" w:hAnsi="Arial" w:cs="Arial"/>
          <w:sz w:val="24"/>
          <w:szCs w:val="24"/>
        </w:rPr>
        <w:t xml:space="preserve"> </w:t>
      </w:r>
      <w:r w:rsidRPr="00621722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21722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21722" w14:paraId="6A9840F1" w14:textId="77777777" w:rsidTr="006C3667">
        <w:tc>
          <w:tcPr>
            <w:tcW w:w="2660" w:type="dxa"/>
          </w:tcPr>
          <w:p w14:paraId="6CA07C04" w14:textId="77777777" w:rsidR="00B95C96" w:rsidRPr="00621722" w:rsidRDefault="00B95C96" w:rsidP="0062172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C292B2" w14:textId="77777777" w:rsidR="00B95C96" w:rsidRPr="00621722" w:rsidRDefault="00B95C96" w:rsidP="0062172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2172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82B093" w14:textId="77777777" w:rsidR="00B95C96" w:rsidRPr="00621722" w:rsidRDefault="00B95C96" w:rsidP="0062172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2172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2BCBF2F" w14:textId="77777777" w:rsidR="00B95C96" w:rsidRPr="00621722" w:rsidRDefault="00B95C96" w:rsidP="0062172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DFF485C" w14:textId="77777777" w:rsidR="00B95C96" w:rsidRPr="00621722" w:rsidRDefault="00B95C96" w:rsidP="0062172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2172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87ECE8" w14:textId="77777777" w:rsidR="00B95C96" w:rsidRPr="00621722" w:rsidRDefault="00B95C96" w:rsidP="0062172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2172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04573C" w:rsidRPr="0062172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62172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14:paraId="6E005462" w14:textId="77777777" w:rsidR="00484F88" w:rsidRPr="00621722" w:rsidRDefault="00484F88" w:rsidP="0062172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484F88" w:rsidRPr="00621722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E0CC0" w14:textId="77777777" w:rsidR="00256FDF" w:rsidRDefault="00256FDF" w:rsidP="0038231F">
      <w:pPr>
        <w:spacing w:after="0" w:line="240" w:lineRule="auto"/>
      </w:pPr>
      <w:r>
        <w:separator/>
      </w:r>
    </w:p>
  </w:endnote>
  <w:endnote w:type="continuationSeparator" w:id="0">
    <w:p w14:paraId="0259E1CA" w14:textId="77777777" w:rsidR="00256FDF" w:rsidRDefault="00256F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6F6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FE23B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32D03" w14:textId="77777777" w:rsidR="00256FDF" w:rsidRDefault="00256FDF" w:rsidP="0038231F">
      <w:pPr>
        <w:spacing w:after="0" w:line="240" w:lineRule="auto"/>
      </w:pPr>
      <w:r>
        <w:separator/>
      </w:r>
    </w:p>
  </w:footnote>
  <w:footnote w:type="continuationSeparator" w:id="0">
    <w:p w14:paraId="52EF7C8A" w14:textId="77777777" w:rsidR="00256FDF" w:rsidRDefault="00256FDF" w:rsidP="0038231F">
      <w:pPr>
        <w:spacing w:after="0" w:line="240" w:lineRule="auto"/>
      </w:pPr>
      <w:r>
        <w:continuationSeparator/>
      </w:r>
    </w:p>
  </w:footnote>
  <w:footnote w:id="1">
    <w:p w14:paraId="02600C69" w14:textId="77777777" w:rsidR="00176D2D" w:rsidRDefault="00176D2D" w:rsidP="00176D2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 w:rsidRPr="00126656">
        <w:rPr>
          <w:rFonts w:ascii="Arial" w:hAnsi="Arial" w:cs="Arial"/>
          <w:sz w:val="16"/>
          <w:szCs w:val="16"/>
        </w:rPr>
        <w:t xml:space="preserve">i 2025/2033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C8BFA2" w14:textId="77777777" w:rsidR="00176D2D" w:rsidRDefault="00176D2D" w:rsidP="00176D2D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56C7920" w14:textId="77777777" w:rsidR="00176D2D" w:rsidRDefault="00176D2D" w:rsidP="00176D2D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0D6FB837" w14:textId="77777777" w:rsidR="00176D2D" w:rsidRDefault="00176D2D" w:rsidP="00176D2D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AC590" w14:textId="77777777" w:rsidR="00176D2D" w:rsidRDefault="00176D2D" w:rsidP="00176D2D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C79E5E6" w14:textId="77777777" w:rsidR="00176D2D" w:rsidRDefault="00176D2D" w:rsidP="00176D2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A7E20" w14:textId="5B58DF03" w:rsidR="0004573C" w:rsidRDefault="00126656">
    <w:pPr>
      <w:pStyle w:val="Nagwek"/>
    </w:pPr>
    <w:r>
      <w:rPr>
        <w:noProof/>
      </w:rPr>
      <w:drawing>
        <wp:inline distT="0" distB="0" distL="0" distR="0" wp14:anchorId="3B19D8B9" wp14:editId="69C1C81E">
          <wp:extent cx="5760720" cy="6781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705FA9" w14:textId="77777777" w:rsidR="00126656" w:rsidRDefault="001266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BBDA4C8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820007">
    <w:abstractNumId w:val="12"/>
  </w:num>
  <w:num w:numId="2" w16cid:durableId="899439807">
    <w:abstractNumId w:val="0"/>
  </w:num>
  <w:num w:numId="3" w16cid:durableId="1512716285">
    <w:abstractNumId w:val="11"/>
  </w:num>
  <w:num w:numId="4" w16cid:durableId="921186282">
    <w:abstractNumId w:val="16"/>
  </w:num>
  <w:num w:numId="5" w16cid:durableId="1773476484">
    <w:abstractNumId w:val="13"/>
  </w:num>
  <w:num w:numId="6" w16cid:durableId="2024242876">
    <w:abstractNumId w:val="10"/>
  </w:num>
  <w:num w:numId="7" w16cid:durableId="995839983">
    <w:abstractNumId w:val="1"/>
  </w:num>
  <w:num w:numId="8" w16cid:durableId="1176650225">
    <w:abstractNumId w:val="6"/>
  </w:num>
  <w:num w:numId="9" w16cid:durableId="1932203641">
    <w:abstractNumId w:val="4"/>
  </w:num>
  <w:num w:numId="10" w16cid:durableId="1745371091">
    <w:abstractNumId w:val="7"/>
  </w:num>
  <w:num w:numId="11" w16cid:durableId="1226185953">
    <w:abstractNumId w:val="5"/>
  </w:num>
  <w:num w:numId="12" w16cid:durableId="402412764">
    <w:abstractNumId w:val="9"/>
  </w:num>
  <w:num w:numId="13" w16cid:durableId="1329165562">
    <w:abstractNumId w:val="3"/>
  </w:num>
  <w:num w:numId="14" w16cid:durableId="1875924150">
    <w:abstractNumId w:val="2"/>
  </w:num>
  <w:num w:numId="15" w16cid:durableId="525220620">
    <w:abstractNumId w:val="15"/>
  </w:num>
  <w:num w:numId="16" w16cid:durableId="2006474267">
    <w:abstractNumId w:val="8"/>
  </w:num>
  <w:num w:numId="17" w16cid:durableId="20790103">
    <w:abstractNumId w:val="14"/>
  </w:num>
  <w:num w:numId="18" w16cid:durableId="1213857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387"/>
    <w:rsid w:val="00023477"/>
    <w:rsid w:val="000247FF"/>
    <w:rsid w:val="00025C8D"/>
    <w:rsid w:val="000303EE"/>
    <w:rsid w:val="0004573C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5560"/>
    <w:rsid w:val="0012157F"/>
    <w:rsid w:val="00126656"/>
    <w:rsid w:val="00160A7A"/>
    <w:rsid w:val="0017574D"/>
    <w:rsid w:val="00176D2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6FDF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0093"/>
    <w:rsid w:val="00471B8D"/>
    <w:rsid w:val="004761C6"/>
    <w:rsid w:val="0047664E"/>
    <w:rsid w:val="00476E7D"/>
    <w:rsid w:val="00482F6E"/>
    <w:rsid w:val="00484F88"/>
    <w:rsid w:val="004C1387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1722"/>
    <w:rsid w:val="006309C6"/>
    <w:rsid w:val="00634311"/>
    <w:rsid w:val="00640350"/>
    <w:rsid w:val="00641874"/>
    <w:rsid w:val="00645CD7"/>
    <w:rsid w:val="00650D6C"/>
    <w:rsid w:val="006676AE"/>
    <w:rsid w:val="00697361"/>
    <w:rsid w:val="006A3A1F"/>
    <w:rsid w:val="006A52B6"/>
    <w:rsid w:val="006B53D6"/>
    <w:rsid w:val="006C27F5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567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0FEA"/>
    <w:rsid w:val="00AC5247"/>
    <w:rsid w:val="00AE6FF2"/>
    <w:rsid w:val="00AF230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2B22"/>
    <w:rsid w:val="00F365F2"/>
    <w:rsid w:val="00F3683B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60C24"/>
  <w15:docId w15:val="{A5A03D54-4A2C-4E7C-B52D-686F8E45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Podtytu"/>
    <w:link w:val="TytuZnak"/>
    <w:qFormat/>
    <w:rsid w:val="00470093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470093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0093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7009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9</cp:revision>
  <cp:lastPrinted>2025-11-27T10:46:00Z</cp:lastPrinted>
  <dcterms:created xsi:type="dcterms:W3CDTF">2025-11-22T13:52:00Z</dcterms:created>
  <dcterms:modified xsi:type="dcterms:W3CDTF">2025-12-03T08:28:00Z</dcterms:modified>
</cp:coreProperties>
</file>