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6D52A" w14:textId="574BB566" w:rsidR="00D62E6E" w:rsidRPr="0007067E" w:rsidRDefault="00D62E6E" w:rsidP="0007067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7067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DF266A" w:rsidRPr="0007067E">
        <w:rPr>
          <w:rFonts w:ascii="Arial" w:eastAsia="Times New Roman" w:hAnsi="Arial" w:cs="Arial"/>
          <w:bCs/>
          <w:sz w:val="24"/>
          <w:szCs w:val="24"/>
          <w:lang w:eastAsia="pl-PL"/>
        </w:rPr>
        <w:t>5</w:t>
      </w:r>
      <w:r w:rsidRPr="0007067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07067E" w14:paraId="28A54F10" w14:textId="77777777" w:rsidTr="00D62E6E">
        <w:tc>
          <w:tcPr>
            <w:tcW w:w="2800" w:type="dxa"/>
          </w:tcPr>
          <w:p w14:paraId="241C9FE0" w14:textId="77777777" w:rsidR="00D62E6E" w:rsidRPr="0007067E" w:rsidRDefault="00D62E6E" w:rsidP="0007067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07067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07067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92E1256" w14:textId="77777777" w:rsidR="00D62E6E" w:rsidRPr="0007067E" w:rsidRDefault="00D62E6E" w:rsidP="0007067E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78275C2" w14:textId="77777777" w:rsidR="00D62E6E" w:rsidRPr="0007067E" w:rsidRDefault="00D62E6E" w:rsidP="0007067E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7067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EC91E1" w14:textId="77777777" w:rsidR="00D62E6E" w:rsidRPr="0007067E" w:rsidRDefault="00D62E6E" w:rsidP="0007067E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706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07067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0706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0706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0706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D62E6E" w:rsidRPr="0007067E" w14:paraId="2CC51370" w14:textId="77777777" w:rsidTr="00D62E6E">
        <w:tc>
          <w:tcPr>
            <w:tcW w:w="2800" w:type="dxa"/>
          </w:tcPr>
          <w:p w14:paraId="68D6E8FC" w14:textId="77777777" w:rsidR="00D62E6E" w:rsidRPr="0007067E" w:rsidRDefault="00D62E6E" w:rsidP="0007067E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07067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7B4F307" w14:textId="77777777" w:rsidR="00D62E6E" w:rsidRPr="0007067E" w:rsidRDefault="00D62E6E" w:rsidP="0007067E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3DC011A" w14:textId="77777777" w:rsidR="00D62E6E" w:rsidRPr="0007067E" w:rsidRDefault="00D62E6E" w:rsidP="0007067E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7067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A2306B4" w14:textId="77777777" w:rsidR="00D62E6E" w:rsidRPr="0007067E" w:rsidRDefault="00D62E6E" w:rsidP="0007067E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0706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07067E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0706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14:paraId="1F8786D5" w14:textId="77777777" w:rsidR="00BC121E" w:rsidRPr="0007067E" w:rsidRDefault="00BC121E" w:rsidP="0007067E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51ABA" w:rsidRPr="0007067E" w14:paraId="2936025B" w14:textId="77777777" w:rsidTr="00E431C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D4C565F" w14:textId="77777777" w:rsidR="00E51ABA" w:rsidRPr="0007067E" w:rsidRDefault="00E51ABA" w:rsidP="0007067E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07067E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649A4ECE" w14:textId="77777777" w:rsidR="00E51ABA" w:rsidRPr="0007067E" w:rsidRDefault="00E51ABA" w:rsidP="0007067E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7067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07067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t.j</w:t>
            </w:r>
            <w:proofErr w:type="spellEnd"/>
            <w:r w:rsidRPr="0007067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. Dz. U. z 2024 r. poz. 1320 z </w:t>
            </w:r>
            <w:proofErr w:type="spellStart"/>
            <w:r w:rsidRPr="0007067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późn</w:t>
            </w:r>
            <w:proofErr w:type="spellEnd"/>
            <w:r w:rsidRPr="0007067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. zm.) (dalej jako: ustawa </w:t>
            </w:r>
            <w:proofErr w:type="spellStart"/>
            <w:r w:rsidRPr="0007067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Pzp</w:t>
            </w:r>
            <w:proofErr w:type="spellEnd"/>
            <w:r w:rsidRPr="0007067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), dotyczące:</w:t>
            </w:r>
          </w:p>
          <w:p w14:paraId="0ECE1BF1" w14:textId="77777777" w:rsidR="00E51ABA" w:rsidRPr="0007067E" w:rsidRDefault="00E51ABA" w:rsidP="0007067E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7067E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14129DA2" w14:textId="77777777" w:rsidR="00E51ABA" w:rsidRPr="0007067E" w:rsidRDefault="00E51ABA" w:rsidP="0007067E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80520DF" w14:textId="77777777" w:rsidR="00BC121E" w:rsidRPr="0007067E" w:rsidRDefault="00E51ABA" w:rsidP="0007067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7067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07067E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07067E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07067E" w14:paraId="1F18E27B" w14:textId="77777777" w:rsidTr="00D62E6E">
        <w:tc>
          <w:tcPr>
            <w:tcW w:w="2269" w:type="dxa"/>
          </w:tcPr>
          <w:p w14:paraId="17CACD40" w14:textId="77777777" w:rsidR="00D62E6E" w:rsidRPr="0007067E" w:rsidRDefault="00D62E6E" w:rsidP="0007067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7067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A30D99B" w14:textId="53F711CB" w:rsidR="00D62E6E" w:rsidRPr="0007067E" w:rsidRDefault="00A7539A" w:rsidP="0007067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706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</w:t>
            </w:r>
            <w:r w:rsidR="00E51ABA" w:rsidRPr="000706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chrona stacji roboczych </w:t>
            </w:r>
            <w:r w:rsidRPr="000706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oraz </w:t>
            </w:r>
            <w:r w:rsidR="00E51ABA" w:rsidRPr="000706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serwer</w:t>
            </w:r>
            <w:r w:rsidR="009A0F07" w:rsidRPr="000706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ów</w:t>
            </w:r>
            <w:r w:rsidR="00E51ABA" w:rsidRPr="000706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E51ABA" w:rsidRPr="0007067E" w14:paraId="3499974C" w14:textId="77777777" w:rsidTr="00E431CD">
        <w:tc>
          <w:tcPr>
            <w:tcW w:w="2269" w:type="dxa"/>
          </w:tcPr>
          <w:p w14:paraId="18B553FD" w14:textId="77777777" w:rsidR="00E51ABA" w:rsidRPr="0007067E" w:rsidRDefault="00E51ABA" w:rsidP="0007067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7067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F63D970" w14:textId="77777777" w:rsidR="00E51ABA" w:rsidRPr="0007067E" w:rsidRDefault="00E51ABA" w:rsidP="0007067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706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SZP-271-62/25</w:t>
            </w:r>
          </w:p>
        </w:tc>
      </w:tr>
    </w:tbl>
    <w:p w14:paraId="64DFF747" w14:textId="77777777" w:rsidR="00A7539A" w:rsidRPr="0007067E" w:rsidRDefault="00A7539A" w:rsidP="0007067E">
      <w:pPr>
        <w:pStyle w:val="Tytu"/>
        <w:spacing w:line="360" w:lineRule="auto"/>
        <w:rPr>
          <w:rFonts w:ascii="Arial" w:hAnsi="Arial" w:cs="Arial"/>
          <w:sz w:val="24"/>
          <w:szCs w:val="24"/>
          <w:lang w:eastAsia="pl-PL"/>
        </w:rPr>
      </w:pPr>
    </w:p>
    <w:p w14:paraId="292EC8E5" w14:textId="77777777" w:rsidR="00437089" w:rsidRPr="0007067E" w:rsidRDefault="00437089" w:rsidP="0007067E">
      <w:pPr>
        <w:pStyle w:val="Tytu"/>
        <w:spacing w:line="360" w:lineRule="auto"/>
        <w:rPr>
          <w:rFonts w:ascii="Arial" w:hAnsi="Arial" w:cs="Arial"/>
          <w:bCs/>
          <w:sz w:val="24"/>
          <w:szCs w:val="24"/>
        </w:rPr>
      </w:pPr>
      <w:r w:rsidRPr="0007067E">
        <w:rPr>
          <w:rFonts w:ascii="Arial" w:hAnsi="Arial" w:cs="Arial"/>
          <w:bCs/>
          <w:sz w:val="24"/>
          <w:szCs w:val="24"/>
        </w:rPr>
        <w:t>Inwestycja: </w:t>
      </w:r>
      <w:r w:rsidRPr="0007067E">
        <w:rPr>
          <w:rFonts w:ascii="Arial" w:hAnsi="Arial" w:cs="Arial"/>
          <w:bCs/>
          <w:sz w:val="24"/>
          <w:szCs w:val="24"/>
        </w:rPr>
        <w:tab/>
        <w:t>D1.1.2 Przyspieszenie procesów transformacji cyfrowej ochrony zdrowia poprzez dalszy rozwój usług cyfrowych w ochronie zdrowi</w:t>
      </w:r>
      <w:bookmarkStart w:id="0" w:name="OLE_LINK18"/>
      <w:r w:rsidRPr="0007067E">
        <w:rPr>
          <w:rFonts w:ascii="Arial" w:hAnsi="Arial" w:cs="Arial"/>
          <w:bCs/>
          <w:sz w:val="24"/>
          <w:szCs w:val="24"/>
        </w:rPr>
        <w:t>a</w:t>
      </w:r>
    </w:p>
    <w:p w14:paraId="02DDAFAB" w14:textId="77777777" w:rsidR="00437089" w:rsidRPr="0007067E" w:rsidRDefault="00437089" w:rsidP="0007067E">
      <w:pPr>
        <w:pStyle w:val="Tytu"/>
        <w:spacing w:line="360" w:lineRule="auto"/>
        <w:rPr>
          <w:rFonts w:ascii="Arial" w:hAnsi="Arial" w:cs="Arial"/>
          <w:bCs/>
          <w:sz w:val="24"/>
          <w:szCs w:val="24"/>
        </w:rPr>
      </w:pPr>
      <w:r w:rsidRPr="0007067E">
        <w:rPr>
          <w:rFonts w:ascii="Arial" w:hAnsi="Arial" w:cs="Arial"/>
          <w:bCs/>
          <w:sz w:val="24"/>
          <w:szCs w:val="24"/>
        </w:rPr>
        <w:t xml:space="preserve">Projekt: </w:t>
      </w:r>
      <w:r w:rsidRPr="0007067E">
        <w:rPr>
          <w:rFonts w:ascii="Arial" w:hAnsi="Arial" w:cs="Arial"/>
          <w:bCs/>
          <w:sz w:val="24"/>
          <w:szCs w:val="24"/>
        </w:rPr>
        <w:tab/>
        <w:t>Przyspieszenie procesów transformacji cyfrowej ochrony zdrowia w Szpitalu Specjalistycznym im. Stefana Żeromskiego SPZOZ w Krakowie</w:t>
      </w:r>
      <w:bookmarkEnd w:id="0"/>
    </w:p>
    <w:p w14:paraId="0DA8E8A0" w14:textId="77777777" w:rsidR="00437089" w:rsidRPr="0007067E" w:rsidRDefault="00437089" w:rsidP="0007067E">
      <w:pPr>
        <w:pStyle w:val="Tytu"/>
        <w:spacing w:line="360" w:lineRule="auto"/>
        <w:rPr>
          <w:rFonts w:ascii="Arial" w:hAnsi="Arial" w:cs="Arial"/>
          <w:bCs/>
          <w:sz w:val="24"/>
          <w:szCs w:val="24"/>
        </w:rPr>
      </w:pPr>
      <w:r w:rsidRPr="0007067E">
        <w:rPr>
          <w:rFonts w:ascii="Arial" w:hAnsi="Arial" w:cs="Arial"/>
          <w:bCs/>
          <w:sz w:val="24"/>
          <w:szCs w:val="24"/>
        </w:rPr>
        <w:t xml:space="preserve">Zadanie: </w:t>
      </w:r>
      <w:r w:rsidRPr="0007067E">
        <w:rPr>
          <w:rFonts w:ascii="Arial" w:hAnsi="Arial" w:cs="Arial"/>
          <w:bCs/>
          <w:sz w:val="24"/>
          <w:szCs w:val="24"/>
        </w:rPr>
        <w:tab/>
        <w:t xml:space="preserve">Zwiększenie poziomu </w:t>
      </w:r>
      <w:proofErr w:type="spellStart"/>
      <w:r w:rsidRPr="0007067E">
        <w:rPr>
          <w:rFonts w:ascii="Arial" w:hAnsi="Arial" w:cs="Arial"/>
          <w:bCs/>
          <w:sz w:val="24"/>
          <w:szCs w:val="24"/>
        </w:rPr>
        <w:t>cyberbezpieczeństwa</w:t>
      </w:r>
      <w:proofErr w:type="spellEnd"/>
      <w:r w:rsidRPr="0007067E">
        <w:rPr>
          <w:rFonts w:ascii="Arial" w:hAnsi="Arial" w:cs="Arial"/>
          <w:bCs/>
          <w:sz w:val="24"/>
          <w:szCs w:val="24"/>
        </w:rPr>
        <w:t xml:space="preserve"> w Szpitalu</w:t>
      </w:r>
    </w:p>
    <w:p w14:paraId="23F0E9C4" w14:textId="77777777" w:rsidR="00437089" w:rsidRPr="0007067E" w:rsidRDefault="00437089" w:rsidP="0007067E">
      <w:pPr>
        <w:spacing w:line="360" w:lineRule="auto"/>
        <w:rPr>
          <w:rFonts w:ascii="Arial" w:hAnsi="Arial" w:cs="Arial"/>
          <w:sz w:val="24"/>
          <w:szCs w:val="24"/>
        </w:rPr>
      </w:pPr>
    </w:p>
    <w:p w14:paraId="6A1AAB55" w14:textId="77777777" w:rsidR="00A7539A" w:rsidRPr="0007067E" w:rsidRDefault="00A7539A" w:rsidP="0007067E">
      <w:pPr>
        <w:spacing w:before="24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34E10F6" w14:textId="28F214F4" w:rsidR="00BC121E" w:rsidRPr="0007067E" w:rsidRDefault="00BC121E" w:rsidP="0007067E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7067E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prowadzonego przez </w:t>
      </w:r>
      <w:r w:rsidR="00E51ABA" w:rsidRPr="0007067E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Pr="0007067E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07067E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07067E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64ED5261" w14:textId="77777777" w:rsidR="00BC121E" w:rsidRPr="0007067E" w:rsidRDefault="00A64FCF" w:rsidP="0007067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07067E"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07067E">
        <w:rPr>
          <w:rFonts w:ascii="Arial" w:eastAsia="Times New Roman" w:hAnsi="Arial" w:cs="Arial"/>
          <w:b/>
          <w:bCs/>
          <w:color w:val="0070C0"/>
          <w:sz w:val="24"/>
          <w:szCs w:val="24"/>
        </w:rPr>
        <w:t xml:space="preserve">* </w:t>
      </w:r>
      <w:r w:rsidR="00BC121E" w:rsidRPr="0007067E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 w:rsidRPr="0007067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07067E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07067E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07067E">
        <w:rPr>
          <w:rFonts w:ascii="Arial" w:eastAsia="Times New Roman" w:hAnsi="Arial" w:cs="Arial"/>
          <w:sz w:val="24"/>
          <w:szCs w:val="24"/>
          <w:lang w:eastAsia="pl-PL"/>
        </w:rPr>
        <w:t>. Dz.U. 2024 poz. 1616</w:t>
      </w:r>
      <w:r w:rsidR="00BC121E" w:rsidRPr="0007067E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07067E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7F7E4919" w14:textId="77777777" w:rsidR="00BF69A4" w:rsidRPr="0007067E" w:rsidRDefault="00BF69A4" w:rsidP="0007067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7067E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  <w:r w:rsidR="00CF03EF" w:rsidRPr="0007067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07067E">
        <w:rPr>
          <w:rFonts w:ascii="Arial" w:eastAsia="Times New Roman" w:hAnsi="Arial" w:cs="Arial"/>
          <w:b/>
          <w:bCs/>
          <w:color w:val="0070C0"/>
          <w:sz w:val="24"/>
          <w:szCs w:val="24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2764"/>
        <w:gridCol w:w="5482"/>
      </w:tblGrid>
      <w:tr w:rsidR="00BC121E" w:rsidRPr="0007067E" w14:paraId="18BF642C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75093" w14:textId="77777777" w:rsidR="00BC121E" w:rsidRPr="0007067E" w:rsidRDefault="00BC121E" w:rsidP="0007067E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7067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AE10F" w14:textId="77777777" w:rsidR="00BC121E" w:rsidRPr="0007067E" w:rsidRDefault="00BC121E" w:rsidP="0007067E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7067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8C522" w14:textId="77777777" w:rsidR="00BC121E" w:rsidRPr="0007067E" w:rsidRDefault="00BC121E" w:rsidP="0007067E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7067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07067E" w14:paraId="40FAE170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2B605" w14:textId="77777777" w:rsidR="00BC121E" w:rsidRPr="0007067E" w:rsidRDefault="00BC121E" w:rsidP="0007067E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7067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D7C9D" w14:textId="77777777" w:rsidR="00BC121E" w:rsidRPr="0007067E" w:rsidRDefault="00BC121E" w:rsidP="0007067E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25F9E" w14:textId="77777777" w:rsidR="00BC121E" w:rsidRPr="0007067E" w:rsidRDefault="00BC121E" w:rsidP="0007067E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07067E" w14:paraId="7C48EC35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76E3F" w14:textId="77777777" w:rsidR="00BC121E" w:rsidRPr="0007067E" w:rsidRDefault="00BC121E" w:rsidP="0007067E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7067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D6643" w14:textId="77777777" w:rsidR="00BC121E" w:rsidRPr="0007067E" w:rsidRDefault="00BC121E" w:rsidP="0007067E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91073" w14:textId="77777777" w:rsidR="00BC121E" w:rsidRPr="0007067E" w:rsidRDefault="00BC121E" w:rsidP="0007067E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49AA4B1" w14:textId="77777777" w:rsidR="00BC121E" w:rsidRPr="0007067E" w:rsidRDefault="00BC121E" w:rsidP="0007067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07067E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0BACE276" w14:textId="77777777" w:rsidR="00BC121E" w:rsidRPr="0007067E" w:rsidRDefault="00BC121E" w:rsidP="0007067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07067E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2787946" w14:textId="77777777" w:rsidR="00067B62" w:rsidRPr="0007067E" w:rsidRDefault="00067B62" w:rsidP="0007067E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color w:val="0070C0"/>
          <w:sz w:val="24"/>
          <w:szCs w:val="24"/>
          <w:lang w:eastAsia="pl-PL"/>
        </w:rPr>
      </w:pPr>
      <w:r w:rsidRPr="0007067E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7067E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07067E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07067E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Niepotrzebne skreślić lub usunąć</w:t>
      </w:r>
    </w:p>
    <w:p w14:paraId="62D132F1" w14:textId="77777777" w:rsidR="00CF03EF" w:rsidRPr="0007067E" w:rsidRDefault="00CF03EF" w:rsidP="0007067E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07067E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 Wypełnić jeżeli dotyczy</w:t>
      </w:r>
    </w:p>
    <w:p w14:paraId="0E9C3075" w14:textId="77777777" w:rsidR="00067B62" w:rsidRPr="0007067E" w:rsidRDefault="00067B62" w:rsidP="0007067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07067E" w14:paraId="7A3DFBA5" w14:textId="77777777" w:rsidTr="00620E37">
        <w:tc>
          <w:tcPr>
            <w:tcW w:w="2660" w:type="dxa"/>
          </w:tcPr>
          <w:p w14:paraId="18FBA803" w14:textId="77777777" w:rsidR="00BC121E" w:rsidRPr="0007067E" w:rsidRDefault="00BC121E" w:rsidP="0007067E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96934B7" w14:textId="77777777" w:rsidR="00BC121E" w:rsidRPr="0007067E" w:rsidRDefault="00D62E6E" w:rsidP="0007067E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07067E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417F7BF" w14:textId="77777777" w:rsidR="00BC121E" w:rsidRPr="0007067E" w:rsidRDefault="00844A96" w:rsidP="0007067E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07067E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07067E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07067E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</w:tcPr>
          <w:p w14:paraId="468814C1" w14:textId="77777777" w:rsidR="00BC121E" w:rsidRPr="0007067E" w:rsidRDefault="00BC121E" w:rsidP="0007067E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D911D0E" w14:textId="77777777" w:rsidR="00BC121E" w:rsidRPr="0007067E" w:rsidRDefault="00BC121E" w:rsidP="0007067E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7067E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314A655" w14:textId="77777777" w:rsidR="00BC121E" w:rsidRPr="0007067E" w:rsidRDefault="00844A96" w:rsidP="0007067E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07067E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E51ABA" w:rsidRPr="0007067E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07067E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07067E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14:paraId="36EBD105" w14:textId="77777777" w:rsidR="00106AC7" w:rsidRPr="0007067E" w:rsidRDefault="00106AC7" w:rsidP="0007067E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106AC7" w:rsidRPr="0007067E" w:rsidSect="004B1027">
      <w:headerReference w:type="default" r:id="rId8"/>
      <w:footerReference w:type="even" r:id="rId9"/>
      <w:footerReference w:type="default" r:id="rId10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8F75A" w14:textId="77777777" w:rsidR="00C9587B" w:rsidRDefault="00C9587B">
      <w:r>
        <w:separator/>
      </w:r>
    </w:p>
  </w:endnote>
  <w:endnote w:type="continuationSeparator" w:id="0">
    <w:p w14:paraId="28A672FE" w14:textId="77777777" w:rsidR="00C9587B" w:rsidRDefault="00C95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1656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51CABC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6ABB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CD7BF1D" w14:textId="4E7031E3" w:rsidR="009A4CD3" w:rsidRDefault="00355BD5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6B1ABD2" wp14:editId="42799C5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75288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BCB97C5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EFC6B1" w14:textId="77777777" w:rsidR="00C9587B" w:rsidRDefault="00C9587B">
      <w:r>
        <w:separator/>
      </w:r>
    </w:p>
  </w:footnote>
  <w:footnote w:type="continuationSeparator" w:id="0">
    <w:p w14:paraId="77E8FC99" w14:textId="77777777" w:rsidR="00C9587B" w:rsidRDefault="00C958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B858B" w14:textId="0477CB98" w:rsidR="00E51ABA" w:rsidRDefault="0053018D">
    <w:pPr>
      <w:pStyle w:val="Nagwek"/>
    </w:pPr>
    <w:r>
      <w:rPr>
        <w:noProof/>
      </w:rPr>
      <w:drawing>
        <wp:inline distT="0" distB="0" distL="0" distR="0" wp14:anchorId="4277AC4D" wp14:editId="52543B67">
          <wp:extent cx="5759450" cy="678180"/>
          <wp:effectExtent l="0" t="0" r="0" b="762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78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2755751">
    <w:abstractNumId w:val="13"/>
  </w:num>
  <w:num w:numId="2" w16cid:durableId="2031372600">
    <w:abstractNumId w:val="0"/>
  </w:num>
  <w:num w:numId="3" w16cid:durableId="603222438">
    <w:abstractNumId w:val="11"/>
  </w:num>
  <w:num w:numId="4" w16cid:durableId="863326073">
    <w:abstractNumId w:val="8"/>
  </w:num>
  <w:num w:numId="5" w16cid:durableId="741878832">
    <w:abstractNumId w:val="7"/>
  </w:num>
  <w:num w:numId="6" w16cid:durableId="2053189201">
    <w:abstractNumId w:val="1"/>
  </w:num>
  <w:num w:numId="7" w16cid:durableId="324670161">
    <w:abstractNumId w:val="6"/>
  </w:num>
  <w:num w:numId="8" w16cid:durableId="2120177346">
    <w:abstractNumId w:val="3"/>
  </w:num>
  <w:num w:numId="9" w16cid:durableId="448355571">
    <w:abstractNumId w:val="2"/>
  </w:num>
  <w:num w:numId="10" w16cid:durableId="472335805">
    <w:abstractNumId w:val="5"/>
  </w:num>
  <w:num w:numId="11" w16cid:durableId="971405541">
    <w:abstractNumId w:val="10"/>
  </w:num>
  <w:num w:numId="12" w16cid:durableId="1109935899">
    <w:abstractNumId w:val="4"/>
  </w:num>
  <w:num w:numId="13" w16cid:durableId="740446335">
    <w:abstractNumId w:val="9"/>
  </w:num>
  <w:num w:numId="14" w16cid:durableId="156711077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7AD"/>
    <w:rsid w:val="0000184A"/>
    <w:rsid w:val="00007C1C"/>
    <w:rsid w:val="00012997"/>
    <w:rsid w:val="000621A2"/>
    <w:rsid w:val="00067B62"/>
    <w:rsid w:val="0007067E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55BD5"/>
    <w:rsid w:val="00360BC3"/>
    <w:rsid w:val="003E5D20"/>
    <w:rsid w:val="003F6927"/>
    <w:rsid w:val="00415097"/>
    <w:rsid w:val="00422381"/>
    <w:rsid w:val="0043102D"/>
    <w:rsid w:val="004317AD"/>
    <w:rsid w:val="00437089"/>
    <w:rsid w:val="00460820"/>
    <w:rsid w:val="004704CB"/>
    <w:rsid w:val="004B1027"/>
    <w:rsid w:val="004C55DE"/>
    <w:rsid w:val="004D5C77"/>
    <w:rsid w:val="00517FF1"/>
    <w:rsid w:val="0053018D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077A3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0F07"/>
    <w:rsid w:val="009A21D7"/>
    <w:rsid w:val="009A4A2C"/>
    <w:rsid w:val="009A4CD3"/>
    <w:rsid w:val="00A24942"/>
    <w:rsid w:val="00A311C9"/>
    <w:rsid w:val="00A46EFE"/>
    <w:rsid w:val="00A64FCF"/>
    <w:rsid w:val="00A73C79"/>
    <w:rsid w:val="00A7539A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9587B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DF266A"/>
    <w:rsid w:val="00E0229C"/>
    <w:rsid w:val="00E37A20"/>
    <w:rsid w:val="00E51ABA"/>
    <w:rsid w:val="00E82A21"/>
    <w:rsid w:val="00E9061B"/>
    <w:rsid w:val="00EA2287"/>
    <w:rsid w:val="00EA2FAA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D0D3C4"/>
  <w15:chartTrackingRefBased/>
  <w15:docId w15:val="{6CE41035-12A0-4CEB-94E7-058739ABE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ytu">
    <w:name w:val="Title"/>
    <w:basedOn w:val="Normalny"/>
    <w:next w:val="Podtytu"/>
    <w:link w:val="TytuZnak"/>
    <w:qFormat/>
    <w:rsid w:val="00A7539A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A7539A"/>
    <w:rPr>
      <w:b/>
      <w:sz w:val="32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A7539A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rsid w:val="00A7539A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231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9</cp:revision>
  <cp:lastPrinted>2025-11-27T10:46:00Z</cp:lastPrinted>
  <dcterms:created xsi:type="dcterms:W3CDTF">2025-11-22T13:49:00Z</dcterms:created>
  <dcterms:modified xsi:type="dcterms:W3CDTF">2025-12-03T08:27:00Z</dcterms:modified>
</cp:coreProperties>
</file>