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9DD" w:rsidRPr="00A669DD" w:rsidRDefault="008D2AB8" w:rsidP="00A669DD">
      <w:pPr>
        <w:pStyle w:val="Nagwek3"/>
        <w:jc w:val="center"/>
        <w:rPr>
          <w:rFonts w:ascii="Verdana" w:hAnsi="Verdana"/>
          <w:sz w:val="18"/>
          <w:szCs w:val="18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A669DD" w:rsidRPr="00A669DD">
        <w:rPr>
          <w:rFonts w:ascii="Verdana" w:hAnsi="Verdana"/>
          <w:sz w:val="18"/>
          <w:szCs w:val="18"/>
        </w:rPr>
        <w:t>Załącznik nr 1</w:t>
      </w:r>
    </w:p>
    <w:p w:rsidR="00A669DD" w:rsidRPr="00A669DD" w:rsidRDefault="00A669DD" w:rsidP="00A669DD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:rsidR="00A669DD" w:rsidRPr="00A669DD" w:rsidRDefault="00A669DD" w:rsidP="00A669DD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>FORMULARZ OFERTY</w:t>
      </w:r>
    </w:p>
    <w:p w:rsidR="00A669DD" w:rsidRPr="00A669DD" w:rsidRDefault="00A669DD" w:rsidP="00A669DD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:rsidR="00A669DD" w:rsidRPr="00A669DD" w:rsidRDefault="00A669DD" w:rsidP="00A669D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:rsidR="00A669DD" w:rsidRPr="00A669DD" w:rsidRDefault="00A669DD" w:rsidP="00A669DD">
      <w:pPr>
        <w:ind w:right="706"/>
        <w:jc w:val="both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rodzaj):</w:t>
      </w:r>
      <w:r>
        <w:rPr>
          <w:rFonts w:ascii="Verdana" w:hAnsi="Verdana"/>
          <w:sz w:val="18"/>
          <w:szCs w:val="18"/>
        </w:rPr>
        <w:t xml:space="preserve"> </w:t>
      </w:r>
      <w:r w:rsidRPr="00A669DD">
        <w:rPr>
          <w:rFonts w:ascii="Verdana" w:hAnsi="Verdana"/>
          <w:sz w:val="18"/>
          <w:szCs w:val="18"/>
        </w:rPr>
        <w:t>...........</w:t>
      </w:r>
      <w:r>
        <w:rPr>
          <w:rFonts w:ascii="Verdana" w:hAnsi="Verdana"/>
          <w:sz w:val="18"/>
          <w:szCs w:val="18"/>
        </w:rPr>
        <w:t>...............</w:t>
      </w:r>
      <w:r w:rsidRPr="00A669DD">
        <w:rPr>
          <w:rFonts w:ascii="Verdana" w:hAnsi="Verdana"/>
          <w:sz w:val="18"/>
          <w:szCs w:val="18"/>
        </w:rPr>
        <w:t>.....................</w:t>
      </w:r>
    </w:p>
    <w:p w:rsidR="00A669DD" w:rsidRPr="00A669DD" w:rsidRDefault="00A669DD" w:rsidP="00A669D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>
        <w:rPr>
          <w:rFonts w:ascii="Verdana" w:hAnsi="Verdana"/>
          <w:sz w:val="18"/>
          <w:szCs w:val="18"/>
        </w:rPr>
        <w:t>…………….……………………………</w:t>
      </w:r>
    </w:p>
    <w:p w:rsidR="00A669DD" w:rsidRPr="00A669DD" w:rsidRDefault="00A669DD" w:rsidP="00A669D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POWIAT:…………………………………WOJEWÓDZTWO ……………………………...</w:t>
      </w:r>
      <w:r>
        <w:rPr>
          <w:rFonts w:ascii="Verdana" w:hAnsi="Verdana"/>
          <w:sz w:val="18"/>
          <w:szCs w:val="18"/>
        </w:rPr>
        <w:t>....</w:t>
      </w:r>
      <w:r w:rsidRPr="00A669DD">
        <w:rPr>
          <w:rFonts w:ascii="Verdana" w:hAnsi="Verdana"/>
          <w:sz w:val="18"/>
          <w:szCs w:val="18"/>
        </w:rPr>
        <w:t>.</w:t>
      </w:r>
      <w:r>
        <w:rPr>
          <w:rFonts w:ascii="Verdana" w:hAnsi="Verdana"/>
          <w:sz w:val="18"/>
          <w:szCs w:val="18"/>
        </w:rPr>
        <w:t>.........................</w:t>
      </w:r>
      <w:r w:rsidRPr="00A669DD">
        <w:rPr>
          <w:rFonts w:ascii="Verdana" w:hAnsi="Verdana"/>
          <w:sz w:val="18"/>
          <w:szCs w:val="18"/>
        </w:rPr>
        <w:t>.</w:t>
      </w:r>
    </w:p>
    <w:p w:rsidR="00A669DD" w:rsidRPr="00A669DD" w:rsidRDefault="00A669DD" w:rsidP="00A669D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669DD">
        <w:rPr>
          <w:rFonts w:ascii="Verdana" w:hAnsi="Verdana"/>
          <w:sz w:val="18"/>
          <w:szCs w:val="18"/>
          <w:lang w:val="de-DE"/>
        </w:rPr>
        <w:t>TEL.</w:t>
      </w:r>
      <w:r w:rsidRPr="00A669DD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</w:t>
      </w:r>
      <w:r>
        <w:rPr>
          <w:rFonts w:ascii="Verdana" w:hAnsi="Verdana"/>
          <w:sz w:val="18"/>
          <w:szCs w:val="18"/>
          <w:lang w:val="en-US"/>
        </w:rPr>
        <w:t>……………………………..……………</w:t>
      </w:r>
      <w:r w:rsidRPr="00A669DD">
        <w:rPr>
          <w:rFonts w:ascii="Verdana" w:hAnsi="Verdana"/>
          <w:sz w:val="18"/>
          <w:szCs w:val="18"/>
          <w:lang w:val="en-US"/>
        </w:rPr>
        <w:t>……………..</w:t>
      </w:r>
    </w:p>
    <w:p w:rsidR="00A669DD" w:rsidRPr="00A669DD" w:rsidRDefault="00A669DD" w:rsidP="00A669D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669DD">
        <w:rPr>
          <w:rFonts w:ascii="Verdana" w:hAnsi="Verdana"/>
          <w:sz w:val="18"/>
          <w:szCs w:val="18"/>
          <w:lang w:val="de-DE"/>
        </w:rPr>
        <w:t xml:space="preserve">FAX </w:t>
      </w:r>
      <w:r w:rsidRPr="00A669DD">
        <w:rPr>
          <w:rFonts w:ascii="Verdana" w:hAnsi="Verdana"/>
          <w:sz w:val="18"/>
          <w:szCs w:val="18"/>
          <w:lang w:val="en-US"/>
        </w:rPr>
        <w:t>…………………………………</w:t>
      </w:r>
      <w:r>
        <w:rPr>
          <w:rFonts w:ascii="Verdana" w:hAnsi="Verdana"/>
          <w:sz w:val="18"/>
          <w:szCs w:val="18"/>
          <w:lang w:val="en-US"/>
        </w:rPr>
        <w:t>……………………………………………</w:t>
      </w:r>
      <w:r w:rsidRPr="00A669DD">
        <w:rPr>
          <w:rFonts w:ascii="Verdana" w:hAnsi="Verdana"/>
          <w:sz w:val="18"/>
          <w:szCs w:val="18"/>
          <w:lang w:val="en-US"/>
        </w:rPr>
        <w:t>………………………</w:t>
      </w:r>
      <w:r>
        <w:rPr>
          <w:rFonts w:ascii="Verdana" w:hAnsi="Verdana"/>
          <w:sz w:val="18"/>
          <w:szCs w:val="18"/>
          <w:lang w:val="en-US"/>
        </w:rPr>
        <w:t>.</w:t>
      </w:r>
      <w:r w:rsidRPr="00A669DD">
        <w:rPr>
          <w:rFonts w:ascii="Verdana" w:hAnsi="Verdana"/>
          <w:sz w:val="18"/>
          <w:szCs w:val="18"/>
          <w:lang w:val="en-US"/>
        </w:rPr>
        <w:t>………………………………….</w:t>
      </w:r>
    </w:p>
    <w:p w:rsidR="00A669DD" w:rsidRPr="00A669DD" w:rsidRDefault="00A669DD" w:rsidP="00A669D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669DD">
        <w:rPr>
          <w:rFonts w:ascii="Verdana" w:hAnsi="Verdana"/>
          <w:sz w:val="18"/>
          <w:szCs w:val="18"/>
          <w:lang w:val="de-DE"/>
        </w:rPr>
        <w:t>E-MAIL………………………………………………………</w:t>
      </w:r>
      <w:r>
        <w:rPr>
          <w:rFonts w:ascii="Verdana" w:hAnsi="Verdana"/>
          <w:sz w:val="18"/>
          <w:szCs w:val="18"/>
          <w:lang w:val="de-DE"/>
        </w:rPr>
        <w:t>…………………………………………</w:t>
      </w:r>
      <w:r w:rsidRPr="00A669DD">
        <w:rPr>
          <w:rFonts w:ascii="Verdana" w:hAnsi="Verdana"/>
          <w:sz w:val="18"/>
          <w:szCs w:val="18"/>
          <w:lang w:val="de-DE"/>
        </w:rPr>
        <w:t>…</w:t>
      </w:r>
      <w:r>
        <w:rPr>
          <w:rFonts w:ascii="Verdana" w:hAnsi="Verdana"/>
          <w:sz w:val="18"/>
          <w:szCs w:val="18"/>
          <w:lang w:val="de-DE"/>
        </w:rPr>
        <w:t>.</w:t>
      </w:r>
      <w:r w:rsidRPr="00A669DD">
        <w:rPr>
          <w:rFonts w:ascii="Verdana" w:hAnsi="Verdana"/>
          <w:sz w:val="18"/>
          <w:szCs w:val="18"/>
          <w:lang w:val="de-DE"/>
        </w:rPr>
        <w:t>………</w:t>
      </w:r>
      <w:r>
        <w:rPr>
          <w:rFonts w:ascii="Verdana" w:hAnsi="Verdana"/>
          <w:sz w:val="18"/>
          <w:szCs w:val="18"/>
          <w:lang w:val="de-DE"/>
        </w:rPr>
        <w:t>….</w:t>
      </w:r>
      <w:r w:rsidRPr="00A669DD">
        <w:rPr>
          <w:rFonts w:ascii="Verdana" w:hAnsi="Verdana"/>
          <w:sz w:val="18"/>
          <w:szCs w:val="18"/>
          <w:lang w:val="de-DE"/>
        </w:rPr>
        <w:t>…………………….</w:t>
      </w:r>
    </w:p>
    <w:p w:rsidR="00A669DD" w:rsidRPr="00A669DD" w:rsidRDefault="00A669DD" w:rsidP="00A669D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  <w:lang w:val="de-DE"/>
        </w:rPr>
        <w:t>NIP…………………</w:t>
      </w:r>
      <w:r>
        <w:rPr>
          <w:rFonts w:ascii="Verdana" w:hAnsi="Verdana"/>
          <w:sz w:val="18"/>
          <w:szCs w:val="18"/>
          <w:lang w:val="de-DE"/>
        </w:rPr>
        <w:t>………………………</w:t>
      </w:r>
      <w:r w:rsidRPr="00A669DD">
        <w:rPr>
          <w:rFonts w:ascii="Verdana" w:hAnsi="Verdana"/>
          <w:sz w:val="18"/>
          <w:szCs w:val="18"/>
          <w:lang w:val="de-DE"/>
        </w:rPr>
        <w:t xml:space="preserve">………………. </w:t>
      </w:r>
      <w:r w:rsidRPr="00A669DD">
        <w:rPr>
          <w:rFonts w:ascii="Verdana" w:hAnsi="Verdana"/>
          <w:sz w:val="18"/>
          <w:szCs w:val="18"/>
        </w:rPr>
        <w:t>REGON:………………………………………………...</w:t>
      </w:r>
      <w:r>
        <w:rPr>
          <w:rFonts w:ascii="Verdana" w:hAnsi="Verdana"/>
          <w:sz w:val="18"/>
          <w:szCs w:val="18"/>
        </w:rPr>
        <w:t>..............</w:t>
      </w:r>
    </w:p>
    <w:p w:rsidR="00A669DD" w:rsidRPr="00A669DD" w:rsidRDefault="00A669DD" w:rsidP="00A669D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>
        <w:rPr>
          <w:rFonts w:ascii="Verdana" w:hAnsi="Verdana"/>
          <w:sz w:val="18"/>
          <w:szCs w:val="18"/>
        </w:rPr>
        <w:t>………………………………………</w:t>
      </w:r>
    </w:p>
    <w:p w:rsidR="00A669DD" w:rsidRPr="00A669DD" w:rsidRDefault="00A669DD" w:rsidP="00A669DD">
      <w:pPr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Do: Nazwa i siedziba Zamawiającego:</w:t>
      </w:r>
    </w:p>
    <w:p w:rsidR="00A669DD" w:rsidRPr="00A669DD" w:rsidRDefault="00A669DD" w:rsidP="00A669DD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>Akademia Górniczo - Hutnicza</w:t>
      </w:r>
    </w:p>
    <w:p w:rsidR="00A669DD" w:rsidRPr="00A669DD" w:rsidRDefault="00A669DD" w:rsidP="00A669DD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>im. Stanisława Staszica w Krakowie</w:t>
      </w:r>
    </w:p>
    <w:p w:rsidR="00A669DD" w:rsidRPr="00A669DD" w:rsidRDefault="00A669DD" w:rsidP="00A669DD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 xml:space="preserve">Dział Zamówień Publicznych  </w:t>
      </w:r>
    </w:p>
    <w:p w:rsidR="00A669DD" w:rsidRPr="00A669DD" w:rsidRDefault="00A669DD" w:rsidP="00A669DD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 xml:space="preserve">Al. Mickiewicza 30 </w:t>
      </w:r>
    </w:p>
    <w:p w:rsidR="00A669DD" w:rsidRPr="00A669DD" w:rsidRDefault="00A669DD" w:rsidP="00A669DD">
      <w:pPr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 xml:space="preserve">30-059 Kraków,  </w:t>
      </w:r>
    </w:p>
    <w:p w:rsidR="008D2AB8" w:rsidRPr="00E62ABA" w:rsidRDefault="008D2AB8" w:rsidP="00A669DD">
      <w:pPr>
        <w:pStyle w:val="Nagwek3"/>
        <w:ind w:right="706"/>
        <w:jc w:val="both"/>
        <w:rPr>
          <w:rFonts w:ascii="Verdana" w:hAnsi="Verdana"/>
          <w:b w:val="0"/>
          <w:sz w:val="18"/>
          <w:szCs w:val="18"/>
        </w:rPr>
      </w:pPr>
      <w:r w:rsidRPr="00E62ABA">
        <w:rPr>
          <w:rFonts w:ascii="Verdana" w:hAnsi="Verdana"/>
          <w:b w:val="0"/>
          <w:sz w:val="18"/>
          <w:szCs w:val="18"/>
        </w:rPr>
        <w:t>Przystępując do postępowania o udzielenie zamówienia publicznego, którego przedmiotem jest</w:t>
      </w:r>
      <w:r w:rsidRPr="00A669DD">
        <w:rPr>
          <w:rFonts w:ascii="Verdana" w:hAnsi="Verdana"/>
          <w:sz w:val="18"/>
          <w:szCs w:val="18"/>
        </w:rPr>
        <w:t xml:space="preserve"> </w:t>
      </w:r>
      <w:r w:rsidR="00187128" w:rsidRPr="00E62ABA">
        <w:rPr>
          <w:rFonts w:ascii="Verdana" w:hAnsi="Verdana"/>
          <w:sz w:val="18"/>
          <w:szCs w:val="18"/>
        </w:rPr>
        <w:t>Dostawa drukarki 3D - KC-DE-zp.272-657/25</w:t>
      </w:r>
      <w:r w:rsidRPr="00A669DD">
        <w:rPr>
          <w:rFonts w:ascii="Verdana" w:hAnsi="Verdana"/>
          <w:b w:val="0"/>
          <w:sz w:val="18"/>
          <w:szCs w:val="18"/>
        </w:rPr>
        <w:t xml:space="preserve">, </w:t>
      </w:r>
      <w:r w:rsidRPr="00E62ABA">
        <w:rPr>
          <w:rFonts w:ascii="Verdana" w:hAnsi="Verdana"/>
          <w:b w:val="0"/>
          <w:sz w:val="18"/>
          <w:szCs w:val="18"/>
        </w:rPr>
        <w:t>oferuję realizację przedmiotu zamówienia, zgodnie z zasadami określonymi w specyfikacji istotnych warunków zamówienia.</w:t>
      </w:r>
    </w:p>
    <w:p w:rsidR="008D2AB8" w:rsidRPr="00A669DD" w:rsidRDefault="008D2AB8" w:rsidP="00A669DD">
      <w:pPr>
        <w:tabs>
          <w:tab w:val="right" w:pos="9000"/>
        </w:tabs>
        <w:jc w:val="both"/>
        <w:rPr>
          <w:rFonts w:ascii="Verdana" w:hAnsi="Verdana"/>
          <w:sz w:val="18"/>
          <w:szCs w:val="18"/>
        </w:rPr>
      </w:pPr>
    </w:p>
    <w:p w:rsidR="00187128" w:rsidRDefault="00187128" w:rsidP="001B4B11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Cena netto za całość przedmiotu zamówienia: …………………… PLN</w:t>
      </w:r>
    </w:p>
    <w:p w:rsidR="00187128" w:rsidRDefault="00187128" w:rsidP="001B4B11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Cena brutto za całość przedmiotu zamówienia: …………………. PLN</w:t>
      </w:r>
    </w:p>
    <w:p w:rsidR="00187128" w:rsidRDefault="00187128" w:rsidP="001B4B11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w tym podatek 23% VAT w wysokości …………….. PLN</w:t>
      </w:r>
    </w:p>
    <w:p w:rsidR="00187128" w:rsidRDefault="00187128" w:rsidP="001B4B11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Słownie brutto: ……………………………………..</w:t>
      </w:r>
    </w:p>
    <w:p w:rsidR="00187128" w:rsidRDefault="00187128" w:rsidP="001B4B11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 Producent i model zaoferowanej drukarki 3D: ……………………………………… </w:t>
      </w:r>
    </w:p>
    <w:p w:rsidR="001B4B11" w:rsidRPr="001B4B11" w:rsidRDefault="001B4B11" w:rsidP="001B4B11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B4B11">
        <w:rPr>
          <w:rFonts w:ascii="Verdana" w:hAnsi="Verdana"/>
          <w:b/>
          <w:sz w:val="18"/>
          <w:szCs w:val="18"/>
        </w:rPr>
        <w:t xml:space="preserve">Termin realizacji umowy: </w:t>
      </w:r>
      <w:r w:rsidRPr="001B4B11">
        <w:rPr>
          <w:rFonts w:ascii="Verdana" w:hAnsi="Verdana"/>
          <w:sz w:val="18"/>
          <w:szCs w:val="18"/>
        </w:rPr>
        <w:t>………</w:t>
      </w:r>
      <w:r w:rsidR="00187128">
        <w:rPr>
          <w:rFonts w:ascii="Verdana" w:hAnsi="Verdana"/>
          <w:sz w:val="18"/>
          <w:szCs w:val="18"/>
        </w:rPr>
        <w:t xml:space="preserve"> dni od daty otrzymania zamówienia potwierdzonego przez </w:t>
      </w:r>
      <w:proofErr w:type="spellStart"/>
      <w:r w:rsidR="00187128">
        <w:rPr>
          <w:rFonts w:ascii="Verdana" w:hAnsi="Verdana"/>
          <w:sz w:val="18"/>
          <w:szCs w:val="18"/>
        </w:rPr>
        <w:t>MNiSzW</w:t>
      </w:r>
      <w:proofErr w:type="spellEnd"/>
      <w:r w:rsidR="00187128">
        <w:rPr>
          <w:rFonts w:ascii="Verdana" w:hAnsi="Verdana"/>
          <w:sz w:val="18"/>
          <w:szCs w:val="18"/>
        </w:rPr>
        <w:t xml:space="preserve"> </w:t>
      </w:r>
      <w:r w:rsidRPr="001B4B11">
        <w:rPr>
          <w:rFonts w:ascii="Verdana" w:hAnsi="Verdana"/>
          <w:i/>
          <w:sz w:val="18"/>
          <w:szCs w:val="18"/>
          <w:highlight w:val="yellow"/>
        </w:rPr>
        <w:t>(kryterium oceny ofert)</w:t>
      </w:r>
      <w:r>
        <w:rPr>
          <w:rFonts w:ascii="Verdana" w:hAnsi="Verdana"/>
          <w:i/>
          <w:sz w:val="18"/>
          <w:szCs w:val="18"/>
          <w:highlight w:val="yellow"/>
        </w:rPr>
        <w:t>*</w:t>
      </w:r>
    </w:p>
    <w:p w:rsidR="001B4B11" w:rsidRPr="001B4B11" w:rsidRDefault="001B4B11" w:rsidP="001B4B11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B4B11">
        <w:rPr>
          <w:rFonts w:ascii="Verdana" w:hAnsi="Verdana"/>
          <w:b/>
          <w:sz w:val="18"/>
          <w:szCs w:val="18"/>
        </w:rPr>
        <w:t>Okres udzielonej gwarancji wynosi:</w:t>
      </w:r>
      <w:r w:rsidRPr="001B4B11">
        <w:rPr>
          <w:rFonts w:ascii="Verdana" w:hAnsi="Verdana"/>
          <w:sz w:val="18"/>
          <w:szCs w:val="18"/>
        </w:rPr>
        <w:t xml:space="preserve"> </w:t>
      </w:r>
      <w:r w:rsidR="00CC0625">
        <w:rPr>
          <w:rFonts w:ascii="Verdana" w:hAnsi="Verdana"/>
          <w:sz w:val="18"/>
          <w:szCs w:val="18"/>
        </w:rPr>
        <w:t>24 miesiące</w:t>
      </w:r>
      <w:bookmarkStart w:id="0" w:name="_GoBack"/>
      <w:bookmarkEnd w:id="0"/>
    </w:p>
    <w:p w:rsidR="001B4B11" w:rsidRPr="001B4B11" w:rsidRDefault="001B4B11" w:rsidP="001B4B11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*)</w:t>
      </w:r>
      <w:r w:rsidRPr="001B4B11">
        <w:rPr>
          <w:rFonts w:ascii="Verdana" w:hAnsi="Verdana"/>
          <w:i/>
          <w:sz w:val="18"/>
          <w:szCs w:val="18"/>
        </w:rPr>
        <w:t xml:space="preserve">Zamawiający informuje, że w przypadku braku wpisania </w:t>
      </w:r>
      <w:r>
        <w:rPr>
          <w:rFonts w:ascii="Verdana" w:hAnsi="Verdana"/>
          <w:i/>
          <w:sz w:val="18"/>
          <w:szCs w:val="18"/>
        </w:rPr>
        <w:t xml:space="preserve">terminu realizacji </w:t>
      </w:r>
      <w:r w:rsidRPr="001B4B11">
        <w:rPr>
          <w:rFonts w:ascii="Verdana" w:hAnsi="Verdana"/>
          <w:i/>
          <w:sz w:val="18"/>
          <w:szCs w:val="18"/>
        </w:rPr>
        <w:t xml:space="preserve">przez Wykonawcę, Zamawiający przyjmie </w:t>
      </w:r>
      <w:r>
        <w:rPr>
          <w:rFonts w:ascii="Verdana" w:hAnsi="Verdana"/>
          <w:i/>
          <w:sz w:val="18"/>
          <w:szCs w:val="18"/>
        </w:rPr>
        <w:t>termin maksymalny podany w SWZ</w:t>
      </w:r>
    </w:p>
    <w:p w:rsidR="001B4B11" w:rsidRPr="001B4B11" w:rsidRDefault="001B4B11" w:rsidP="001B4B11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1B4B11">
        <w:rPr>
          <w:rFonts w:ascii="Verdana" w:hAnsi="Verdana"/>
          <w:b/>
          <w:sz w:val="18"/>
          <w:szCs w:val="18"/>
        </w:rPr>
        <w:t xml:space="preserve"> TAK/NIE</w:t>
      </w:r>
    </w:p>
    <w:p w:rsidR="001B4B11" w:rsidRPr="001B4B11" w:rsidRDefault="001B4B11" w:rsidP="001B4B11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b/>
          <w:sz w:val="18"/>
          <w:szCs w:val="18"/>
        </w:rPr>
        <w:t xml:space="preserve">Termin płatności: </w:t>
      </w:r>
      <w:r w:rsidRPr="001B4B11">
        <w:rPr>
          <w:rFonts w:ascii="Verdana" w:hAnsi="Verdana"/>
          <w:sz w:val="18"/>
          <w:szCs w:val="18"/>
        </w:rPr>
        <w:t>przelewem na rachunek Wykonawcy zawarty na dzień zlecenia przelewu w wykazie podmiotów, o których mowa w art. 96b ust. 1) Ustawy o podatku od towarów i usług,</w:t>
      </w:r>
    </w:p>
    <w:p w:rsidR="001B4B11" w:rsidRPr="001B4B11" w:rsidRDefault="001B4B11" w:rsidP="001B4B11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  <w:u w:val="single"/>
        </w:rPr>
      </w:pPr>
    </w:p>
    <w:p w:rsidR="001B4B11" w:rsidRPr="001B4B11" w:rsidRDefault="001B4B11" w:rsidP="001B4B11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  <w:u w:val="single"/>
        </w:rPr>
      </w:pPr>
      <w:r w:rsidRPr="001B4B11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1B4B11" w:rsidRPr="001B4B11" w:rsidRDefault="001B4B11" w:rsidP="001B4B11">
      <w:pPr>
        <w:numPr>
          <w:ilvl w:val="0"/>
          <w:numId w:val="5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1B4B1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:rsidR="001B4B11" w:rsidRPr="001B4B11" w:rsidRDefault="001B4B11" w:rsidP="001B4B11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1B4B1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B4B1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EE38F0" w:rsidRDefault="00EE38F0" w:rsidP="00EE38F0">
      <w:pPr>
        <w:suppressAutoHyphens/>
        <w:overflowPunct w:val="0"/>
        <w:autoSpaceDE w:val="0"/>
        <w:ind w:left="360"/>
        <w:jc w:val="both"/>
        <w:textAlignment w:val="baseline"/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1B4B11" w:rsidRPr="001B4B11" w:rsidRDefault="001B4B11" w:rsidP="001B4B11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1B4B11" w:rsidRPr="001B4B11" w:rsidRDefault="001B4B11" w:rsidP="001B4B11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B4B11">
        <w:rPr>
          <w:rFonts w:ascii="Verdana" w:hAnsi="Verdana"/>
          <w:i/>
          <w:sz w:val="18"/>
          <w:szCs w:val="18"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B4B11" w:rsidRPr="001B4B11" w:rsidRDefault="001B4B11" w:rsidP="001B4B11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B4B1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B4B11" w:rsidRPr="001B4B11" w:rsidRDefault="001B4B11" w:rsidP="001B4B11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99" w:type="dxa"/>
        </w:tblCellMar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B4B11" w:rsidRPr="001B4B11" w:rsidTr="00B945C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4B11" w:rsidRPr="001B4B11" w:rsidRDefault="001B4B11" w:rsidP="00B945C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4B11" w:rsidRPr="001B4B11" w:rsidRDefault="001B4B11" w:rsidP="00B945C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1B4B11" w:rsidRPr="001B4B11" w:rsidRDefault="001B4B11" w:rsidP="00B945C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B4B11" w:rsidRPr="001B4B11" w:rsidRDefault="001B4B11" w:rsidP="00B945C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Nazwa podwykonawcy</w:t>
            </w:r>
            <w:r w:rsidRPr="001B4B1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1B4B11" w:rsidRPr="001B4B11" w:rsidTr="00B945C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4B11" w:rsidRPr="001B4B11" w:rsidRDefault="001B4B11" w:rsidP="00B945C8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4B11" w:rsidRPr="001B4B11" w:rsidRDefault="001B4B11" w:rsidP="00B945C8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4B11" w:rsidRPr="001B4B11" w:rsidRDefault="001B4B11" w:rsidP="00B945C8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1B4B11" w:rsidRPr="001B4B11" w:rsidRDefault="001B4B11" w:rsidP="001B4B11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  <w:lang w:eastAsia="zh-CN"/>
        </w:rPr>
      </w:pPr>
      <w:r w:rsidRPr="001B4B11">
        <w:rPr>
          <w:rFonts w:ascii="Verdana" w:hAnsi="Verdana"/>
          <w:bCs/>
          <w:sz w:val="18"/>
          <w:szCs w:val="18"/>
        </w:rPr>
        <w:t xml:space="preserve">Oświadczenie, w przypadku </w:t>
      </w:r>
      <w:r w:rsidRPr="001B4B11">
        <w:rPr>
          <w:rFonts w:ascii="Verdana" w:hAnsi="Verdana"/>
          <w:bCs/>
          <w:sz w:val="18"/>
          <w:szCs w:val="18"/>
          <w:shd w:val="clear" w:color="auto" w:fill="FFFFFF"/>
        </w:rPr>
        <w:t>wykonawców wspólnie ubiegających się o udzielenie zamówienia (Konsorcjum, S.C.)</w:t>
      </w:r>
      <w:r w:rsidRPr="001B4B11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r w:rsidRPr="001B4B11">
        <w:rPr>
          <w:rFonts w:ascii="Verdana" w:hAnsi="Verdana"/>
          <w:sz w:val="18"/>
          <w:szCs w:val="18"/>
        </w:rPr>
        <w:t>zgodne z pkt 12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1B4B11" w:rsidRPr="001B4B11" w:rsidTr="00B945C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B4B11" w:rsidRPr="001B4B11" w:rsidRDefault="001B4B11" w:rsidP="00B945C8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B4B11" w:rsidRPr="001B4B11" w:rsidRDefault="001B4B11" w:rsidP="00B945C8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4B11" w:rsidRPr="001B4B11" w:rsidRDefault="001B4B11" w:rsidP="00B945C8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Usługa (zakres), który wykonają poszczególni wykonawcy </w:t>
            </w:r>
          </w:p>
        </w:tc>
      </w:tr>
      <w:tr w:rsidR="001B4B11" w:rsidRPr="001B4B11" w:rsidTr="00B945C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1B4B11" w:rsidRPr="001B4B11" w:rsidRDefault="001B4B11" w:rsidP="00B945C8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B4B11" w:rsidRPr="001B4B11" w:rsidRDefault="001B4B11" w:rsidP="00B945C8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4B11" w:rsidRPr="001B4B11" w:rsidRDefault="001B4B11" w:rsidP="00B945C8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1B4B11" w:rsidRPr="001B4B11" w:rsidTr="00B945C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1B4B11" w:rsidRPr="001B4B11" w:rsidRDefault="001B4B11" w:rsidP="00B945C8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B4B11" w:rsidRPr="001B4B11" w:rsidRDefault="001B4B11" w:rsidP="00B945C8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4B11" w:rsidRPr="001B4B11" w:rsidRDefault="001B4B11" w:rsidP="00B945C8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1B4B11" w:rsidRPr="001B4B11" w:rsidRDefault="001B4B11" w:rsidP="001B4B11">
      <w:pPr>
        <w:ind w:left="360"/>
        <w:jc w:val="both"/>
        <w:rPr>
          <w:rFonts w:ascii="Verdana" w:hAnsi="Verdana"/>
          <w:sz w:val="18"/>
          <w:szCs w:val="18"/>
        </w:rPr>
      </w:pPr>
    </w:p>
    <w:p w:rsidR="001B4B11" w:rsidRPr="001B4B11" w:rsidRDefault="001B4B11" w:rsidP="001B4B11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1B4B11" w:rsidRPr="001B4B11" w:rsidRDefault="001B4B11" w:rsidP="001B4B11">
      <w:pPr>
        <w:pStyle w:val="Nagwek1"/>
        <w:spacing w:before="0" w:after="0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ab/>
        <w:t>Imię i Nazwisko</w:t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</w:p>
    <w:p w:rsidR="001B4B11" w:rsidRPr="001B4B11" w:rsidRDefault="001B4B11" w:rsidP="001B4B11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  <w:t xml:space="preserve"> </w:t>
      </w:r>
    </w:p>
    <w:p w:rsidR="001B4B11" w:rsidRPr="001B4B11" w:rsidRDefault="001B4B11" w:rsidP="001B4B11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:rsidR="001B4B11" w:rsidRPr="001B4B11" w:rsidRDefault="001B4B11" w:rsidP="001B4B11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  <w:t xml:space="preserve"> </w:t>
      </w:r>
    </w:p>
    <w:p w:rsidR="001B4B11" w:rsidRPr="001B4B11" w:rsidRDefault="001B4B11" w:rsidP="001B4B11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:rsidR="001B4B11" w:rsidRPr="001B4B11" w:rsidRDefault="001B4B11" w:rsidP="001B4B11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1B4B11">
        <w:rPr>
          <w:rFonts w:ascii="Verdana" w:hAnsi="Verdana"/>
          <w:sz w:val="18"/>
          <w:szCs w:val="18"/>
        </w:rPr>
        <w:t>ych</w:t>
      </w:r>
      <w:proofErr w:type="spellEnd"/>
      <w:r w:rsidRPr="001B4B11">
        <w:rPr>
          <w:rFonts w:ascii="Verdana" w:hAnsi="Verdana"/>
          <w:sz w:val="18"/>
          <w:szCs w:val="18"/>
        </w:rPr>
        <w:t>) dokumentu(ów)</w:t>
      </w:r>
    </w:p>
    <w:p w:rsidR="001B4B11" w:rsidRPr="001B4B11" w:rsidRDefault="001B4B11" w:rsidP="001B4B11">
      <w:p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1B4B11" w:rsidRPr="001B4B11" w:rsidRDefault="001B4B11" w:rsidP="001B4B11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załącznikami do niniejszej oferty są:</w:t>
      </w:r>
    </w:p>
    <w:p w:rsidR="001B4B11" w:rsidRPr="001B4B11" w:rsidRDefault="001B4B11" w:rsidP="001B4B11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1B4B11" w:rsidRPr="001B4B11" w:rsidRDefault="001B4B11" w:rsidP="001B4B11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1B4B11" w:rsidRPr="001B4B11" w:rsidRDefault="001B4B11" w:rsidP="001B4B11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:rsidR="001B4B11" w:rsidRPr="001B4B11" w:rsidRDefault="001B4B11" w:rsidP="001B4B11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1B4B11" w:rsidRPr="001B4B11" w:rsidRDefault="001B4B11" w:rsidP="001B4B11">
      <w:pPr>
        <w:jc w:val="both"/>
        <w:rPr>
          <w:rFonts w:ascii="Verdana" w:hAnsi="Verdana"/>
          <w:sz w:val="18"/>
          <w:szCs w:val="18"/>
        </w:rPr>
      </w:pPr>
    </w:p>
    <w:p w:rsidR="001B4B11" w:rsidRPr="001B4B11" w:rsidRDefault="001B4B11" w:rsidP="001B4B11">
      <w:pPr>
        <w:rPr>
          <w:rFonts w:ascii="Verdana" w:hAnsi="Verdana"/>
          <w:b/>
          <w:sz w:val="18"/>
          <w:szCs w:val="18"/>
        </w:rPr>
      </w:pPr>
    </w:p>
    <w:p w:rsidR="001B4B11" w:rsidRPr="001B4B11" w:rsidRDefault="001B4B11" w:rsidP="001B4B11">
      <w:pPr>
        <w:rPr>
          <w:rFonts w:ascii="Verdana" w:hAnsi="Verdana"/>
          <w:color w:val="FF0000"/>
          <w:sz w:val="18"/>
          <w:szCs w:val="18"/>
        </w:rPr>
      </w:pPr>
      <w:r w:rsidRPr="001B4B11">
        <w:rPr>
          <w:rFonts w:ascii="Verdana" w:hAnsi="Verdana"/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572A" w:rsidRDefault="00C8572A">
      <w:r>
        <w:separator/>
      </w:r>
    </w:p>
  </w:endnote>
  <w:endnote w:type="continuationSeparator" w:id="0">
    <w:p w:rsidR="00C8572A" w:rsidRDefault="00C85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57BE" w:rsidRDefault="007057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57BE" w:rsidRDefault="007057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572A" w:rsidRDefault="00C8572A">
      <w:r>
        <w:separator/>
      </w:r>
    </w:p>
  </w:footnote>
  <w:footnote w:type="continuationSeparator" w:id="0">
    <w:p w:rsidR="00C8572A" w:rsidRDefault="00C857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57BE" w:rsidRDefault="007057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57BE" w:rsidRDefault="007057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21A79F"/>
    <w:multiLevelType w:val="hybridMultilevel"/>
    <w:tmpl w:val="FFFFFFFF"/>
    <w:lvl w:ilvl="0" w:tplc="FFFFFFFF">
      <w:start w:val="1"/>
      <w:numFmt w:val="bullet"/>
      <w:lvlText w:val="•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0444EDF"/>
    <w:multiLevelType w:val="multilevel"/>
    <w:tmpl w:val="5B74F7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B086D2A"/>
    <w:multiLevelType w:val="multilevel"/>
    <w:tmpl w:val="7D4EA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20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87128"/>
    <w:rsid w:val="001B4B11"/>
    <w:rsid w:val="001D4612"/>
    <w:rsid w:val="00207E98"/>
    <w:rsid w:val="002723B0"/>
    <w:rsid w:val="00315A4A"/>
    <w:rsid w:val="004A7B16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057BE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669DD"/>
    <w:rsid w:val="00A83018"/>
    <w:rsid w:val="00B774DC"/>
    <w:rsid w:val="00C8572A"/>
    <w:rsid w:val="00C969A6"/>
    <w:rsid w:val="00CA7D36"/>
    <w:rsid w:val="00CC0625"/>
    <w:rsid w:val="00D24208"/>
    <w:rsid w:val="00D60C38"/>
    <w:rsid w:val="00D66893"/>
    <w:rsid w:val="00D90ACB"/>
    <w:rsid w:val="00DC1500"/>
    <w:rsid w:val="00E44371"/>
    <w:rsid w:val="00E62ABA"/>
    <w:rsid w:val="00E949B0"/>
    <w:rsid w:val="00EC0BEA"/>
    <w:rsid w:val="00ED1206"/>
    <w:rsid w:val="00EE38F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7EB952"/>
  <w15:chartTrackingRefBased/>
  <w15:docId w15:val="{F6B96110-A200-4239-B2A5-63F9888AD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A669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65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F5716-A9C0-4B4D-8CBA-FC91CBAB2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520</Words>
  <Characters>4311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5</cp:revision>
  <cp:lastPrinted>1899-12-31T23:00:00Z</cp:lastPrinted>
  <dcterms:created xsi:type="dcterms:W3CDTF">2025-11-04T12:26:00Z</dcterms:created>
  <dcterms:modified xsi:type="dcterms:W3CDTF">2025-11-24T13:37:00Z</dcterms:modified>
</cp:coreProperties>
</file>