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A4F" w:rsidRDefault="003B1A4F" w:rsidP="003B1A4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do SWZ</w:t>
      </w:r>
    </w:p>
    <w:p w:rsidR="003B1A4F" w:rsidRPr="00D021CA" w:rsidRDefault="003B1A4F" w:rsidP="003B1A4F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Zamawiający:</w:t>
      </w:r>
    </w:p>
    <w:p w:rsidR="003B1A4F" w:rsidRPr="00D021CA" w:rsidRDefault="003B1A4F" w:rsidP="003B1A4F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Akademia Górniczo – Hutnicza</w:t>
      </w:r>
    </w:p>
    <w:p w:rsidR="003B1A4F" w:rsidRPr="00D021CA" w:rsidRDefault="003B1A4F" w:rsidP="003B1A4F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im. Stanisława Staszica w Krakowie</w:t>
      </w:r>
    </w:p>
    <w:p w:rsidR="003B1A4F" w:rsidRPr="00D021CA" w:rsidRDefault="003B1A4F" w:rsidP="003B1A4F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al. Mickiewicza 30 </w:t>
      </w:r>
    </w:p>
    <w:p w:rsidR="003B1A4F" w:rsidRPr="00D021CA" w:rsidRDefault="003B1A4F" w:rsidP="003B1A4F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30-059 Kraków</w:t>
      </w:r>
    </w:p>
    <w:p w:rsidR="003B1A4F" w:rsidRPr="00D021CA" w:rsidRDefault="003B1A4F" w:rsidP="003B1A4F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Wykonawca:</w:t>
      </w:r>
    </w:p>
    <w:p w:rsidR="003B1A4F" w:rsidRPr="00D021CA" w:rsidRDefault="003B1A4F" w:rsidP="003B1A4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B1A4F" w:rsidRPr="00D021CA" w:rsidRDefault="003B1A4F" w:rsidP="003B1A4F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</w:p>
    <w:p w:rsidR="003B1A4F" w:rsidRPr="00D021CA" w:rsidRDefault="003B1A4F" w:rsidP="003B1A4F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 w:rsidRPr="00D021C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B1A4F" w:rsidRPr="00D021CA" w:rsidRDefault="003B1A4F" w:rsidP="003B1A4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B1A4F" w:rsidRPr="00D021CA" w:rsidRDefault="003B1A4F" w:rsidP="003B1A4F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B1A4F" w:rsidRPr="00D021CA" w:rsidRDefault="003B1A4F" w:rsidP="003B1A4F">
      <w:pPr>
        <w:spacing w:line="254" w:lineRule="auto"/>
        <w:rPr>
          <w:rFonts w:ascii="Arial" w:hAnsi="Arial" w:cs="Arial"/>
        </w:rPr>
      </w:pPr>
    </w:p>
    <w:p w:rsidR="003B1A4F" w:rsidRPr="00D021CA" w:rsidRDefault="003B1A4F" w:rsidP="003B1A4F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B1A4F" w:rsidRPr="00D021CA" w:rsidRDefault="003B1A4F" w:rsidP="003B1A4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021C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3B1A4F" w:rsidRPr="00D021CA" w:rsidRDefault="003B1A4F" w:rsidP="003B1A4F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D021CA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3B1A4F" w:rsidRPr="00D021CA" w:rsidRDefault="003B1A4F" w:rsidP="003B1A4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</w:rPr>
        <w:t xml:space="preserve">składane na podstawie art. 125 ust. 1 ustawy </w:t>
      </w:r>
      <w:proofErr w:type="spellStart"/>
      <w:r w:rsidRPr="00D021CA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3B1A4F" w:rsidRPr="00D021CA" w:rsidRDefault="003B1A4F" w:rsidP="003B1A4F">
      <w:pPr>
        <w:spacing w:before="12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D021CA">
        <w:rPr>
          <w:rFonts w:ascii="Arial" w:hAnsi="Arial" w:cs="Arial"/>
          <w:sz w:val="20"/>
          <w:szCs w:val="20"/>
        </w:rPr>
        <w:br/>
        <w:t xml:space="preserve">pn. </w:t>
      </w:r>
      <w:r w:rsidR="00BC3C18" w:rsidRPr="00BC3C18">
        <w:rPr>
          <w:rFonts w:ascii="Arial" w:hAnsi="Arial" w:cs="Arial"/>
          <w:b/>
          <w:sz w:val="20"/>
          <w:szCs w:val="20"/>
        </w:rPr>
        <w:t>Dostawa drukarki 3D - KC-DE-zp.272-657/25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, </w:t>
      </w:r>
      <w:r w:rsidRPr="00D021CA">
        <w:rPr>
          <w:rFonts w:ascii="Arial" w:hAnsi="Arial" w:cs="Arial"/>
          <w:sz w:val="20"/>
          <w:szCs w:val="20"/>
        </w:rPr>
        <w:t xml:space="preserve">prowadzonego przez </w:t>
      </w:r>
      <w:r w:rsidRPr="00D021CA">
        <w:rPr>
          <w:rFonts w:ascii="Arial" w:hAnsi="Arial" w:cs="Arial"/>
          <w:b/>
          <w:sz w:val="20"/>
          <w:szCs w:val="20"/>
        </w:rPr>
        <w:t>Akademię Górniczo-Hutniczą im. Stanisława Staszica</w:t>
      </w:r>
      <w:r w:rsidRPr="00D021CA">
        <w:rPr>
          <w:rFonts w:ascii="Arial" w:hAnsi="Arial" w:cs="Arial"/>
          <w:i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oświadczam, co następuje:</w:t>
      </w:r>
    </w:p>
    <w:p w:rsidR="003B1A4F" w:rsidRPr="00D021CA" w:rsidRDefault="003B1A4F" w:rsidP="003B1A4F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OŚWIADCZENIA DOTYCZĄCE WYKONAWCY:</w:t>
      </w:r>
    </w:p>
    <w:p w:rsidR="003B1A4F" w:rsidRPr="00D021CA" w:rsidRDefault="003B1A4F" w:rsidP="003B1A4F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021CA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021CA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3B1A4F" w:rsidRPr="00D021CA" w:rsidRDefault="003B1A4F" w:rsidP="003B1A4F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D021C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D021CA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D021CA">
        <w:rPr>
          <w:rFonts w:ascii="Arial" w:hAnsi="Arial" w:cs="Arial"/>
          <w:color w:val="222222"/>
          <w:sz w:val="20"/>
          <w:szCs w:val="20"/>
        </w:rPr>
        <w:t>(Dz. U. poz. 835)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D021CA">
        <w:rPr>
          <w:rFonts w:ascii="Arial" w:hAnsi="Arial" w:cs="Arial"/>
          <w:color w:val="222222"/>
          <w:sz w:val="20"/>
          <w:szCs w:val="20"/>
          <w:vertAlign w:val="superscript"/>
        </w:rPr>
        <w:footnoteReference w:id="2"/>
      </w:r>
    </w:p>
    <w:p w:rsidR="003B1A4F" w:rsidRPr="00D021CA" w:rsidRDefault="003B1A4F" w:rsidP="003B1A4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D021CA">
        <w:rPr>
          <w:rFonts w:ascii="Arial" w:hAnsi="Arial" w:cs="Arial"/>
          <w:b/>
          <w:bCs/>
          <w:sz w:val="20"/>
          <w:szCs w:val="20"/>
        </w:rPr>
        <w:t>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………………………………………………………...………………….. </w:t>
      </w:r>
      <w:bookmarkStart w:id="2" w:name="_Hlk99005462"/>
      <w:r w:rsidRPr="00D021CA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D021CA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D021CA">
        <w:rPr>
          <w:rFonts w:ascii="Arial" w:hAnsi="Arial" w:cs="Arial"/>
          <w:sz w:val="21"/>
          <w:szCs w:val="21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  <w:r w:rsidRPr="00D021CA"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Pr="00D021CA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D021CA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21"/>
          <w:szCs w:val="21"/>
        </w:rPr>
        <w:br/>
      </w:r>
      <w:r w:rsidRPr="00D021CA">
        <w:rPr>
          <w:rFonts w:ascii="Arial" w:hAnsi="Arial" w:cs="Arial"/>
          <w:sz w:val="20"/>
          <w:szCs w:val="20"/>
        </w:rPr>
        <w:t>w następującym zakresie: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D021CA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D021CA">
        <w:rPr>
          <w:rFonts w:ascii="Arial" w:hAnsi="Arial" w:cs="Arial"/>
          <w:iCs/>
          <w:sz w:val="16"/>
          <w:szCs w:val="16"/>
        </w:rPr>
        <w:t>,</w:t>
      </w:r>
      <w:r w:rsidRPr="00D021CA">
        <w:rPr>
          <w:rFonts w:ascii="Arial" w:hAnsi="Arial" w:cs="Arial"/>
          <w:i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co odpowiada ponad 10% wartości przedmiotowego zamówienia.</w:t>
      </w:r>
      <w:r w:rsidRPr="00D021CA">
        <w:rPr>
          <w:rFonts w:ascii="Arial" w:hAnsi="Arial" w:cs="Arial"/>
          <w:sz w:val="21"/>
          <w:szCs w:val="21"/>
        </w:rPr>
        <w:t xml:space="preserve"> </w:t>
      </w:r>
    </w:p>
    <w:p w:rsidR="003B1A4F" w:rsidRPr="00D021CA" w:rsidRDefault="003B1A4F" w:rsidP="003B1A4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PODWYKONAWCY, NA KTÓREGO PRZYPADA PONAD 10% WARTOŚCI ZAMÓWIENIA: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3B1A4F" w:rsidRPr="00D021CA" w:rsidRDefault="003B1A4F" w:rsidP="003B1A4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lastRenderedPageBreak/>
        <w:t>OŚWIADCZENIE DOTYCZĄCE DOSTAWCY, NA KTÓREGO PRZYPADA PONAD 10% WARTOŚCI ZAMÓWIENIA: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3B1A4F" w:rsidRPr="00D021CA" w:rsidRDefault="003B1A4F" w:rsidP="003B1A4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B1A4F" w:rsidRPr="00D021CA" w:rsidRDefault="003B1A4F" w:rsidP="003B1A4F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b/>
        </w:rPr>
      </w:pP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D021C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B1A4F" w:rsidRPr="00D021CA" w:rsidRDefault="003B1A4F" w:rsidP="003B1A4F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D021CA">
        <w:rPr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dane umożliwiające dostęp do tych środków:</w:t>
      </w:r>
      <w:r w:rsidRPr="00D021CA">
        <w:rPr>
          <w:rFonts w:ascii="Arial" w:hAnsi="Arial" w:cs="Arial"/>
          <w:sz w:val="20"/>
          <w:szCs w:val="20"/>
        </w:rPr>
        <w:br/>
      </w:r>
      <w:r w:rsidRPr="00D021CA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, CRBR)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B1A4F" w:rsidRPr="00D021CA" w:rsidRDefault="003B1A4F" w:rsidP="003B1A4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3B1A4F" w:rsidRPr="00D021CA" w:rsidRDefault="003B1A4F" w:rsidP="003B1A4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i/>
          <w:sz w:val="21"/>
          <w:szCs w:val="21"/>
        </w:rPr>
        <w:tab/>
      </w:r>
      <w:r w:rsidRPr="00D021CA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D021CA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:rsidR="003B1A4F" w:rsidRPr="00D021CA" w:rsidRDefault="003B1A4F" w:rsidP="003B1A4F">
      <w:pPr>
        <w:spacing w:line="254" w:lineRule="auto"/>
      </w:pPr>
    </w:p>
    <w:p w:rsidR="003B1A4F" w:rsidRPr="0012157F" w:rsidRDefault="003B1A4F" w:rsidP="003B1A4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3B1A4F" w:rsidRDefault="003B1A4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sectPr w:rsidR="003B1A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EC3" w:rsidRDefault="00C17EC3" w:rsidP="0038231F">
      <w:pPr>
        <w:spacing w:after="0" w:line="240" w:lineRule="auto"/>
      </w:pPr>
      <w:r>
        <w:separator/>
      </w:r>
    </w:p>
  </w:endnote>
  <w:endnote w:type="continuationSeparator" w:id="0">
    <w:p w:rsidR="00C17EC3" w:rsidRDefault="00C17E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EC3" w:rsidRDefault="00C17EC3" w:rsidP="0038231F">
      <w:pPr>
        <w:spacing w:after="0" w:line="240" w:lineRule="auto"/>
      </w:pPr>
      <w:r>
        <w:separator/>
      </w:r>
    </w:p>
  </w:footnote>
  <w:footnote w:type="continuationSeparator" w:id="0">
    <w:p w:rsidR="00C17EC3" w:rsidRDefault="00C17EC3" w:rsidP="0038231F">
      <w:pPr>
        <w:spacing w:after="0" w:line="240" w:lineRule="auto"/>
      </w:pPr>
      <w:r>
        <w:continuationSeparator/>
      </w:r>
    </w:p>
  </w:footnote>
  <w:footnote w:id="1">
    <w:p w:rsidR="003B1A4F" w:rsidRDefault="003B1A4F" w:rsidP="003B1A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B1A4F" w:rsidRDefault="003B1A4F" w:rsidP="003B1A4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B1A4F" w:rsidRDefault="003B1A4F" w:rsidP="003B1A4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3B1A4F" w:rsidRDefault="003B1A4F" w:rsidP="003B1A4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B1A4F" w:rsidRDefault="003B1A4F" w:rsidP="003B1A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B1A4F" w:rsidRDefault="003B1A4F" w:rsidP="003B1A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3B1A4F" w:rsidRDefault="003B1A4F" w:rsidP="003B1A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B1A4F" w:rsidRDefault="003B1A4F" w:rsidP="003B1A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B1A4F" w:rsidRDefault="003B1A4F" w:rsidP="003B1A4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4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4867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3BD0"/>
    <w:rsid w:val="003A79D2"/>
    <w:rsid w:val="003B1A4F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3C18"/>
    <w:rsid w:val="00BE6F04"/>
    <w:rsid w:val="00C014B5"/>
    <w:rsid w:val="00C113BF"/>
    <w:rsid w:val="00C17EC3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64D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504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1F92B1-EAAE-4A93-A642-B87799A7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FC1F1-6EBB-42AB-98B1-8FEE3AD5B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822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2025-11-04T12:31:00Z</dcterms:created>
  <dcterms:modified xsi:type="dcterms:W3CDTF">2025-11-04T12:31:00Z</dcterms:modified>
</cp:coreProperties>
</file>