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550FD649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B361EC" w:rsidRPr="00B361EC">
        <w:rPr>
          <w:rFonts w:ascii="Verdana" w:hAnsi="Verdana"/>
          <w:b/>
          <w:sz w:val="20"/>
          <w:szCs w:val="20"/>
        </w:rPr>
        <w:t>Usługa szkolenia dla pracowników z zakresu Makroskopowych i mikroskopowych badań metalograficznych materiałów konstrukcyjnych i ich połączeń spajanych (poziom podstawowy i zaawansowany) - KC-DE-zp.272-596/25</w:t>
      </w:r>
      <w:bookmarkStart w:id="0" w:name="_GoBack"/>
      <w:bookmarkEnd w:id="0"/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>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A2EB1" w14:textId="77777777" w:rsidR="00071B99" w:rsidRDefault="00071B99" w:rsidP="0038231F">
      <w:pPr>
        <w:spacing w:after="0" w:line="240" w:lineRule="auto"/>
      </w:pPr>
      <w:r>
        <w:separator/>
      </w:r>
    </w:p>
  </w:endnote>
  <w:endnote w:type="continuationSeparator" w:id="0">
    <w:p w14:paraId="54FD6BB2" w14:textId="77777777" w:rsidR="00071B99" w:rsidRDefault="00071B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349A1" w14:textId="77777777" w:rsidR="00071B99" w:rsidRDefault="00071B99" w:rsidP="0038231F">
      <w:pPr>
        <w:spacing w:after="0" w:line="240" w:lineRule="auto"/>
      </w:pPr>
      <w:r>
        <w:separator/>
      </w:r>
    </w:p>
  </w:footnote>
  <w:footnote w:type="continuationSeparator" w:id="0">
    <w:p w14:paraId="0DDF7CB5" w14:textId="77777777" w:rsidR="00071B99" w:rsidRDefault="00071B99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58C2DB2E" wp14:editId="465F642E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672F0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9304D6" wp14:editId="272D7490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6E9E" w14:textId="77777777" w:rsidR="00E83500" w:rsidRDefault="00E83500" w:rsidP="00E83500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304D6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43F6E9E" w14:textId="77777777" w:rsidR="00E83500" w:rsidRDefault="00E83500" w:rsidP="00E83500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18D3C453" w14:textId="294C3027" w:rsidR="008128AD" w:rsidRPr="007407DE" w:rsidRDefault="008128AD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1B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FF2"/>
    <w:rsid w:val="00AF04A2"/>
    <w:rsid w:val="00B00051"/>
    <w:rsid w:val="00B0088C"/>
    <w:rsid w:val="00B044C2"/>
    <w:rsid w:val="00B15219"/>
    <w:rsid w:val="00B15FD3"/>
    <w:rsid w:val="00B34079"/>
    <w:rsid w:val="00B361EC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75696"/>
    <w:rsid w:val="00E83500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8F306-BC0E-4212-8313-857C2517A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2025-10-21T09:17:00Z</dcterms:created>
  <dcterms:modified xsi:type="dcterms:W3CDTF">2025-10-21T09:17:00Z</dcterms:modified>
</cp:coreProperties>
</file>