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BDA44" w14:textId="77777777" w:rsidR="00DA723E" w:rsidRPr="002245BE" w:rsidRDefault="00DA723E" w:rsidP="00DA723E">
      <w:pPr>
        <w:spacing w:after="240"/>
        <w:jc w:val="right"/>
        <w:rPr>
          <w:sz w:val="22"/>
          <w:szCs w:val="22"/>
        </w:rPr>
      </w:pPr>
      <w:bookmarkStart w:id="0" w:name="_Hlk53520193"/>
      <w:r w:rsidRPr="005B18A3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5B18A3">
        <w:rPr>
          <w:sz w:val="22"/>
          <w:szCs w:val="22"/>
        </w:rPr>
        <w:t>2025-12-</w:t>
      </w:r>
      <w:r>
        <w:rPr>
          <w:sz w:val="22"/>
          <w:szCs w:val="22"/>
        </w:rPr>
        <w:t>11</w:t>
      </w:r>
    </w:p>
    <w:p w14:paraId="0B9111FD" w14:textId="77777777" w:rsidR="00DA723E" w:rsidRPr="005B18A3" w:rsidRDefault="00DA723E" w:rsidP="00DA723E">
      <w:pPr>
        <w:spacing w:after="40"/>
        <w:rPr>
          <w:b/>
          <w:bCs/>
          <w:sz w:val="22"/>
          <w:szCs w:val="22"/>
        </w:rPr>
      </w:pPr>
      <w:r w:rsidRPr="005B18A3">
        <w:rPr>
          <w:b/>
          <w:bCs/>
          <w:sz w:val="22"/>
          <w:szCs w:val="22"/>
        </w:rPr>
        <w:t>Akademia Górniczo - Hutnicza</w:t>
      </w:r>
    </w:p>
    <w:p w14:paraId="576BBBA0" w14:textId="77777777" w:rsidR="00DA723E" w:rsidRPr="005B18A3" w:rsidRDefault="00DA723E" w:rsidP="00DA723E">
      <w:pPr>
        <w:spacing w:after="40"/>
        <w:rPr>
          <w:b/>
          <w:bCs/>
          <w:sz w:val="22"/>
          <w:szCs w:val="22"/>
        </w:rPr>
      </w:pPr>
      <w:r w:rsidRPr="005B18A3">
        <w:rPr>
          <w:b/>
          <w:bCs/>
          <w:sz w:val="22"/>
          <w:szCs w:val="22"/>
        </w:rPr>
        <w:t>im. Stanisława Staszica w Krakowie</w:t>
      </w:r>
    </w:p>
    <w:p w14:paraId="5B09C31D" w14:textId="77777777" w:rsidR="00DA723E" w:rsidRPr="002245BE" w:rsidRDefault="00DA723E" w:rsidP="00DA723E">
      <w:pPr>
        <w:spacing w:after="40"/>
        <w:rPr>
          <w:b/>
          <w:bCs/>
          <w:sz w:val="22"/>
          <w:szCs w:val="22"/>
        </w:rPr>
      </w:pPr>
      <w:r w:rsidRPr="005B18A3">
        <w:rPr>
          <w:b/>
          <w:bCs/>
          <w:sz w:val="22"/>
          <w:szCs w:val="22"/>
        </w:rPr>
        <w:t>Dział Zamówień Publicznych</w:t>
      </w:r>
    </w:p>
    <w:p w14:paraId="208F0F25" w14:textId="77777777" w:rsidR="00DA723E" w:rsidRPr="002245BE" w:rsidRDefault="00DA723E" w:rsidP="00DA723E">
      <w:pPr>
        <w:rPr>
          <w:sz w:val="22"/>
          <w:szCs w:val="22"/>
        </w:rPr>
      </w:pPr>
      <w:r w:rsidRPr="005B18A3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5B18A3">
        <w:rPr>
          <w:sz w:val="22"/>
          <w:szCs w:val="22"/>
        </w:rPr>
        <w:t>30</w:t>
      </w:r>
    </w:p>
    <w:p w14:paraId="2B44CF97" w14:textId="77777777" w:rsidR="00DA723E" w:rsidRPr="002245BE" w:rsidRDefault="00DA723E" w:rsidP="00DA723E">
      <w:pPr>
        <w:rPr>
          <w:sz w:val="22"/>
          <w:szCs w:val="22"/>
        </w:rPr>
      </w:pPr>
      <w:r w:rsidRPr="005B18A3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5B18A3">
        <w:rPr>
          <w:sz w:val="22"/>
          <w:szCs w:val="22"/>
        </w:rPr>
        <w:t>Kraków</w:t>
      </w:r>
    </w:p>
    <w:p w14:paraId="09DCA2D5" w14:textId="77777777" w:rsidR="00DA723E" w:rsidRDefault="00DA723E" w:rsidP="00DA723E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5B18A3">
        <w:rPr>
          <w:bCs/>
          <w:sz w:val="22"/>
          <w:szCs w:val="22"/>
        </w:rPr>
        <w:t>KC-DE-zp.272-589/25</w:t>
      </w:r>
    </w:p>
    <w:p w14:paraId="705F8A16" w14:textId="77777777" w:rsidR="00DA723E" w:rsidRDefault="00DA723E" w:rsidP="00DA723E">
      <w:pPr>
        <w:spacing w:line="276" w:lineRule="auto"/>
        <w:rPr>
          <w:sz w:val="22"/>
          <w:szCs w:val="22"/>
        </w:rPr>
      </w:pPr>
    </w:p>
    <w:p w14:paraId="1C415D7D" w14:textId="77777777" w:rsidR="00DA723E" w:rsidRPr="00E62859" w:rsidRDefault="00DA723E" w:rsidP="00DA723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2AC42AE" w14:textId="77777777" w:rsidR="00DA723E" w:rsidRPr="00C65E53" w:rsidRDefault="00DA723E" w:rsidP="00DA723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586BE83" w14:textId="0FC2F8FA" w:rsidR="00DA723E" w:rsidRDefault="00DA723E" w:rsidP="00DA723E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D47955C" w14:textId="77777777" w:rsidR="00DA723E" w:rsidRDefault="00DA723E" w:rsidP="00DA723E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4E39C84E" w14:textId="77777777" w:rsidR="00DA723E" w:rsidRPr="00240147" w:rsidRDefault="00DA723E" w:rsidP="00DA723E">
      <w:pPr>
        <w:spacing w:after="480"/>
        <w:jc w:val="center"/>
        <w:rPr>
          <w:b/>
          <w:color w:val="FF0000"/>
          <w:sz w:val="28"/>
        </w:rPr>
      </w:pPr>
      <w:r w:rsidRPr="00240147">
        <w:rPr>
          <w:b/>
          <w:color w:val="FF0000"/>
          <w:sz w:val="28"/>
        </w:rPr>
        <w:t>czynności powtórzone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A723E" w:rsidRPr="00607F9B" w14:paraId="17F453DC" w14:textId="77777777" w:rsidTr="005E5E39">
        <w:trPr>
          <w:trHeight w:val="638"/>
        </w:trPr>
        <w:tc>
          <w:tcPr>
            <w:tcW w:w="959" w:type="dxa"/>
          </w:tcPr>
          <w:p w14:paraId="19C64908" w14:textId="77777777" w:rsidR="00DA723E" w:rsidRPr="00607F9B" w:rsidRDefault="00DA723E" w:rsidP="005E5E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6EC7293" w14:textId="77777777" w:rsidR="00DA723E" w:rsidRPr="00607F9B" w:rsidRDefault="00DA723E" w:rsidP="005E5E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B18A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B18A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B18A3">
              <w:rPr>
                <w:b/>
                <w:bCs/>
                <w:sz w:val="22"/>
                <w:szCs w:val="22"/>
              </w:rPr>
              <w:t>Usługa nagrania i produkcji 12 krótkich filmów informacyjno-promocyjnych w j. angielskim w ramach programu sieć NAWA-EURAXESS (umowa BPI/EUR/2024/1/00006/U/00001 - KC-DE-zp.272-589/25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341EC53" w14:textId="35CAECD2" w:rsidR="00DA723E" w:rsidRDefault="00DA723E" w:rsidP="00DA723E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sz w:val="22"/>
          <w:szCs w:val="22"/>
        </w:rPr>
        <w:t xml:space="preserve">wrócił do czynności oceny ofert. Dokonał wyboru najkorzystniejszej oferty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 2 </w:t>
      </w:r>
      <w:r w:rsidRPr="009B2352">
        <w:rPr>
          <w:sz w:val="22"/>
          <w:szCs w:val="22"/>
        </w:rPr>
        <w:t xml:space="preserve">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723E" w14:paraId="3A73A12B" w14:textId="77777777" w:rsidTr="005E5E39">
        <w:trPr>
          <w:cantSplit/>
        </w:trPr>
        <w:tc>
          <w:tcPr>
            <w:tcW w:w="10150" w:type="dxa"/>
          </w:tcPr>
          <w:p w14:paraId="6313F7FA" w14:textId="77777777" w:rsidR="00DA723E" w:rsidRPr="00D26ED6" w:rsidRDefault="00DA723E" w:rsidP="005E5E3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B18A3">
              <w:rPr>
                <w:b/>
                <w:sz w:val="22"/>
                <w:szCs w:val="22"/>
              </w:rPr>
              <w:t>MEDIALORD SPÓŁKA Z OGRANICZONĄ ODPOWIEDZIALNOŚCIĄ</w:t>
            </w:r>
          </w:p>
          <w:p w14:paraId="101D2B22" w14:textId="77777777" w:rsidR="00DA723E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T. Borowskiego 2/213</w:t>
            </w:r>
          </w:p>
          <w:p w14:paraId="4A0C6DC0" w14:textId="77777777" w:rsidR="00DA723E" w:rsidRPr="009F0E5C" w:rsidRDefault="00DA723E" w:rsidP="005E5E3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18"/>
                <w:szCs w:val="18"/>
              </w:rPr>
              <w:t>03-475</w:t>
            </w:r>
            <w:r w:rsidRPr="008567C7">
              <w:rPr>
                <w:bCs/>
                <w:sz w:val="18"/>
                <w:szCs w:val="18"/>
              </w:rPr>
              <w:t xml:space="preserve"> </w:t>
            </w:r>
            <w:r w:rsidRPr="005B18A3">
              <w:rPr>
                <w:bCs/>
                <w:sz w:val="18"/>
                <w:szCs w:val="18"/>
              </w:rPr>
              <w:t>WARSZAWA</w:t>
            </w:r>
          </w:p>
          <w:p w14:paraId="59DB33A4" w14:textId="77777777" w:rsidR="00DA723E" w:rsidRPr="00D26ED6" w:rsidRDefault="00DA723E" w:rsidP="005E5E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591310" w14:textId="77777777" w:rsidR="00DA723E" w:rsidRPr="00D26ED6" w:rsidRDefault="00DA723E" w:rsidP="005E5E3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B18A3">
              <w:rPr>
                <w:sz w:val="22"/>
                <w:szCs w:val="22"/>
              </w:rPr>
              <w:t>Usługa nagrania i produkcji 12 krótkich filmów informacyjno-promocyjnych w j. angielskim w ramach programu sieć NAWA-EURAXESS (umowa BPI/EUR/2024/1/00006/U/00001 - KC-DE-zp.272-589/25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B18A3">
              <w:rPr>
                <w:b/>
                <w:sz w:val="22"/>
                <w:szCs w:val="22"/>
              </w:rPr>
              <w:t>23 616.00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93D29A5" w14:textId="77777777" w:rsidR="00DA723E" w:rsidRDefault="00DA723E" w:rsidP="005E5E3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0FABCC7" w14:textId="77777777" w:rsidR="00DA723E" w:rsidRPr="00756CDA" w:rsidRDefault="00DA723E" w:rsidP="00DA723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DA723E" w:rsidRPr="008567C7" w14:paraId="253EAFBF" w14:textId="77777777" w:rsidTr="005E5E39">
        <w:trPr>
          <w:trHeight w:val="510"/>
        </w:trPr>
        <w:tc>
          <w:tcPr>
            <w:tcW w:w="595" w:type="pct"/>
            <w:vAlign w:val="center"/>
          </w:tcPr>
          <w:p w14:paraId="2E28BCB7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BDC8894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67081C7" w14:textId="77777777" w:rsidR="00DA723E" w:rsidRPr="008567C7" w:rsidRDefault="00DA723E" w:rsidP="005E5E3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52F6FA9" w14:textId="77777777" w:rsidR="00DA723E" w:rsidRPr="008567C7" w:rsidRDefault="00DA723E" w:rsidP="005E5E3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27DB5AFF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DA723E" w:rsidRPr="008567C7" w14:paraId="2EB1DC9A" w14:textId="77777777" w:rsidTr="005E5E39">
        <w:tc>
          <w:tcPr>
            <w:tcW w:w="595" w:type="pct"/>
            <w:vAlign w:val="center"/>
          </w:tcPr>
          <w:p w14:paraId="70E8F452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3F1E800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MEDIALORD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625E055D" w14:textId="77777777" w:rsidR="00DA723E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T. Borowskiego 2/213</w:t>
            </w:r>
          </w:p>
          <w:p w14:paraId="4C00B7EC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03-475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529CAB3B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F61CFBF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66BC002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A723E" w:rsidRPr="008567C7" w14:paraId="759CBA80" w14:textId="77777777" w:rsidTr="005E5E39">
        <w:tc>
          <w:tcPr>
            <w:tcW w:w="595" w:type="pct"/>
            <w:vAlign w:val="center"/>
          </w:tcPr>
          <w:p w14:paraId="7868CB8B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67559E43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Marketingowa AIMART Magdalena </w:t>
            </w:r>
            <w:proofErr w:type="spellStart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14:paraId="5AA55977" w14:textId="77777777" w:rsidR="00DA723E" w:rsidRPr="008567C7" w:rsidRDefault="00DA723E" w:rsidP="005E5E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ul. Glinki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/p131</w:t>
            </w:r>
          </w:p>
          <w:p w14:paraId="1465FE01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85-861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952" w:type="pct"/>
            <w:vAlign w:val="center"/>
          </w:tcPr>
          <w:p w14:paraId="27CE22B0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35,78</w:t>
            </w:r>
          </w:p>
        </w:tc>
        <w:tc>
          <w:tcPr>
            <w:tcW w:w="952" w:type="pct"/>
            <w:vAlign w:val="center"/>
          </w:tcPr>
          <w:p w14:paraId="2A1587DD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709FF88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75,78</w:t>
            </w:r>
          </w:p>
        </w:tc>
      </w:tr>
      <w:tr w:rsidR="00DA723E" w:rsidRPr="008567C7" w14:paraId="3C1B44A3" w14:textId="77777777" w:rsidTr="005E5E39">
        <w:tc>
          <w:tcPr>
            <w:tcW w:w="595" w:type="pct"/>
            <w:vAlign w:val="center"/>
          </w:tcPr>
          <w:p w14:paraId="18ABC640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786" w:type="pct"/>
            <w:vAlign w:val="center"/>
          </w:tcPr>
          <w:p w14:paraId="10E14192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Golden</w:t>
            </w:r>
            <w:proofErr w:type="spellEnd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Film - Artur Brzozowski</w:t>
            </w:r>
          </w:p>
          <w:p w14:paraId="2C9D39FC" w14:textId="77777777" w:rsidR="00DA723E" w:rsidRPr="008567C7" w:rsidRDefault="00DA723E" w:rsidP="005E5E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Kwarcowa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14:paraId="26C63803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20-583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952" w:type="pct"/>
            <w:vAlign w:val="center"/>
          </w:tcPr>
          <w:p w14:paraId="1D5F9F29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18,46</w:t>
            </w:r>
          </w:p>
        </w:tc>
        <w:tc>
          <w:tcPr>
            <w:tcW w:w="952" w:type="pct"/>
            <w:vAlign w:val="center"/>
          </w:tcPr>
          <w:p w14:paraId="7869BA16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B14E82A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58,46</w:t>
            </w:r>
          </w:p>
        </w:tc>
      </w:tr>
      <w:tr w:rsidR="00DA723E" w:rsidRPr="008567C7" w14:paraId="387A013A" w14:textId="77777777" w:rsidTr="005E5E39">
        <w:tc>
          <w:tcPr>
            <w:tcW w:w="595" w:type="pct"/>
            <w:vAlign w:val="center"/>
          </w:tcPr>
          <w:p w14:paraId="7D24EF96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0D084D8C" w14:textId="77777777" w:rsidR="00DA723E" w:rsidRPr="000411DB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411D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Pineaddle</w:t>
            </w:r>
            <w:proofErr w:type="spellEnd"/>
            <w:r w:rsidRPr="000411D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0411D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1293B7AC" w14:textId="77777777" w:rsidR="00DA723E" w:rsidRPr="008567C7" w:rsidRDefault="00DA723E" w:rsidP="005E5E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Łobzowska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/108/3</w:t>
            </w:r>
          </w:p>
          <w:p w14:paraId="47FA03B9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31-139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D6D998F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14,70</w:t>
            </w:r>
          </w:p>
        </w:tc>
        <w:tc>
          <w:tcPr>
            <w:tcW w:w="952" w:type="pct"/>
            <w:vAlign w:val="center"/>
          </w:tcPr>
          <w:p w14:paraId="50A8FC7B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DEAEC59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54,70</w:t>
            </w:r>
          </w:p>
        </w:tc>
      </w:tr>
      <w:tr w:rsidR="00DA723E" w:rsidRPr="008567C7" w14:paraId="7F41A948" w14:textId="77777777" w:rsidTr="005E5E39">
        <w:tc>
          <w:tcPr>
            <w:tcW w:w="595" w:type="pct"/>
            <w:vAlign w:val="center"/>
          </w:tcPr>
          <w:p w14:paraId="3B8DE151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86" w:type="pct"/>
            <w:vAlign w:val="center"/>
          </w:tcPr>
          <w:p w14:paraId="4D09B2B2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Karolina Biernacka ART</w:t>
            </w:r>
          </w:p>
          <w:p w14:paraId="08194171" w14:textId="77777777" w:rsidR="00DA723E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Synów Pułku 7</w:t>
            </w:r>
          </w:p>
          <w:p w14:paraId="4BF0394F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01-354 Warszawa</w:t>
            </w:r>
          </w:p>
        </w:tc>
        <w:tc>
          <w:tcPr>
            <w:tcW w:w="952" w:type="pct"/>
            <w:vAlign w:val="center"/>
          </w:tcPr>
          <w:p w14:paraId="59D35A73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14,12</w:t>
            </w:r>
          </w:p>
        </w:tc>
        <w:tc>
          <w:tcPr>
            <w:tcW w:w="952" w:type="pct"/>
            <w:vAlign w:val="center"/>
          </w:tcPr>
          <w:p w14:paraId="1C41C3F3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206F069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54,12</w:t>
            </w:r>
          </w:p>
        </w:tc>
      </w:tr>
      <w:tr w:rsidR="00DA723E" w:rsidRPr="008567C7" w14:paraId="636B8A3B" w14:textId="77777777" w:rsidTr="005E5E39">
        <w:tc>
          <w:tcPr>
            <w:tcW w:w="595" w:type="pct"/>
            <w:vAlign w:val="center"/>
          </w:tcPr>
          <w:p w14:paraId="150837C1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774F9FAE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MFILM Waldemar Michalski</w:t>
            </w:r>
          </w:p>
          <w:p w14:paraId="44ADDBBC" w14:textId="77777777" w:rsidR="00DA723E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Wojciechowska 7J lok. 16</w:t>
            </w:r>
          </w:p>
          <w:p w14:paraId="5CD38925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20-704 Lublin</w:t>
            </w:r>
          </w:p>
        </w:tc>
        <w:tc>
          <w:tcPr>
            <w:tcW w:w="952" w:type="pct"/>
            <w:vAlign w:val="center"/>
          </w:tcPr>
          <w:p w14:paraId="3A414614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12,15</w:t>
            </w:r>
          </w:p>
        </w:tc>
        <w:tc>
          <w:tcPr>
            <w:tcW w:w="952" w:type="pct"/>
            <w:vAlign w:val="center"/>
          </w:tcPr>
          <w:p w14:paraId="752A4DD8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2F95CD7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52,15</w:t>
            </w:r>
          </w:p>
        </w:tc>
      </w:tr>
      <w:tr w:rsidR="00DA723E" w:rsidRPr="008567C7" w14:paraId="249E0D63" w14:textId="77777777" w:rsidTr="005E5E39">
        <w:tc>
          <w:tcPr>
            <w:tcW w:w="595" w:type="pct"/>
            <w:vAlign w:val="center"/>
          </w:tcPr>
          <w:p w14:paraId="2FA2E974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7E2CFD3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Skillspace</w:t>
            </w:r>
            <w:proofErr w:type="spellEnd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| Michał Badura</w:t>
            </w:r>
          </w:p>
          <w:p w14:paraId="734B8C78" w14:textId="77777777" w:rsidR="00DA723E" w:rsidRPr="008567C7" w:rsidRDefault="00DA723E" w:rsidP="005E5E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14:paraId="3458C7FD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30-719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CFCFA12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952" w:type="pct"/>
            <w:vAlign w:val="center"/>
          </w:tcPr>
          <w:p w14:paraId="2012511E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9BEB7CC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52,00</w:t>
            </w:r>
          </w:p>
        </w:tc>
      </w:tr>
      <w:tr w:rsidR="00DA723E" w:rsidRPr="008567C7" w14:paraId="2822D34C" w14:textId="77777777" w:rsidTr="005E5E39">
        <w:tc>
          <w:tcPr>
            <w:tcW w:w="595" w:type="pct"/>
            <w:vAlign w:val="center"/>
          </w:tcPr>
          <w:p w14:paraId="5E74679A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32B77A94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REWOLE Marcin </w:t>
            </w:r>
            <w:proofErr w:type="spellStart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Opęchowski</w:t>
            </w:r>
            <w:proofErr w:type="spellEnd"/>
          </w:p>
          <w:p w14:paraId="43E64E5E" w14:textId="77777777" w:rsidR="00DA723E" w:rsidRPr="008567C7" w:rsidRDefault="00DA723E" w:rsidP="005E5E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Obrzeżna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/72</w:t>
            </w:r>
          </w:p>
          <w:p w14:paraId="75593460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02-691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7A3B4AF8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11,25</w:t>
            </w:r>
          </w:p>
        </w:tc>
        <w:tc>
          <w:tcPr>
            <w:tcW w:w="952" w:type="pct"/>
            <w:vAlign w:val="center"/>
          </w:tcPr>
          <w:p w14:paraId="4FB81549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41581D6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51,25</w:t>
            </w:r>
          </w:p>
        </w:tc>
      </w:tr>
      <w:tr w:rsidR="00DA723E" w:rsidRPr="008567C7" w14:paraId="5CB90984" w14:textId="77777777" w:rsidTr="005E5E39">
        <w:tc>
          <w:tcPr>
            <w:tcW w:w="595" w:type="pct"/>
            <w:vAlign w:val="center"/>
          </w:tcPr>
          <w:p w14:paraId="5B10DB4E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86" w:type="pct"/>
            <w:vAlign w:val="center"/>
          </w:tcPr>
          <w:p w14:paraId="30BA313A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Sun &amp; </w:t>
            </w:r>
            <w:proofErr w:type="spellStart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More</w:t>
            </w:r>
            <w:proofErr w:type="spellEnd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</w:t>
            </w:r>
            <w:proofErr w:type="spellStart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</w:p>
          <w:p w14:paraId="71FF5B81" w14:textId="77777777" w:rsidR="00DA723E" w:rsidRPr="008567C7" w:rsidRDefault="00DA723E" w:rsidP="005E5E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14:paraId="6C66511B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70-101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952" w:type="pct"/>
            <w:vAlign w:val="center"/>
          </w:tcPr>
          <w:p w14:paraId="2C4272B8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9,33</w:t>
            </w:r>
          </w:p>
        </w:tc>
        <w:tc>
          <w:tcPr>
            <w:tcW w:w="952" w:type="pct"/>
            <w:vAlign w:val="center"/>
          </w:tcPr>
          <w:p w14:paraId="0C37C4B4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281E849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49,33</w:t>
            </w:r>
          </w:p>
        </w:tc>
      </w:tr>
      <w:tr w:rsidR="00DA723E" w:rsidRPr="008567C7" w14:paraId="3E58B2E1" w14:textId="77777777" w:rsidTr="005E5E39">
        <w:tc>
          <w:tcPr>
            <w:tcW w:w="595" w:type="pct"/>
            <w:vAlign w:val="center"/>
          </w:tcPr>
          <w:p w14:paraId="41AEF45B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786" w:type="pct"/>
            <w:vAlign w:val="center"/>
          </w:tcPr>
          <w:p w14:paraId="6FE11402" w14:textId="77777777" w:rsidR="00DA723E" w:rsidRPr="000411DB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0411D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Web2Business Sp. z </w:t>
            </w:r>
            <w:proofErr w:type="spellStart"/>
            <w:r w:rsidRPr="000411D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28C97F79" w14:textId="77777777" w:rsidR="00DA723E" w:rsidRPr="008567C7" w:rsidRDefault="00DA723E" w:rsidP="005E5E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Jasnodworska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3b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/261</w:t>
            </w:r>
          </w:p>
          <w:p w14:paraId="552C0A6A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01-745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15986CF6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10,11</w:t>
            </w:r>
          </w:p>
        </w:tc>
        <w:tc>
          <w:tcPr>
            <w:tcW w:w="952" w:type="pct"/>
            <w:vAlign w:val="center"/>
          </w:tcPr>
          <w:p w14:paraId="1398D4CA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15" w:type="pct"/>
            <w:vAlign w:val="center"/>
          </w:tcPr>
          <w:p w14:paraId="6927FE6E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30,11</w:t>
            </w:r>
          </w:p>
        </w:tc>
      </w:tr>
      <w:tr w:rsidR="00DA723E" w:rsidRPr="008567C7" w14:paraId="7CA974FC" w14:textId="77777777" w:rsidTr="005E5E39">
        <w:tc>
          <w:tcPr>
            <w:tcW w:w="595" w:type="pct"/>
            <w:vAlign w:val="center"/>
          </w:tcPr>
          <w:p w14:paraId="6BD3314F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86" w:type="pct"/>
            <w:vAlign w:val="center"/>
          </w:tcPr>
          <w:p w14:paraId="2017A028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VCV Systems Sp. z o.o.</w:t>
            </w:r>
          </w:p>
          <w:p w14:paraId="4567ED22" w14:textId="77777777" w:rsidR="00DA723E" w:rsidRPr="008567C7" w:rsidRDefault="00DA723E" w:rsidP="005E5E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Chmielna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F00F995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00-801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2373A6DE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6,40</w:t>
            </w:r>
          </w:p>
        </w:tc>
        <w:tc>
          <w:tcPr>
            <w:tcW w:w="952" w:type="pct"/>
            <w:vAlign w:val="center"/>
          </w:tcPr>
          <w:p w14:paraId="26D54F0B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15" w:type="pct"/>
            <w:vAlign w:val="center"/>
          </w:tcPr>
          <w:p w14:paraId="60461BE8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 xml:space="preserve">  26,40</w:t>
            </w:r>
          </w:p>
        </w:tc>
      </w:tr>
      <w:tr w:rsidR="00DA723E" w:rsidRPr="008567C7" w14:paraId="72A36DB7" w14:textId="77777777" w:rsidTr="005E5E39">
        <w:tc>
          <w:tcPr>
            <w:tcW w:w="595" w:type="pct"/>
            <w:vAlign w:val="center"/>
          </w:tcPr>
          <w:p w14:paraId="0BF9E25C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0C6D8BD0" w14:textId="77777777" w:rsidR="00DA723E" w:rsidRPr="002B6761" w:rsidRDefault="00DA723E" w:rsidP="005E5E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>Pictures</w:t>
            </w:r>
            <w:proofErr w:type="spellEnd"/>
            <w:r w:rsidRPr="005B18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Domańska</w:t>
            </w:r>
          </w:p>
          <w:p w14:paraId="61995A5D" w14:textId="77777777" w:rsidR="00DA723E" w:rsidRPr="008567C7" w:rsidRDefault="00DA723E" w:rsidP="005E5E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2C9DA4" w14:textId="77777777" w:rsidR="00DA723E" w:rsidRPr="001B7815" w:rsidRDefault="00DA723E" w:rsidP="005E5E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96-513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8A3">
              <w:rPr>
                <w:rFonts w:ascii="Times New Roman" w:hAnsi="Times New Roman" w:cs="Times New Roman"/>
                <w:bCs/>
                <w:sz w:val="18"/>
                <w:szCs w:val="18"/>
              </w:rPr>
              <w:t>Kozłów Biskupi</w:t>
            </w:r>
          </w:p>
        </w:tc>
        <w:tc>
          <w:tcPr>
            <w:tcW w:w="952" w:type="pct"/>
            <w:vAlign w:val="center"/>
          </w:tcPr>
          <w:p w14:paraId="71A88015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684687DC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74D6E1DA" w14:textId="77777777" w:rsidR="00DA723E" w:rsidRPr="008567C7" w:rsidRDefault="00DA723E" w:rsidP="005E5E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02B4F9B3" w14:textId="77777777" w:rsidR="00DA723E" w:rsidRDefault="00DA723E" w:rsidP="00DA723E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wykonawcy została odrzucona.</w:t>
      </w:r>
    </w:p>
    <w:p w14:paraId="61B2882E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5F9D2CC6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3D406612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795384D5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2AED4771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3B7F6277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6450806A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6E1506BD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05CB9863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4CB8128B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079DBA09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39F542E2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3CF16CF6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0963F53D" w14:textId="77777777" w:rsidR="00DA723E" w:rsidRDefault="00DA723E" w:rsidP="00E77FAE">
      <w:pPr>
        <w:spacing w:after="240"/>
        <w:jc w:val="right"/>
        <w:rPr>
          <w:sz w:val="22"/>
          <w:szCs w:val="22"/>
        </w:rPr>
      </w:pPr>
    </w:p>
    <w:p w14:paraId="176859BA" w14:textId="14EDFF33" w:rsidR="00E77FAE" w:rsidRPr="00E77FAE" w:rsidRDefault="00E77FAE" w:rsidP="00E77FAE">
      <w:pPr>
        <w:spacing w:after="240"/>
        <w:jc w:val="right"/>
        <w:rPr>
          <w:sz w:val="22"/>
          <w:szCs w:val="22"/>
        </w:rPr>
      </w:pPr>
      <w:r w:rsidRPr="00E77FAE">
        <w:rPr>
          <w:sz w:val="22"/>
          <w:szCs w:val="22"/>
        </w:rPr>
        <w:t>Kraków dnia: 2025-12-03</w:t>
      </w:r>
    </w:p>
    <w:p w14:paraId="1946EC65" w14:textId="77777777" w:rsidR="00E77FAE" w:rsidRPr="00E77FAE" w:rsidRDefault="00E77FAE" w:rsidP="00E77FAE">
      <w:pPr>
        <w:spacing w:after="40"/>
        <w:rPr>
          <w:b/>
          <w:bCs/>
          <w:sz w:val="22"/>
          <w:szCs w:val="22"/>
        </w:rPr>
      </w:pPr>
      <w:r w:rsidRPr="00E77FAE">
        <w:rPr>
          <w:b/>
          <w:bCs/>
          <w:sz w:val="22"/>
          <w:szCs w:val="22"/>
        </w:rPr>
        <w:t>Akademia Górniczo - Hutnicza</w:t>
      </w:r>
    </w:p>
    <w:p w14:paraId="50E79E88" w14:textId="77777777" w:rsidR="00E77FAE" w:rsidRPr="00E77FAE" w:rsidRDefault="00E77FAE" w:rsidP="00E77FAE">
      <w:pPr>
        <w:spacing w:after="40"/>
        <w:rPr>
          <w:b/>
          <w:bCs/>
          <w:sz w:val="22"/>
          <w:szCs w:val="22"/>
        </w:rPr>
      </w:pPr>
      <w:r w:rsidRPr="00E77FAE">
        <w:rPr>
          <w:b/>
          <w:bCs/>
          <w:sz w:val="22"/>
          <w:szCs w:val="22"/>
        </w:rPr>
        <w:t>im. Stanisława Staszica w Krakowie</w:t>
      </w:r>
    </w:p>
    <w:p w14:paraId="60B997F4" w14:textId="77777777" w:rsidR="00E77FAE" w:rsidRPr="00E77FAE" w:rsidRDefault="00E77FAE" w:rsidP="00E77FAE">
      <w:pPr>
        <w:spacing w:after="40"/>
        <w:rPr>
          <w:b/>
          <w:bCs/>
          <w:sz w:val="22"/>
          <w:szCs w:val="22"/>
        </w:rPr>
      </w:pPr>
      <w:r w:rsidRPr="00E77FAE">
        <w:rPr>
          <w:b/>
          <w:bCs/>
          <w:sz w:val="22"/>
          <w:szCs w:val="22"/>
        </w:rPr>
        <w:t>Dział Zamówień Publicznych</w:t>
      </w:r>
    </w:p>
    <w:p w14:paraId="4B074F98" w14:textId="77777777" w:rsidR="00E77FAE" w:rsidRPr="00E77FAE" w:rsidRDefault="00E77FAE" w:rsidP="00E77FAE">
      <w:pPr>
        <w:rPr>
          <w:sz w:val="22"/>
          <w:szCs w:val="22"/>
        </w:rPr>
      </w:pPr>
      <w:r w:rsidRPr="00E77FAE">
        <w:rPr>
          <w:sz w:val="22"/>
          <w:szCs w:val="22"/>
        </w:rPr>
        <w:t>Al. Mickiewicza 30</w:t>
      </w:r>
    </w:p>
    <w:p w14:paraId="72855FE5" w14:textId="77777777" w:rsidR="00E77FAE" w:rsidRPr="00E77FAE" w:rsidRDefault="00E77FAE" w:rsidP="00E77FAE">
      <w:pPr>
        <w:rPr>
          <w:sz w:val="22"/>
          <w:szCs w:val="22"/>
        </w:rPr>
      </w:pPr>
      <w:r w:rsidRPr="00E77FAE">
        <w:rPr>
          <w:sz w:val="22"/>
          <w:szCs w:val="22"/>
        </w:rPr>
        <w:t>30-059 Kraków</w:t>
      </w:r>
    </w:p>
    <w:p w14:paraId="01BCC0B1" w14:textId="77777777" w:rsidR="00E77FAE" w:rsidRPr="00E77FAE" w:rsidRDefault="00E77FAE" w:rsidP="00E77FAE">
      <w:pPr>
        <w:spacing w:line="276" w:lineRule="auto"/>
        <w:rPr>
          <w:sz w:val="22"/>
          <w:szCs w:val="22"/>
        </w:rPr>
      </w:pPr>
      <w:r w:rsidRPr="00E77FAE">
        <w:rPr>
          <w:sz w:val="22"/>
          <w:szCs w:val="22"/>
        </w:rPr>
        <w:t>Pismo:</w:t>
      </w:r>
      <w:r w:rsidRPr="00E77FAE">
        <w:rPr>
          <w:b/>
          <w:bCs/>
          <w:sz w:val="22"/>
          <w:szCs w:val="22"/>
        </w:rPr>
        <w:t xml:space="preserve"> </w:t>
      </w:r>
      <w:r w:rsidRPr="00E77FAE">
        <w:rPr>
          <w:bCs/>
          <w:sz w:val="22"/>
          <w:szCs w:val="22"/>
        </w:rPr>
        <w:t>KC-DE-zp.272-589/25/6</w:t>
      </w:r>
    </w:p>
    <w:p w14:paraId="4138FA60" w14:textId="77777777" w:rsidR="00E77FAE" w:rsidRPr="00E77FAE" w:rsidRDefault="00E77FAE" w:rsidP="00E77FAE">
      <w:pPr>
        <w:spacing w:line="276" w:lineRule="auto"/>
        <w:rPr>
          <w:sz w:val="22"/>
          <w:szCs w:val="22"/>
        </w:rPr>
      </w:pPr>
    </w:p>
    <w:p w14:paraId="41EA17EF" w14:textId="77777777" w:rsidR="00E77FAE" w:rsidRPr="00E77FAE" w:rsidRDefault="00E77FAE" w:rsidP="00E77FA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77FAE">
        <w:rPr>
          <w:b/>
          <w:sz w:val="22"/>
          <w:szCs w:val="22"/>
        </w:rPr>
        <w:t>WYKONAWCY</w:t>
      </w:r>
    </w:p>
    <w:p w14:paraId="4CA4FB3F" w14:textId="77777777" w:rsidR="00E77FAE" w:rsidRPr="00E77FAE" w:rsidRDefault="00E77FAE" w:rsidP="00E77FA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77FAE">
        <w:rPr>
          <w:sz w:val="22"/>
          <w:szCs w:val="22"/>
        </w:rPr>
        <w:t>ubiegający się o zamówienie</w:t>
      </w:r>
    </w:p>
    <w:p w14:paraId="70478E67" w14:textId="46C99B2F" w:rsidR="00E77FAE" w:rsidRPr="00E77FAE" w:rsidRDefault="005A043B" w:rsidP="00E77FAE">
      <w:pPr>
        <w:keepNext/>
        <w:spacing w:before="600" w:after="60"/>
        <w:jc w:val="center"/>
        <w:outlineLvl w:val="0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OGŁOSZENIE</w:t>
      </w:r>
    </w:p>
    <w:p w14:paraId="042F028D" w14:textId="77777777" w:rsidR="00E77FAE" w:rsidRPr="00E77FAE" w:rsidRDefault="00E77FAE" w:rsidP="00E77FAE">
      <w:pPr>
        <w:spacing w:after="480"/>
        <w:jc w:val="center"/>
        <w:rPr>
          <w:b/>
          <w:sz w:val="28"/>
        </w:rPr>
      </w:pPr>
      <w:r w:rsidRPr="00E77FAE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77FAE" w:rsidRPr="00E77FAE" w14:paraId="12DD8B2D" w14:textId="77777777" w:rsidTr="001730AD">
        <w:trPr>
          <w:trHeight w:val="638"/>
        </w:trPr>
        <w:tc>
          <w:tcPr>
            <w:tcW w:w="959" w:type="dxa"/>
          </w:tcPr>
          <w:p w14:paraId="1A819BE3" w14:textId="77777777" w:rsidR="00E77FAE" w:rsidRPr="00E77FAE" w:rsidRDefault="00E77FAE" w:rsidP="00E77F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77F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94623EF" w14:textId="77777777" w:rsidR="00E77FAE" w:rsidRPr="00E77FAE" w:rsidRDefault="00E77FAE" w:rsidP="00E77F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77FAE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E77FAE">
              <w:rPr>
                <w:sz w:val="22"/>
                <w:szCs w:val="22"/>
              </w:rPr>
              <w:t>Pzp</w:t>
            </w:r>
            <w:proofErr w:type="spellEnd"/>
            <w:r w:rsidRPr="00E77FA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77FAE">
              <w:rPr>
                <w:sz w:val="22"/>
                <w:szCs w:val="22"/>
              </w:rPr>
              <w:t>pn</w:t>
            </w:r>
            <w:proofErr w:type="spellEnd"/>
            <w:r w:rsidRPr="00E77FAE">
              <w:rPr>
                <w:sz w:val="22"/>
                <w:szCs w:val="22"/>
              </w:rPr>
              <w:t>.</w:t>
            </w:r>
            <w:r w:rsidRPr="00E77FAE">
              <w:rPr>
                <w:bCs/>
                <w:sz w:val="22"/>
                <w:szCs w:val="22"/>
              </w:rPr>
              <w:t>”</w:t>
            </w:r>
            <w:r w:rsidRPr="00E77FAE">
              <w:rPr>
                <w:b/>
                <w:bCs/>
                <w:sz w:val="22"/>
                <w:szCs w:val="22"/>
              </w:rPr>
              <w:t>Usługa nagrania i produkcji 12 krótkich filmów informacyjno-promocyjnych w j. angielskim w ramach programu sieć NAWA-EURAXESS (umowa BPI/EUR/2024/1/00006/U/00001 - KC-DE-zp.272-589/25</w:t>
            </w:r>
            <w:r w:rsidRPr="00E77FAE">
              <w:rPr>
                <w:bCs/>
                <w:sz w:val="22"/>
                <w:szCs w:val="22"/>
              </w:rPr>
              <w:t>”.</w:t>
            </w:r>
          </w:p>
        </w:tc>
      </w:tr>
    </w:tbl>
    <w:p w14:paraId="583100DB" w14:textId="46E3FA03" w:rsidR="00E77FAE" w:rsidRPr="00E77FAE" w:rsidRDefault="00E77FAE" w:rsidP="00E77FAE">
      <w:pPr>
        <w:spacing w:before="480" w:after="120" w:line="276" w:lineRule="auto"/>
        <w:jc w:val="both"/>
        <w:rPr>
          <w:bCs/>
        </w:rPr>
      </w:pPr>
      <w:r w:rsidRPr="00E77FAE">
        <w:rPr>
          <w:sz w:val="22"/>
          <w:szCs w:val="22"/>
        </w:rPr>
        <w:t>Zamawiający, działając na podstawie art. 253 ust. 1</w:t>
      </w:r>
      <w:r>
        <w:rPr>
          <w:sz w:val="22"/>
          <w:szCs w:val="22"/>
        </w:rPr>
        <w:t xml:space="preserve"> i 2</w:t>
      </w:r>
      <w:r w:rsidRPr="00E77FAE">
        <w:rPr>
          <w:sz w:val="22"/>
          <w:szCs w:val="22"/>
        </w:rPr>
        <w:t xml:space="preserve"> ustawy z dnia 11 września 2019r. Prawo zamówień publicznych (Dz.U.2024.1320 </w:t>
      </w:r>
      <w:proofErr w:type="spellStart"/>
      <w:r w:rsidRPr="00E77FAE">
        <w:rPr>
          <w:sz w:val="22"/>
          <w:szCs w:val="22"/>
        </w:rPr>
        <w:t>t.j</w:t>
      </w:r>
      <w:proofErr w:type="spellEnd"/>
      <w:r w:rsidRPr="00E77FAE">
        <w:rPr>
          <w:sz w:val="22"/>
          <w:szCs w:val="22"/>
        </w:rPr>
        <w:t xml:space="preserve">. ze zm.) zwanej dalej „ustawą </w:t>
      </w:r>
      <w:proofErr w:type="spellStart"/>
      <w:r w:rsidRPr="00E77FAE">
        <w:rPr>
          <w:sz w:val="22"/>
          <w:szCs w:val="22"/>
        </w:rPr>
        <w:t>Pzp</w:t>
      </w:r>
      <w:proofErr w:type="spellEnd"/>
      <w:r w:rsidRPr="00E77FAE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7FAE" w:rsidRPr="00E77FAE" w14:paraId="070D446A" w14:textId="77777777" w:rsidTr="001730AD">
        <w:trPr>
          <w:cantSplit/>
        </w:trPr>
        <w:tc>
          <w:tcPr>
            <w:tcW w:w="10150" w:type="dxa"/>
          </w:tcPr>
          <w:p w14:paraId="6AFAC4A5" w14:textId="77777777" w:rsidR="00E77FAE" w:rsidRPr="00E77FAE" w:rsidRDefault="00E77FAE" w:rsidP="00E77FA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77FAE">
              <w:rPr>
                <w:b/>
                <w:sz w:val="22"/>
                <w:szCs w:val="22"/>
              </w:rPr>
              <w:t>MEDIALORD SPÓŁKA Z OGRANICZONĄ ODPOWIEDZIALNOŚCIĄ</w:t>
            </w:r>
          </w:p>
          <w:p w14:paraId="67F78CC2" w14:textId="77777777" w:rsidR="00AF4706" w:rsidRDefault="00AF4706" w:rsidP="00AF47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T. Borowskiego 2/213</w:t>
            </w:r>
          </w:p>
          <w:p w14:paraId="6CF940AA" w14:textId="77777777" w:rsidR="00AF4706" w:rsidRDefault="00AF4706" w:rsidP="00AF47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18"/>
                <w:szCs w:val="18"/>
              </w:rPr>
              <w:t>03-475</w:t>
            </w:r>
            <w:r w:rsidRPr="008567C7">
              <w:rPr>
                <w:bCs/>
                <w:sz w:val="18"/>
                <w:szCs w:val="18"/>
              </w:rPr>
              <w:t xml:space="preserve"> </w:t>
            </w:r>
            <w:r w:rsidRPr="005B18A3">
              <w:rPr>
                <w:bCs/>
                <w:sz w:val="18"/>
                <w:szCs w:val="18"/>
              </w:rPr>
              <w:t>WARSZAWA</w:t>
            </w:r>
            <w:r w:rsidRPr="00E77FAE">
              <w:rPr>
                <w:sz w:val="22"/>
                <w:szCs w:val="22"/>
              </w:rPr>
              <w:t xml:space="preserve"> </w:t>
            </w:r>
          </w:p>
          <w:p w14:paraId="2784B8CC" w14:textId="35FE0457" w:rsidR="00E77FAE" w:rsidRPr="00E77FAE" w:rsidRDefault="00E77FAE" w:rsidP="00AF47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77FAE">
              <w:rPr>
                <w:sz w:val="22"/>
                <w:szCs w:val="22"/>
              </w:rPr>
              <w:t>na:</w:t>
            </w:r>
          </w:p>
          <w:p w14:paraId="29B2345D" w14:textId="77777777" w:rsidR="00E77FAE" w:rsidRPr="00E77FAE" w:rsidRDefault="00E77FAE" w:rsidP="00E77FA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77FAE">
              <w:rPr>
                <w:sz w:val="22"/>
                <w:szCs w:val="22"/>
              </w:rPr>
              <w:t xml:space="preserve">Usługa nagrania i produkcji 12 krótkich filmów informacyjno-promocyjnych w j. angielskim w ramach programu sieć NAWA-EURAXESS (umowa BPI/EUR/2024/1/00006/U/00001 - KC-DE-zp.272-589/25 za cenę brutto </w:t>
            </w:r>
            <w:r w:rsidRPr="00E77FAE">
              <w:rPr>
                <w:b/>
                <w:sz w:val="22"/>
                <w:szCs w:val="22"/>
              </w:rPr>
              <w:t>23 616.00 zł</w:t>
            </w:r>
            <w:r w:rsidRPr="00E77FAE">
              <w:rPr>
                <w:bCs/>
                <w:sz w:val="22"/>
                <w:szCs w:val="22"/>
              </w:rPr>
              <w:t>.</w:t>
            </w:r>
          </w:p>
          <w:p w14:paraId="348FADDA" w14:textId="77777777" w:rsidR="00E77FAE" w:rsidRPr="00E77FAE" w:rsidRDefault="00E77FAE" w:rsidP="00E77FAE">
            <w:pPr>
              <w:spacing w:before="120" w:line="276" w:lineRule="auto"/>
              <w:jc w:val="both"/>
            </w:pPr>
            <w:r w:rsidRPr="00E77FAE">
              <w:rPr>
                <w:color w:val="000000"/>
                <w:sz w:val="22"/>
                <w:szCs w:val="22"/>
              </w:rPr>
              <w:t>Uzasadnienie wyboru:</w:t>
            </w:r>
            <w:r w:rsidRPr="00E77FAE">
              <w:t xml:space="preserve"> </w:t>
            </w:r>
            <w:r w:rsidRPr="00E77FAE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E77FAE">
              <w:t xml:space="preserve"> </w:t>
            </w:r>
          </w:p>
        </w:tc>
      </w:tr>
    </w:tbl>
    <w:p w14:paraId="23063D2C" w14:textId="77777777" w:rsidR="00E77FAE" w:rsidRPr="00E77FAE" w:rsidRDefault="00E77FAE" w:rsidP="00E77FAE">
      <w:pPr>
        <w:spacing w:before="240" w:after="120"/>
        <w:jc w:val="both"/>
        <w:rPr>
          <w:color w:val="000000"/>
          <w:sz w:val="22"/>
          <w:szCs w:val="22"/>
        </w:rPr>
      </w:pPr>
      <w:r w:rsidRPr="00E77FAE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77FAE" w:rsidRPr="00E77FAE" w14:paraId="2AE31156" w14:textId="77777777" w:rsidTr="001730AD">
        <w:trPr>
          <w:trHeight w:val="510"/>
        </w:trPr>
        <w:tc>
          <w:tcPr>
            <w:tcW w:w="595" w:type="pct"/>
            <w:vAlign w:val="center"/>
          </w:tcPr>
          <w:p w14:paraId="41659055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bookmarkStart w:id="1" w:name="_Hlk53517864"/>
            <w:r w:rsidRPr="00E77FAE">
              <w:rPr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05EF46D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5D3FADA" w14:textId="77777777" w:rsidR="00E77FAE" w:rsidRPr="00E77FAE" w:rsidRDefault="00E77FAE" w:rsidP="00E77FAE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04B3D69" w14:textId="77777777" w:rsidR="00E77FAE" w:rsidRPr="00E77FAE" w:rsidRDefault="00E77FAE" w:rsidP="00E77FAE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517FB22C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Łączna liczba punktów</w:t>
            </w:r>
          </w:p>
        </w:tc>
      </w:tr>
      <w:bookmarkEnd w:id="1"/>
      <w:tr w:rsidR="00E77FAE" w:rsidRPr="00E77FAE" w14:paraId="6CE6A06D" w14:textId="77777777" w:rsidTr="001730AD">
        <w:tc>
          <w:tcPr>
            <w:tcW w:w="595" w:type="pct"/>
            <w:vAlign w:val="center"/>
          </w:tcPr>
          <w:p w14:paraId="641CD16E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09B43D9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r w:rsidRPr="00E77FAE">
              <w:rPr>
                <w:b/>
                <w:sz w:val="18"/>
                <w:szCs w:val="18"/>
              </w:rPr>
              <w:t>MEDIALORD sp. z o.o.</w:t>
            </w:r>
          </w:p>
          <w:p w14:paraId="1F86C256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T. Borowskiego 2/213</w:t>
            </w:r>
          </w:p>
          <w:p w14:paraId="0FDA234E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03-475 WARSZAWA</w:t>
            </w:r>
          </w:p>
        </w:tc>
        <w:tc>
          <w:tcPr>
            <w:tcW w:w="952" w:type="pct"/>
            <w:vAlign w:val="center"/>
          </w:tcPr>
          <w:p w14:paraId="3E891471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BE21A3B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C15017C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100,00</w:t>
            </w:r>
          </w:p>
        </w:tc>
      </w:tr>
      <w:tr w:rsidR="00E77FAE" w:rsidRPr="00E77FAE" w14:paraId="48A8CC96" w14:textId="77777777" w:rsidTr="001730AD">
        <w:tc>
          <w:tcPr>
            <w:tcW w:w="595" w:type="pct"/>
            <w:vAlign w:val="center"/>
          </w:tcPr>
          <w:p w14:paraId="66A56025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716650AB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r w:rsidRPr="00E77FAE">
              <w:rPr>
                <w:b/>
                <w:sz w:val="18"/>
                <w:szCs w:val="18"/>
              </w:rPr>
              <w:t xml:space="preserve">Agencja Marketingowa AIMART Magdalena </w:t>
            </w:r>
            <w:proofErr w:type="spellStart"/>
            <w:r w:rsidRPr="00E77FAE">
              <w:rPr>
                <w:b/>
                <w:sz w:val="18"/>
                <w:szCs w:val="18"/>
              </w:rPr>
              <w:t>Wilczaszek</w:t>
            </w:r>
            <w:proofErr w:type="spellEnd"/>
          </w:p>
          <w:p w14:paraId="7D31992B" w14:textId="77777777" w:rsidR="00E77FAE" w:rsidRPr="00E77FAE" w:rsidRDefault="00E77FAE" w:rsidP="00E77FAE">
            <w:pPr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ul. Glinki 79 /p131</w:t>
            </w:r>
          </w:p>
          <w:p w14:paraId="72CDF9EF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85-861 Bydgoszcz</w:t>
            </w:r>
          </w:p>
        </w:tc>
        <w:tc>
          <w:tcPr>
            <w:tcW w:w="952" w:type="pct"/>
            <w:vAlign w:val="center"/>
          </w:tcPr>
          <w:p w14:paraId="62FA34A4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35,78</w:t>
            </w:r>
          </w:p>
        </w:tc>
        <w:tc>
          <w:tcPr>
            <w:tcW w:w="952" w:type="pct"/>
            <w:vAlign w:val="center"/>
          </w:tcPr>
          <w:p w14:paraId="33C26A4B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4749C9B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75,78</w:t>
            </w:r>
          </w:p>
        </w:tc>
      </w:tr>
      <w:tr w:rsidR="00E77FAE" w:rsidRPr="00E77FAE" w14:paraId="35BEAEC3" w14:textId="77777777" w:rsidTr="001730AD">
        <w:tc>
          <w:tcPr>
            <w:tcW w:w="595" w:type="pct"/>
            <w:vAlign w:val="center"/>
          </w:tcPr>
          <w:p w14:paraId="0EBD6E03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14322290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E77FAE">
              <w:rPr>
                <w:b/>
                <w:sz w:val="18"/>
                <w:szCs w:val="18"/>
              </w:rPr>
              <w:t>Golden</w:t>
            </w:r>
            <w:proofErr w:type="spellEnd"/>
            <w:r w:rsidRPr="00E77FAE">
              <w:rPr>
                <w:b/>
                <w:sz w:val="18"/>
                <w:szCs w:val="18"/>
              </w:rPr>
              <w:t xml:space="preserve"> Film - Artur Brzozowski</w:t>
            </w:r>
          </w:p>
          <w:p w14:paraId="6264AE00" w14:textId="77777777" w:rsidR="00E77FAE" w:rsidRPr="00E77FAE" w:rsidRDefault="00E77FAE" w:rsidP="00E77FAE">
            <w:pPr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Kwarcowa 22 /31</w:t>
            </w:r>
          </w:p>
          <w:p w14:paraId="4B741EF9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lastRenderedPageBreak/>
              <w:t>20-583 Lublin</w:t>
            </w:r>
          </w:p>
        </w:tc>
        <w:tc>
          <w:tcPr>
            <w:tcW w:w="952" w:type="pct"/>
            <w:vAlign w:val="center"/>
          </w:tcPr>
          <w:p w14:paraId="40D522A7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lastRenderedPageBreak/>
              <w:t xml:space="preserve">  18,46</w:t>
            </w:r>
          </w:p>
        </w:tc>
        <w:tc>
          <w:tcPr>
            <w:tcW w:w="952" w:type="pct"/>
            <w:vAlign w:val="center"/>
          </w:tcPr>
          <w:p w14:paraId="4B9F4599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83DCBC2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58,46</w:t>
            </w:r>
          </w:p>
        </w:tc>
      </w:tr>
      <w:tr w:rsidR="00E77FAE" w:rsidRPr="00E77FAE" w14:paraId="295A0861" w14:textId="77777777" w:rsidTr="001730AD">
        <w:tc>
          <w:tcPr>
            <w:tcW w:w="595" w:type="pct"/>
            <w:vAlign w:val="center"/>
          </w:tcPr>
          <w:p w14:paraId="6F434E25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0419E372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E77FAE">
              <w:rPr>
                <w:b/>
                <w:sz w:val="18"/>
                <w:szCs w:val="18"/>
                <w:lang w:val="en-US"/>
              </w:rPr>
              <w:t>Pineaddle</w:t>
            </w:r>
            <w:proofErr w:type="spellEnd"/>
            <w:r w:rsidRPr="00E77FAE">
              <w:rPr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E77FAE">
              <w:rPr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70374595" w14:textId="77777777" w:rsidR="00E77FAE" w:rsidRPr="00E77FAE" w:rsidRDefault="00E77FAE" w:rsidP="00E77FAE">
            <w:pPr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Łobzowska 57 /108/3</w:t>
            </w:r>
          </w:p>
          <w:p w14:paraId="137555AD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31-139 Kraków</w:t>
            </w:r>
          </w:p>
        </w:tc>
        <w:tc>
          <w:tcPr>
            <w:tcW w:w="952" w:type="pct"/>
            <w:vAlign w:val="center"/>
          </w:tcPr>
          <w:p w14:paraId="17647ABC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14,70</w:t>
            </w:r>
          </w:p>
        </w:tc>
        <w:tc>
          <w:tcPr>
            <w:tcW w:w="952" w:type="pct"/>
            <w:vAlign w:val="center"/>
          </w:tcPr>
          <w:p w14:paraId="04C52A35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AF0F7AB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54,70</w:t>
            </w:r>
          </w:p>
        </w:tc>
      </w:tr>
      <w:tr w:rsidR="00E77FAE" w:rsidRPr="00E77FAE" w14:paraId="1F275902" w14:textId="77777777" w:rsidTr="001730AD">
        <w:tc>
          <w:tcPr>
            <w:tcW w:w="595" w:type="pct"/>
            <w:vAlign w:val="center"/>
          </w:tcPr>
          <w:p w14:paraId="7E003FFC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9</w:t>
            </w:r>
          </w:p>
        </w:tc>
        <w:tc>
          <w:tcPr>
            <w:tcW w:w="1786" w:type="pct"/>
            <w:vAlign w:val="center"/>
          </w:tcPr>
          <w:p w14:paraId="6AA3A313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r w:rsidRPr="00E77FAE">
              <w:rPr>
                <w:b/>
                <w:sz w:val="18"/>
                <w:szCs w:val="18"/>
              </w:rPr>
              <w:t>Karolina Biernacka ART</w:t>
            </w:r>
          </w:p>
          <w:p w14:paraId="22B40BE9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Ul. Synów Pułku 7</w:t>
            </w:r>
          </w:p>
          <w:p w14:paraId="7039B4B8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01-354 Warszawa</w:t>
            </w:r>
          </w:p>
        </w:tc>
        <w:tc>
          <w:tcPr>
            <w:tcW w:w="952" w:type="pct"/>
            <w:vAlign w:val="center"/>
          </w:tcPr>
          <w:p w14:paraId="70D6F731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14,12</w:t>
            </w:r>
          </w:p>
        </w:tc>
        <w:tc>
          <w:tcPr>
            <w:tcW w:w="952" w:type="pct"/>
            <w:vAlign w:val="center"/>
          </w:tcPr>
          <w:p w14:paraId="01D618DA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D841507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54,12</w:t>
            </w:r>
          </w:p>
        </w:tc>
      </w:tr>
      <w:tr w:rsidR="00E77FAE" w:rsidRPr="00E77FAE" w14:paraId="6A605397" w14:textId="77777777" w:rsidTr="001730AD">
        <w:tc>
          <w:tcPr>
            <w:tcW w:w="595" w:type="pct"/>
            <w:vAlign w:val="center"/>
          </w:tcPr>
          <w:p w14:paraId="438E5354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461FA0CC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r w:rsidRPr="00E77FAE">
              <w:rPr>
                <w:b/>
                <w:sz w:val="18"/>
                <w:szCs w:val="18"/>
              </w:rPr>
              <w:t>MFILM Waldemar Michalski</w:t>
            </w:r>
          </w:p>
          <w:p w14:paraId="46687F6F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Ul. Wojciechowska 7J lok. 16</w:t>
            </w:r>
          </w:p>
          <w:p w14:paraId="31EDB08C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20-704 Lublin</w:t>
            </w:r>
          </w:p>
        </w:tc>
        <w:tc>
          <w:tcPr>
            <w:tcW w:w="952" w:type="pct"/>
            <w:vAlign w:val="center"/>
          </w:tcPr>
          <w:p w14:paraId="069AC1EE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12,15</w:t>
            </w:r>
          </w:p>
        </w:tc>
        <w:tc>
          <w:tcPr>
            <w:tcW w:w="952" w:type="pct"/>
            <w:vAlign w:val="center"/>
          </w:tcPr>
          <w:p w14:paraId="7A0E7D7B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8F0D677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52,15</w:t>
            </w:r>
          </w:p>
        </w:tc>
      </w:tr>
      <w:tr w:rsidR="00E77FAE" w:rsidRPr="00E77FAE" w14:paraId="6E97597B" w14:textId="77777777" w:rsidTr="001730AD">
        <w:tc>
          <w:tcPr>
            <w:tcW w:w="595" w:type="pct"/>
            <w:vAlign w:val="center"/>
          </w:tcPr>
          <w:p w14:paraId="0C73C92F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50F9D72E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E77FAE">
              <w:rPr>
                <w:b/>
                <w:sz w:val="18"/>
                <w:szCs w:val="18"/>
              </w:rPr>
              <w:t>Skillspace</w:t>
            </w:r>
            <w:proofErr w:type="spellEnd"/>
            <w:r w:rsidRPr="00E77FAE">
              <w:rPr>
                <w:b/>
                <w:sz w:val="18"/>
                <w:szCs w:val="18"/>
              </w:rPr>
              <w:t xml:space="preserve"> | Michał Badura</w:t>
            </w:r>
          </w:p>
          <w:p w14:paraId="1BC0E803" w14:textId="77777777" w:rsidR="00E77FAE" w:rsidRPr="00E77FAE" w:rsidRDefault="00E77FAE" w:rsidP="00E77FAE">
            <w:pPr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Wodna 26 /15</w:t>
            </w:r>
          </w:p>
          <w:p w14:paraId="52918EEF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30-719 Kraków</w:t>
            </w:r>
          </w:p>
        </w:tc>
        <w:tc>
          <w:tcPr>
            <w:tcW w:w="952" w:type="pct"/>
            <w:vAlign w:val="center"/>
          </w:tcPr>
          <w:p w14:paraId="35254A7B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12,00</w:t>
            </w:r>
          </w:p>
        </w:tc>
        <w:tc>
          <w:tcPr>
            <w:tcW w:w="952" w:type="pct"/>
            <w:vAlign w:val="center"/>
          </w:tcPr>
          <w:p w14:paraId="72A71A7C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FB00408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52,00</w:t>
            </w:r>
          </w:p>
        </w:tc>
      </w:tr>
      <w:tr w:rsidR="00E77FAE" w:rsidRPr="00E77FAE" w14:paraId="4B5E06CB" w14:textId="77777777" w:rsidTr="001730AD">
        <w:tc>
          <w:tcPr>
            <w:tcW w:w="595" w:type="pct"/>
            <w:vAlign w:val="center"/>
          </w:tcPr>
          <w:p w14:paraId="3F50B4D3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1635E749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r w:rsidRPr="00E77FAE">
              <w:rPr>
                <w:b/>
                <w:sz w:val="18"/>
                <w:szCs w:val="18"/>
              </w:rPr>
              <w:t xml:space="preserve">REWOLE Marcin </w:t>
            </w:r>
            <w:proofErr w:type="spellStart"/>
            <w:r w:rsidRPr="00E77FAE">
              <w:rPr>
                <w:b/>
                <w:sz w:val="18"/>
                <w:szCs w:val="18"/>
              </w:rPr>
              <w:t>Opęchowski</w:t>
            </w:r>
            <w:proofErr w:type="spellEnd"/>
          </w:p>
          <w:p w14:paraId="2CF68CD3" w14:textId="77777777" w:rsidR="00E77FAE" w:rsidRPr="00E77FAE" w:rsidRDefault="00E77FAE" w:rsidP="00E77FAE">
            <w:pPr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Obrzeżna 7a /72</w:t>
            </w:r>
          </w:p>
          <w:p w14:paraId="09854210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02-691 Warszawa</w:t>
            </w:r>
          </w:p>
        </w:tc>
        <w:tc>
          <w:tcPr>
            <w:tcW w:w="952" w:type="pct"/>
            <w:vAlign w:val="center"/>
          </w:tcPr>
          <w:p w14:paraId="58441742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11,25</w:t>
            </w:r>
          </w:p>
        </w:tc>
        <w:tc>
          <w:tcPr>
            <w:tcW w:w="952" w:type="pct"/>
            <w:vAlign w:val="center"/>
          </w:tcPr>
          <w:p w14:paraId="473D28B3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04F402F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51,25</w:t>
            </w:r>
          </w:p>
        </w:tc>
      </w:tr>
      <w:tr w:rsidR="00E77FAE" w:rsidRPr="00E77FAE" w14:paraId="7BE5AB22" w14:textId="77777777" w:rsidTr="001730AD">
        <w:tc>
          <w:tcPr>
            <w:tcW w:w="595" w:type="pct"/>
            <w:vAlign w:val="center"/>
          </w:tcPr>
          <w:p w14:paraId="71376AAA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11</w:t>
            </w:r>
          </w:p>
        </w:tc>
        <w:tc>
          <w:tcPr>
            <w:tcW w:w="1786" w:type="pct"/>
            <w:vAlign w:val="center"/>
          </w:tcPr>
          <w:p w14:paraId="7604028D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r w:rsidRPr="00E77FAE">
              <w:rPr>
                <w:b/>
                <w:sz w:val="18"/>
                <w:szCs w:val="18"/>
              </w:rPr>
              <w:t xml:space="preserve">Sun &amp; </w:t>
            </w:r>
            <w:proofErr w:type="spellStart"/>
            <w:r w:rsidRPr="00E77FAE">
              <w:rPr>
                <w:b/>
                <w:sz w:val="18"/>
                <w:szCs w:val="18"/>
              </w:rPr>
              <w:t>More</w:t>
            </w:r>
            <w:proofErr w:type="spellEnd"/>
            <w:r w:rsidRPr="00E77FAE">
              <w:rPr>
                <w:b/>
                <w:sz w:val="18"/>
                <w:szCs w:val="18"/>
              </w:rPr>
              <w:t xml:space="preserve"> sp. </w:t>
            </w:r>
            <w:proofErr w:type="spellStart"/>
            <w:r w:rsidRPr="00E77FAE">
              <w:rPr>
                <w:b/>
                <w:sz w:val="18"/>
                <w:szCs w:val="18"/>
              </w:rPr>
              <w:t>zo.o</w:t>
            </w:r>
            <w:proofErr w:type="spellEnd"/>
          </w:p>
          <w:p w14:paraId="12E2D2BD" w14:textId="77777777" w:rsidR="00E77FAE" w:rsidRPr="00E77FAE" w:rsidRDefault="00E77FAE" w:rsidP="00E77FAE">
            <w:pPr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Madalińskiego 8 /215</w:t>
            </w:r>
          </w:p>
          <w:p w14:paraId="22BB4559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70-101 Szczecin</w:t>
            </w:r>
          </w:p>
        </w:tc>
        <w:tc>
          <w:tcPr>
            <w:tcW w:w="952" w:type="pct"/>
            <w:vAlign w:val="center"/>
          </w:tcPr>
          <w:p w14:paraId="05603303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9,33</w:t>
            </w:r>
          </w:p>
        </w:tc>
        <w:tc>
          <w:tcPr>
            <w:tcW w:w="952" w:type="pct"/>
            <w:vAlign w:val="center"/>
          </w:tcPr>
          <w:p w14:paraId="5691BF19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05D0716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49,33</w:t>
            </w:r>
          </w:p>
        </w:tc>
      </w:tr>
      <w:tr w:rsidR="00E77FAE" w:rsidRPr="00E77FAE" w14:paraId="29A14A43" w14:textId="77777777" w:rsidTr="001730AD">
        <w:tc>
          <w:tcPr>
            <w:tcW w:w="595" w:type="pct"/>
            <w:vAlign w:val="center"/>
          </w:tcPr>
          <w:p w14:paraId="34E336E1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12</w:t>
            </w:r>
          </w:p>
        </w:tc>
        <w:tc>
          <w:tcPr>
            <w:tcW w:w="1786" w:type="pct"/>
            <w:vAlign w:val="center"/>
          </w:tcPr>
          <w:p w14:paraId="0BBD3593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  <w:lang w:val="en-US"/>
              </w:rPr>
            </w:pPr>
            <w:r w:rsidRPr="00E77FAE">
              <w:rPr>
                <w:b/>
                <w:sz w:val="18"/>
                <w:szCs w:val="18"/>
                <w:lang w:val="en-US"/>
              </w:rPr>
              <w:t xml:space="preserve">Web2Business Sp. z </w:t>
            </w:r>
            <w:proofErr w:type="spellStart"/>
            <w:r w:rsidRPr="00E77FAE">
              <w:rPr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74BD0817" w14:textId="77777777" w:rsidR="00E77FAE" w:rsidRPr="00E77FAE" w:rsidRDefault="00E77FAE" w:rsidP="00E77FAE">
            <w:pPr>
              <w:rPr>
                <w:bCs/>
                <w:sz w:val="18"/>
                <w:szCs w:val="18"/>
              </w:rPr>
            </w:pPr>
            <w:proofErr w:type="spellStart"/>
            <w:r w:rsidRPr="00E77FAE">
              <w:rPr>
                <w:bCs/>
                <w:sz w:val="18"/>
                <w:szCs w:val="18"/>
              </w:rPr>
              <w:t>Jasnodworska</w:t>
            </w:r>
            <w:proofErr w:type="spellEnd"/>
            <w:r w:rsidRPr="00E77FAE">
              <w:rPr>
                <w:bCs/>
                <w:sz w:val="18"/>
                <w:szCs w:val="18"/>
              </w:rPr>
              <w:t xml:space="preserve"> 3b /261</w:t>
            </w:r>
          </w:p>
          <w:p w14:paraId="12EC4355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01-745 Warszawa</w:t>
            </w:r>
          </w:p>
        </w:tc>
        <w:tc>
          <w:tcPr>
            <w:tcW w:w="952" w:type="pct"/>
            <w:vAlign w:val="center"/>
          </w:tcPr>
          <w:p w14:paraId="0CDFD9CA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10,11</w:t>
            </w:r>
          </w:p>
        </w:tc>
        <w:tc>
          <w:tcPr>
            <w:tcW w:w="952" w:type="pct"/>
            <w:vAlign w:val="center"/>
          </w:tcPr>
          <w:p w14:paraId="02B2DFEC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715" w:type="pct"/>
            <w:vAlign w:val="center"/>
          </w:tcPr>
          <w:p w14:paraId="2345036E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30,11</w:t>
            </w:r>
          </w:p>
        </w:tc>
      </w:tr>
      <w:tr w:rsidR="00E77FAE" w:rsidRPr="00E77FAE" w14:paraId="1B24B819" w14:textId="77777777" w:rsidTr="001730AD">
        <w:tc>
          <w:tcPr>
            <w:tcW w:w="595" w:type="pct"/>
            <w:vAlign w:val="center"/>
          </w:tcPr>
          <w:p w14:paraId="2BAAB8C5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10</w:t>
            </w:r>
          </w:p>
        </w:tc>
        <w:tc>
          <w:tcPr>
            <w:tcW w:w="1786" w:type="pct"/>
            <w:vAlign w:val="center"/>
          </w:tcPr>
          <w:p w14:paraId="4F7F1B88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r w:rsidRPr="00E77FAE">
              <w:rPr>
                <w:b/>
                <w:sz w:val="18"/>
                <w:szCs w:val="18"/>
              </w:rPr>
              <w:t>VCV Systems Sp. z o.o.</w:t>
            </w:r>
          </w:p>
          <w:p w14:paraId="5A501290" w14:textId="77777777" w:rsidR="00E77FAE" w:rsidRPr="00E77FAE" w:rsidRDefault="00E77FAE" w:rsidP="00E77FAE">
            <w:pPr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 xml:space="preserve">Chmielna 73 </w:t>
            </w:r>
          </w:p>
          <w:p w14:paraId="4CE4F634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00-801 Warszawa</w:t>
            </w:r>
          </w:p>
        </w:tc>
        <w:tc>
          <w:tcPr>
            <w:tcW w:w="952" w:type="pct"/>
            <w:vAlign w:val="center"/>
          </w:tcPr>
          <w:p w14:paraId="06C60535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6,40</w:t>
            </w:r>
          </w:p>
        </w:tc>
        <w:tc>
          <w:tcPr>
            <w:tcW w:w="952" w:type="pct"/>
            <w:vAlign w:val="center"/>
          </w:tcPr>
          <w:p w14:paraId="75C26D56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715" w:type="pct"/>
            <w:vAlign w:val="center"/>
          </w:tcPr>
          <w:p w14:paraId="3EE96717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 xml:space="preserve">  26,40</w:t>
            </w:r>
          </w:p>
        </w:tc>
      </w:tr>
      <w:tr w:rsidR="00E77FAE" w:rsidRPr="00E77FAE" w14:paraId="5D70F071" w14:textId="77777777" w:rsidTr="001730AD">
        <w:tc>
          <w:tcPr>
            <w:tcW w:w="595" w:type="pct"/>
            <w:vAlign w:val="center"/>
          </w:tcPr>
          <w:p w14:paraId="6AB74948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148343D3" w14:textId="77777777" w:rsidR="00E77FAE" w:rsidRPr="00E77FAE" w:rsidRDefault="00E77FAE" w:rsidP="00E77FAE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E77FAE">
              <w:rPr>
                <w:b/>
                <w:sz w:val="18"/>
                <w:szCs w:val="18"/>
              </w:rPr>
              <w:t>Pictures</w:t>
            </w:r>
            <w:proofErr w:type="spellEnd"/>
            <w:r w:rsidRPr="00E77FAE">
              <w:rPr>
                <w:b/>
                <w:sz w:val="18"/>
                <w:szCs w:val="18"/>
              </w:rPr>
              <w:t xml:space="preserve"> Joanna Domańska</w:t>
            </w:r>
          </w:p>
          <w:p w14:paraId="0ACDA203" w14:textId="77777777" w:rsidR="00E77FAE" w:rsidRPr="00E77FAE" w:rsidRDefault="00E77FAE" w:rsidP="00E77FAE">
            <w:pPr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 xml:space="preserve">Kolejowa 19 </w:t>
            </w:r>
          </w:p>
          <w:p w14:paraId="0DCD14F3" w14:textId="77777777" w:rsidR="00E77FAE" w:rsidRPr="00E77FAE" w:rsidRDefault="00E77FAE" w:rsidP="00E77FAE">
            <w:pPr>
              <w:spacing w:after="40"/>
              <w:rPr>
                <w:bCs/>
                <w:sz w:val="18"/>
                <w:szCs w:val="18"/>
              </w:rPr>
            </w:pPr>
            <w:r w:rsidRPr="00E77FAE">
              <w:rPr>
                <w:bCs/>
                <w:sz w:val="18"/>
                <w:szCs w:val="18"/>
              </w:rPr>
              <w:t>96-513 Kozłów Biskupi</w:t>
            </w:r>
          </w:p>
        </w:tc>
        <w:tc>
          <w:tcPr>
            <w:tcW w:w="952" w:type="pct"/>
            <w:vAlign w:val="center"/>
          </w:tcPr>
          <w:p w14:paraId="0FA9692D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71348DFB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0837BD97" w14:textId="77777777" w:rsidR="00E77FAE" w:rsidRPr="00E77FAE" w:rsidRDefault="00E77FAE" w:rsidP="00E77FAE">
            <w:pPr>
              <w:jc w:val="center"/>
              <w:rPr>
                <w:sz w:val="18"/>
                <w:szCs w:val="18"/>
              </w:rPr>
            </w:pPr>
            <w:r w:rsidRPr="00E77FAE">
              <w:rPr>
                <w:sz w:val="18"/>
                <w:szCs w:val="18"/>
              </w:rPr>
              <w:t>*</w:t>
            </w:r>
          </w:p>
        </w:tc>
      </w:tr>
    </w:tbl>
    <w:p w14:paraId="50C50DCB" w14:textId="77777777" w:rsidR="00E77FAE" w:rsidRPr="00E77FAE" w:rsidRDefault="00E77FAE" w:rsidP="00E77FAE">
      <w:pPr>
        <w:spacing w:before="120"/>
        <w:ind w:firstLine="709"/>
        <w:jc w:val="both"/>
        <w:rPr>
          <w:color w:val="000000"/>
        </w:rPr>
      </w:pPr>
      <w:r w:rsidRPr="00E77FAE">
        <w:rPr>
          <w:color w:val="000000"/>
        </w:rPr>
        <w:t>*Zamawiający nie przyznawał punktów. Oferta wykonawcy została odrzucona.</w:t>
      </w:r>
    </w:p>
    <w:p w14:paraId="32AF106B" w14:textId="77777777" w:rsidR="00E77FAE" w:rsidRPr="00E77FAE" w:rsidRDefault="00E77FAE" w:rsidP="00E77FAE">
      <w:pPr>
        <w:spacing w:before="120"/>
        <w:ind w:firstLine="709"/>
        <w:jc w:val="both"/>
        <w:rPr>
          <w:color w:val="000000"/>
        </w:rPr>
      </w:pPr>
    </w:p>
    <w:p w14:paraId="28B656BF" w14:textId="77777777" w:rsidR="00E77FAE" w:rsidRPr="00E77FAE" w:rsidRDefault="00E77FAE" w:rsidP="00E77FAE">
      <w:pPr>
        <w:spacing w:before="120" w:after="120"/>
        <w:jc w:val="both"/>
        <w:rPr>
          <w:color w:val="000000"/>
          <w:sz w:val="16"/>
          <w:szCs w:val="16"/>
        </w:rPr>
      </w:pPr>
    </w:p>
    <w:bookmarkEnd w:id="0"/>
    <w:p w14:paraId="762A9CB3" w14:textId="77777777" w:rsidR="00E77FAE" w:rsidRPr="00E77FAE" w:rsidRDefault="00E77FAE" w:rsidP="00E77FAE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0C2686E4" w14:textId="77777777" w:rsidR="00F960D7" w:rsidRPr="00E77FAE" w:rsidRDefault="00F960D7" w:rsidP="00E77FAE"/>
    <w:sectPr w:rsidR="00F960D7" w:rsidRPr="00E77FA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9E41A" w14:textId="77777777" w:rsidR="00B60532" w:rsidRDefault="00B60532">
      <w:r>
        <w:separator/>
      </w:r>
    </w:p>
  </w:endnote>
  <w:endnote w:type="continuationSeparator" w:id="0">
    <w:p w14:paraId="434773AF" w14:textId="77777777" w:rsidR="00B60532" w:rsidRDefault="00B6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AB5B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2FDC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0EB7A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A92F6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04D2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1966F" w14:textId="77777777" w:rsidR="00B60532" w:rsidRDefault="00B60532">
      <w:r>
        <w:separator/>
      </w:r>
    </w:p>
  </w:footnote>
  <w:footnote w:type="continuationSeparator" w:id="0">
    <w:p w14:paraId="1724F40D" w14:textId="77777777" w:rsidR="00B60532" w:rsidRDefault="00B60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7AF3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561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B22E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53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43B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2B51"/>
    <w:rsid w:val="0097748A"/>
    <w:rsid w:val="009F0E5C"/>
    <w:rsid w:val="00A029B8"/>
    <w:rsid w:val="00A17CDB"/>
    <w:rsid w:val="00AA02AC"/>
    <w:rsid w:val="00AF4706"/>
    <w:rsid w:val="00B32D12"/>
    <w:rsid w:val="00B464D3"/>
    <w:rsid w:val="00B60532"/>
    <w:rsid w:val="00B8185B"/>
    <w:rsid w:val="00BD2174"/>
    <w:rsid w:val="00C06F32"/>
    <w:rsid w:val="00C423DD"/>
    <w:rsid w:val="00C53069"/>
    <w:rsid w:val="00C60D7B"/>
    <w:rsid w:val="00C65E53"/>
    <w:rsid w:val="00C86C75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723E"/>
    <w:rsid w:val="00DE4BF6"/>
    <w:rsid w:val="00E30B2D"/>
    <w:rsid w:val="00E62859"/>
    <w:rsid w:val="00E77FAE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C18A39"/>
  <w15:chartTrackingRefBased/>
  <w15:docId w15:val="{789BE5E9-6BD5-4D18-942E-B5B798475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F4706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DA723E"/>
    <w:rPr>
      <w:b/>
      <w:kern w:val="28"/>
      <w:sz w:val="24"/>
    </w:rPr>
  </w:style>
  <w:style w:type="character" w:customStyle="1" w:styleId="NagwekZnak">
    <w:name w:val="Nagłówek Znak"/>
    <w:link w:val="Nagwek"/>
    <w:rsid w:val="00DA72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748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2025-12-11T14:21:00Z</cp:lastPrinted>
  <dcterms:created xsi:type="dcterms:W3CDTF">2025-12-11T14:21:00Z</dcterms:created>
  <dcterms:modified xsi:type="dcterms:W3CDTF">2025-12-11T14:21:00Z</dcterms:modified>
</cp:coreProperties>
</file>