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EA27" w14:textId="77777777" w:rsidR="00D64136" w:rsidRPr="00353FDC" w:rsidRDefault="000F00EC" w:rsidP="00D64136">
      <w:pPr>
        <w:spacing w:after="600"/>
        <w:jc w:val="right"/>
        <w:rPr>
          <w:rFonts w:ascii="Arial" w:hAnsi="Arial" w:cs="Arial"/>
        </w:rPr>
      </w:pPr>
      <w:bookmarkStart w:id="0" w:name="_Hlk53520193"/>
      <w:r w:rsidRPr="000F00EC">
        <w:rPr>
          <w:rFonts w:ascii="Arial" w:hAnsi="Arial" w:cs="Arial"/>
        </w:rPr>
        <w:t>Kraków</w:t>
      </w:r>
      <w:r w:rsidR="00D64136" w:rsidRPr="00353FDC">
        <w:rPr>
          <w:rFonts w:ascii="Arial" w:hAnsi="Arial" w:cs="Arial"/>
        </w:rPr>
        <w:t xml:space="preserve"> dnia: </w:t>
      </w:r>
      <w:r w:rsidRPr="000F00EC">
        <w:rPr>
          <w:rFonts w:ascii="Arial" w:hAnsi="Arial" w:cs="Arial"/>
        </w:rPr>
        <w:t>2025-12-03</w:t>
      </w:r>
    </w:p>
    <w:p w14:paraId="2A619E94" w14:textId="77777777" w:rsidR="00D64136" w:rsidRPr="00353FDC" w:rsidRDefault="000F00EC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0F00EC">
        <w:rPr>
          <w:rFonts w:ascii="Arial" w:hAnsi="Arial" w:cs="Arial"/>
          <w:b/>
          <w:bCs/>
        </w:rPr>
        <w:t>Szpital Specjalistyczny im. Stefana Żeromskiego SP ZOZ w Krakowie</w:t>
      </w:r>
    </w:p>
    <w:p w14:paraId="7E0D6762" w14:textId="77777777" w:rsidR="00D64136" w:rsidRPr="00353FDC" w:rsidRDefault="000F00EC" w:rsidP="00D64136">
      <w:pPr>
        <w:spacing w:line="360" w:lineRule="auto"/>
        <w:ind w:right="3969"/>
        <w:rPr>
          <w:rFonts w:ascii="Arial" w:hAnsi="Arial" w:cs="Arial"/>
        </w:rPr>
      </w:pPr>
      <w:r w:rsidRPr="000F00EC">
        <w:rPr>
          <w:rFonts w:ascii="Arial" w:hAnsi="Arial" w:cs="Arial"/>
        </w:rPr>
        <w:t>os. Na Skarpie</w:t>
      </w:r>
      <w:r w:rsidR="00D64136" w:rsidRPr="00353FDC">
        <w:rPr>
          <w:rFonts w:ascii="Arial" w:hAnsi="Arial" w:cs="Arial"/>
        </w:rPr>
        <w:t xml:space="preserve"> </w:t>
      </w:r>
      <w:r w:rsidRPr="000F00EC">
        <w:rPr>
          <w:rFonts w:ascii="Arial" w:hAnsi="Arial" w:cs="Arial"/>
        </w:rPr>
        <w:t>66</w:t>
      </w:r>
    </w:p>
    <w:p w14:paraId="63440FB6" w14:textId="77777777" w:rsidR="00D64136" w:rsidRPr="00353FDC" w:rsidRDefault="000F00EC" w:rsidP="00D64136">
      <w:pPr>
        <w:ind w:right="3969"/>
        <w:rPr>
          <w:rFonts w:ascii="Arial" w:hAnsi="Arial" w:cs="Arial"/>
        </w:rPr>
      </w:pPr>
      <w:r w:rsidRPr="000F00EC">
        <w:rPr>
          <w:rFonts w:ascii="Arial" w:hAnsi="Arial" w:cs="Arial"/>
        </w:rPr>
        <w:t>31-913</w:t>
      </w:r>
      <w:r w:rsidR="00D64136" w:rsidRPr="00353FDC">
        <w:rPr>
          <w:rFonts w:ascii="Arial" w:hAnsi="Arial" w:cs="Arial"/>
        </w:rPr>
        <w:t xml:space="preserve"> </w:t>
      </w:r>
      <w:r w:rsidRPr="000F00EC">
        <w:rPr>
          <w:rFonts w:ascii="Arial" w:hAnsi="Arial" w:cs="Arial"/>
        </w:rPr>
        <w:t>Kraków</w:t>
      </w:r>
    </w:p>
    <w:p w14:paraId="451BB5B9" w14:textId="77777777" w:rsidR="00D64136" w:rsidRPr="00353FDC" w:rsidRDefault="00D64136" w:rsidP="00D64136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1756AB" w14:textId="033B8E33" w:rsidR="00D64136" w:rsidRDefault="00D64136" w:rsidP="00FB2C03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ECADECC" w14:textId="5A4E35EF" w:rsidR="00FB2C03" w:rsidRDefault="00FB2C03" w:rsidP="00FB2C03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DZP-271-48/25 – 1059.AF</w:t>
      </w:r>
    </w:p>
    <w:p w14:paraId="4164BD81" w14:textId="77777777" w:rsidR="009F463B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0C6E078" w14:textId="77777777" w:rsidR="00D64136" w:rsidRPr="009F463B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DD0B9FC" w14:textId="77777777" w:rsidTr="005E0D0A">
        <w:tc>
          <w:tcPr>
            <w:tcW w:w="10065" w:type="dxa"/>
            <w:shd w:val="clear" w:color="auto" w:fill="F2F2F2"/>
            <w:hideMark/>
          </w:tcPr>
          <w:p w14:paraId="789E36EE" w14:textId="77777777" w:rsidR="00D64136" w:rsidRPr="00353FDC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8AE3268" w14:textId="77777777" w:rsidR="00D64136" w:rsidRPr="00353FDC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B7C0290" w14:textId="77777777" w:rsidR="00D64136" w:rsidRPr="00353FDC" w:rsidRDefault="00D64136" w:rsidP="00D64136">
      <w:pPr>
        <w:keepNext/>
        <w:spacing w:after="240"/>
        <w:outlineLvl w:val="0"/>
        <w:rPr>
          <w:rFonts w:ascii="Arial" w:hAnsi="Arial" w:cs="Arial"/>
          <w:b/>
        </w:rPr>
      </w:pPr>
    </w:p>
    <w:p w14:paraId="6F7B3EA1" w14:textId="77777777" w:rsidR="00D64136" w:rsidRPr="00353FDC" w:rsidRDefault="00D64136" w:rsidP="00D641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048C38F0" w14:textId="77777777" w:rsidTr="005E0D0A">
        <w:tc>
          <w:tcPr>
            <w:tcW w:w="2269" w:type="dxa"/>
            <w:shd w:val="clear" w:color="auto" w:fill="auto"/>
          </w:tcPr>
          <w:p w14:paraId="661E8B0A" w14:textId="77777777" w:rsidR="00D64136" w:rsidRPr="00353FDC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C8F5D8" w14:textId="77777777" w:rsidR="00D64136" w:rsidRPr="00353FDC" w:rsidRDefault="000F00EC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Zakup i dostawa implantów ortopedycznych do zabiegów endoprotezoplastyki stawów i elongacji kości długich</w:t>
            </w:r>
          </w:p>
        </w:tc>
      </w:tr>
      <w:tr w:rsidR="000F00EC" w:rsidRPr="00353FDC" w14:paraId="594F8121" w14:textId="77777777" w:rsidTr="00446FA4">
        <w:tc>
          <w:tcPr>
            <w:tcW w:w="2269" w:type="dxa"/>
            <w:shd w:val="clear" w:color="auto" w:fill="auto"/>
          </w:tcPr>
          <w:p w14:paraId="1270FE05" w14:textId="77777777" w:rsidR="000F00EC" w:rsidRPr="00353FDC" w:rsidRDefault="000F00EC" w:rsidP="00446F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CDCD73" w14:textId="77777777" w:rsidR="000F00EC" w:rsidRPr="00353FDC" w:rsidRDefault="000F00EC" w:rsidP="00446F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SZP-271-48/25</w:t>
            </w:r>
          </w:p>
        </w:tc>
      </w:tr>
    </w:tbl>
    <w:p w14:paraId="5A19AC59" w14:textId="77777777" w:rsidR="00D64136" w:rsidRPr="00E1738E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6F4CBA2" w14:textId="0F42A0A6" w:rsidR="00B72E65" w:rsidRPr="00B72E65" w:rsidRDefault="00D64136" w:rsidP="00B72E65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F00EC" w:rsidRPr="000F00EC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F00EC" w:rsidRPr="000F00EC">
        <w:rPr>
          <w:rFonts w:ascii="Arial" w:hAnsi="Arial" w:cs="Arial"/>
        </w:rPr>
        <w:t>(</w:t>
      </w:r>
      <w:proofErr w:type="spellStart"/>
      <w:r w:rsidR="000F00EC" w:rsidRPr="000F00EC">
        <w:rPr>
          <w:rFonts w:ascii="Arial" w:hAnsi="Arial" w:cs="Arial"/>
        </w:rPr>
        <w:t>t.j</w:t>
      </w:r>
      <w:proofErr w:type="spellEnd"/>
      <w:r w:rsidR="000F00EC" w:rsidRPr="000F00EC">
        <w:rPr>
          <w:rFonts w:ascii="Arial" w:hAnsi="Arial" w:cs="Arial"/>
        </w:rPr>
        <w:t xml:space="preserve">. Dz. U. z 2024 r. poz. 1320 z </w:t>
      </w:r>
      <w:proofErr w:type="spellStart"/>
      <w:r w:rsidR="000F00EC" w:rsidRPr="000F00EC">
        <w:rPr>
          <w:rFonts w:ascii="Arial" w:hAnsi="Arial" w:cs="Arial"/>
        </w:rPr>
        <w:t>późn</w:t>
      </w:r>
      <w:proofErr w:type="spellEnd"/>
      <w:r w:rsidR="000F00EC" w:rsidRPr="000F00E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F00EC" w14:paraId="125A2E8A" w14:textId="77777777" w:rsidTr="00446F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1030" w14:textId="77777777" w:rsidR="000F00EC" w:rsidRPr="00F245C5" w:rsidRDefault="000F00EC" w:rsidP="00446F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F00E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F00EC">
              <w:rPr>
                <w:rFonts w:ascii="Arial" w:hAnsi="Arial" w:cs="Arial"/>
              </w:rPr>
              <w:t>Gwoździe śródszpikowe do elongacji kości długich</w:t>
            </w:r>
          </w:p>
          <w:p w14:paraId="5651E145" w14:textId="77777777" w:rsidR="000F00EC" w:rsidRPr="00F245C5" w:rsidRDefault="000F00EC" w:rsidP="00446F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F00EC">
              <w:rPr>
                <w:rFonts w:ascii="Arial" w:hAnsi="Arial" w:cs="Arial"/>
                <w:b/>
              </w:rPr>
              <w:t>Mediway</w:t>
            </w:r>
            <w:proofErr w:type="spellEnd"/>
            <w:r w:rsidRPr="000F00EC">
              <w:rPr>
                <w:rFonts w:ascii="Arial" w:hAnsi="Arial" w:cs="Arial"/>
                <w:b/>
              </w:rPr>
              <w:t xml:space="preserve"> International Sp. z o.o.</w:t>
            </w:r>
          </w:p>
          <w:p w14:paraId="1E3BFA1F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Aleja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F739DF" w14:textId="77777777" w:rsidR="000F00EC" w:rsidRPr="00F245C5" w:rsidRDefault="000F00EC" w:rsidP="00446F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Warszawa</w:t>
            </w:r>
          </w:p>
          <w:p w14:paraId="10740C36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F00EC">
              <w:rPr>
                <w:rFonts w:ascii="Arial" w:hAnsi="Arial" w:cs="Arial"/>
                <w:b/>
              </w:rPr>
              <w:t>2 608 200.00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05322F" w14:textId="77777777" w:rsidR="000F00EC" w:rsidRPr="00F245C5" w:rsidRDefault="000F00EC" w:rsidP="00446F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630241" w14:textId="77777777" w:rsidR="000F00EC" w:rsidRPr="00F245C5" w:rsidRDefault="000F00EC" w:rsidP="00446F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F00E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zm.).</w:t>
            </w:r>
          </w:p>
        </w:tc>
      </w:tr>
      <w:tr w:rsidR="000F00EC" w14:paraId="31CB9097" w14:textId="77777777" w:rsidTr="00446F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1D14" w14:textId="77777777" w:rsidR="000F00EC" w:rsidRPr="00F245C5" w:rsidRDefault="000F00EC" w:rsidP="00446F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F00E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F00EC">
              <w:rPr>
                <w:rFonts w:ascii="Arial" w:hAnsi="Arial" w:cs="Arial"/>
              </w:rPr>
              <w:t>Endoproteza całkowita stawu kolanowego z kompatybilnym systemem rewizyjnym oraz endoproteza całkowita, bezcementowa stawu biodrowego</w:t>
            </w:r>
          </w:p>
          <w:p w14:paraId="3A4063E7" w14:textId="77777777" w:rsidR="000F00EC" w:rsidRPr="00F245C5" w:rsidRDefault="000F00EC" w:rsidP="00446F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F00EC">
              <w:rPr>
                <w:rFonts w:ascii="Arial" w:hAnsi="Arial" w:cs="Arial"/>
                <w:b/>
              </w:rPr>
              <w:t>Stryker</w:t>
            </w:r>
            <w:proofErr w:type="spellEnd"/>
            <w:r w:rsidRPr="000F00EC">
              <w:rPr>
                <w:rFonts w:ascii="Arial" w:hAnsi="Arial" w:cs="Arial"/>
                <w:b/>
              </w:rPr>
              <w:t xml:space="preserve"> Polska Sp. z o.o.</w:t>
            </w:r>
          </w:p>
          <w:p w14:paraId="53457460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Poleczki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8E7073" w14:textId="77777777" w:rsidR="000F00EC" w:rsidRPr="00F245C5" w:rsidRDefault="000F00EC" w:rsidP="00446F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02-822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Warszawa</w:t>
            </w:r>
          </w:p>
          <w:p w14:paraId="357CC2FF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F00EC">
              <w:rPr>
                <w:rFonts w:ascii="Arial" w:hAnsi="Arial" w:cs="Arial"/>
                <w:b/>
              </w:rPr>
              <w:t>2 808 324.00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E51749A" w14:textId="77777777" w:rsidR="000F00EC" w:rsidRPr="00F245C5" w:rsidRDefault="000F00EC" w:rsidP="00446F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F2E1C1" w14:textId="77777777" w:rsidR="000F00EC" w:rsidRPr="00F245C5" w:rsidRDefault="000F00EC" w:rsidP="00446F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F00E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zm.).</w:t>
            </w:r>
          </w:p>
        </w:tc>
      </w:tr>
      <w:tr w:rsidR="000F00EC" w14:paraId="5A655F15" w14:textId="77777777" w:rsidTr="00446F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C4C6" w14:textId="77777777" w:rsidR="000F00EC" w:rsidRPr="00F245C5" w:rsidRDefault="000F00EC" w:rsidP="00446F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F00E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F00EC">
              <w:rPr>
                <w:rFonts w:ascii="Arial" w:hAnsi="Arial" w:cs="Arial"/>
              </w:rPr>
              <w:t xml:space="preserve">Endoproteza całkowita, </w:t>
            </w:r>
            <w:proofErr w:type="spellStart"/>
            <w:r w:rsidRPr="000F00EC">
              <w:rPr>
                <w:rFonts w:ascii="Arial" w:hAnsi="Arial" w:cs="Arial"/>
              </w:rPr>
              <w:t>krótkotrzpieniowa</w:t>
            </w:r>
            <w:proofErr w:type="spellEnd"/>
            <w:r w:rsidRPr="000F00EC">
              <w:rPr>
                <w:rFonts w:ascii="Arial" w:hAnsi="Arial" w:cs="Arial"/>
              </w:rPr>
              <w:t>, bezcementowa stawu biodrowego</w:t>
            </w:r>
          </w:p>
          <w:p w14:paraId="0C67CA8E" w14:textId="77777777" w:rsidR="000F00EC" w:rsidRPr="00F245C5" w:rsidRDefault="000F00EC" w:rsidP="00446F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F00EC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04D26F46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F00EC">
              <w:rPr>
                <w:rFonts w:ascii="Arial" w:hAnsi="Arial" w:cs="Arial"/>
                <w:bCs/>
              </w:rPr>
              <w:t>Niewodnicka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26A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038110" w14:textId="77777777" w:rsidR="000F00EC" w:rsidRPr="00F245C5" w:rsidRDefault="000F00EC" w:rsidP="00446F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F00EC">
              <w:rPr>
                <w:rFonts w:ascii="Arial" w:hAnsi="Arial" w:cs="Arial"/>
                <w:bCs/>
              </w:rPr>
              <w:t>16-001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00EC">
              <w:rPr>
                <w:rFonts w:ascii="Arial" w:hAnsi="Arial" w:cs="Arial"/>
                <w:bCs/>
              </w:rPr>
              <w:t>Księżyno</w:t>
            </w:r>
          </w:p>
          <w:p w14:paraId="597AF1DE" w14:textId="77777777" w:rsidR="000F00EC" w:rsidRPr="00F245C5" w:rsidRDefault="000F00EC" w:rsidP="00446F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F00EC">
              <w:rPr>
                <w:rFonts w:ascii="Arial" w:hAnsi="Arial" w:cs="Arial"/>
                <w:b/>
              </w:rPr>
              <w:t>535 464.00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9DAE2F" w14:textId="77777777" w:rsidR="000F00EC" w:rsidRPr="00F245C5" w:rsidRDefault="000F00EC" w:rsidP="00446F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30276E" w14:textId="77777777" w:rsidR="000F00EC" w:rsidRPr="00F245C5" w:rsidRDefault="000F00EC" w:rsidP="00446F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F00E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zm.).</w:t>
            </w:r>
          </w:p>
        </w:tc>
      </w:tr>
    </w:tbl>
    <w:p w14:paraId="7DFD8456" w14:textId="77777777" w:rsidR="00D64136" w:rsidRDefault="00D64136" w:rsidP="00D64136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6B292F42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CAE409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AEC6F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6D3CE3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C5A3C9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F00EC" w14:paraId="1B565E52" w14:textId="77777777" w:rsidTr="00446F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DDA1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00EC">
              <w:rPr>
                <w:rFonts w:ascii="Arial" w:hAnsi="Arial" w:cs="Arial"/>
                <w:sz w:val="22"/>
                <w:szCs w:val="22"/>
              </w:rPr>
              <w:t>Gwoździe śródszpikowe do elongacji kości długich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3DA1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F00EC">
              <w:rPr>
                <w:rFonts w:ascii="Arial" w:hAnsi="Arial" w:cs="Arial"/>
                <w:b/>
                <w:bCs/>
                <w:sz w:val="22"/>
                <w:szCs w:val="22"/>
              </w:rPr>
              <w:t>Mediway</w:t>
            </w:r>
            <w:proofErr w:type="spellEnd"/>
            <w:r w:rsidRPr="000F00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3564904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03BFE49" w14:textId="77777777" w:rsidR="000F00EC" w:rsidRPr="007D7932" w:rsidRDefault="000F00EC" w:rsidP="00446F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1C92" w14:textId="77777777" w:rsidR="000F00EC" w:rsidRPr="000F00EC" w:rsidRDefault="000F00EC" w:rsidP="00446F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82FF603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2 - Czas realizacji zamówienia implantów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DBD5D" w14:textId="77777777" w:rsidR="000F00EC" w:rsidRPr="007D7932" w:rsidRDefault="000F00EC" w:rsidP="00446F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0F00EC" w14:paraId="7F6897D6" w14:textId="77777777" w:rsidTr="00446F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38D8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00EC">
              <w:rPr>
                <w:rFonts w:ascii="Arial" w:hAnsi="Arial" w:cs="Arial"/>
                <w:sz w:val="22"/>
                <w:szCs w:val="22"/>
              </w:rPr>
              <w:t xml:space="preserve">Endoproteza </w:t>
            </w:r>
            <w:r w:rsidRPr="000F00EC">
              <w:rPr>
                <w:rFonts w:ascii="Arial" w:hAnsi="Arial" w:cs="Arial"/>
                <w:sz w:val="22"/>
                <w:szCs w:val="22"/>
              </w:rPr>
              <w:lastRenderedPageBreak/>
              <w:t>całkowita stawu kolanowego z kompatybilnym systemem rewizyjnym oraz endoproteza całkowita, bezcementowa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9422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F00E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Stryker</w:t>
            </w:r>
            <w:proofErr w:type="spellEnd"/>
            <w:r w:rsidRPr="000F00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48191C6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lastRenderedPageBreak/>
              <w:t>Poleczki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59C24653" w14:textId="77777777" w:rsidR="000F00EC" w:rsidRPr="007D7932" w:rsidRDefault="000F00EC" w:rsidP="00446F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02-822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BF7D" w14:textId="77777777" w:rsidR="000F00EC" w:rsidRPr="000F00EC" w:rsidRDefault="000F00EC" w:rsidP="00446F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568ED003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lastRenderedPageBreak/>
              <w:t>2 - Jakość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EE65F" w14:textId="77777777" w:rsidR="000F00EC" w:rsidRPr="007D7932" w:rsidRDefault="000F00EC" w:rsidP="00446F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0F00EC" w14:paraId="7CBD334E" w14:textId="77777777" w:rsidTr="00446F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D7F6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00EC">
              <w:rPr>
                <w:rFonts w:ascii="Arial" w:hAnsi="Arial" w:cs="Arial"/>
                <w:sz w:val="22"/>
                <w:szCs w:val="22"/>
              </w:rPr>
              <w:t xml:space="preserve">Endoproteza całkowita, </w:t>
            </w:r>
            <w:proofErr w:type="spellStart"/>
            <w:r w:rsidRPr="000F00EC">
              <w:rPr>
                <w:rFonts w:ascii="Arial" w:hAnsi="Arial" w:cs="Arial"/>
                <w:sz w:val="22"/>
                <w:szCs w:val="22"/>
              </w:rPr>
              <w:t>krótkotrzpieniowa</w:t>
            </w:r>
            <w:proofErr w:type="spellEnd"/>
            <w:r w:rsidRPr="000F00EC">
              <w:rPr>
                <w:rFonts w:ascii="Arial" w:hAnsi="Arial" w:cs="Arial"/>
                <w:sz w:val="22"/>
                <w:szCs w:val="22"/>
              </w:rPr>
              <w:t>, bezcementowa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F5E0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00EC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1B074F5F" w14:textId="77777777" w:rsidR="000F00EC" w:rsidRPr="007D7932" w:rsidRDefault="000F00EC" w:rsidP="00446F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F00EC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027C9D72" w14:textId="77777777" w:rsidR="000F00EC" w:rsidRPr="007D7932" w:rsidRDefault="000F00EC" w:rsidP="00446F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00EC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DF28" w14:textId="77777777" w:rsidR="000F00EC" w:rsidRPr="000F00EC" w:rsidRDefault="000F00EC" w:rsidP="00446F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6DB29C" w14:textId="77777777" w:rsidR="000F00EC" w:rsidRPr="007D7932" w:rsidRDefault="000F00EC" w:rsidP="00446F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>2 - Jakość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9FA8A" w14:textId="77777777" w:rsidR="000F00EC" w:rsidRPr="007D7932" w:rsidRDefault="000F00EC" w:rsidP="00446F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00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E3A0B24" w14:textId="77777777" w:rsidR="00D64136" w:rsidRP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33CA286A" w14:textId="77777777" w:rsidR="009F0E5C" w:rsidRPr="00D64136" w:rsidRDefault="00D64136" w:rsidP="00D64136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6D7D3728" w14:textId="77777777" w:rsidR="00F960D7" w:rsidRPr="00D64136" w:rsidRDefault="00A029B8" w:rsidP="00D64136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0F00EC" w:rsidRPr="00D64136">
        <w:rPr>
          <w:rFonts w:ascii="Arial" w:hAnsi="Arial" w:cs="Arial"/>
        </w:rPr>
        <w:t>nie krótszym niż 10 dni od dnia przesłania niniejsze</w:t>
      </w:r>
      <w:r w:rsidR="000F00EC">
        <w:rPr>
          <w:rFonts w:ascii="Arial" w:hAnsi="Arial" w:cs="Arial"/>
        </w:rPr>
        <w:t>j</w:t>
      </w:r>
      <w:r w:rsidR="000F00EC" w:rsidRPr="00D64136">
        <w:rPr>
          <w:rFonts w:ascii="Arial" w:hAnsi="Arial" w:cs="Arial"/>
        </w:rPr>
        <w:t xml:space="preserve"> </w:t>
      </w:r>
      <w:r w:rsidR="000F00EC">
        <w:rPr>
          <w:rFonts w:ascii="Arial" w:hAnsi="Arial" w:cs="Arial"/>
        </w:rPr>
        <w:t>informacji</w:t>
      </w:r>
      <w:r w:rsidR="000F00EC" w:rsidRPr="00D64136">
        <w:rPr>
          <w:rFonts w:ascii="Arial" w:hAnsi="Arial" w:cs="Arial"/>
        </w:rPr>
        <w:t xml:space="preserve"> o wyborze najkorzystniejszej oferty.</w:t>
      </w:r>
    </w:p>
    <w:p w14:paraId="77B9F2C3" w14:textId="77777777" w:rsidR="00F960D7" w:rsidRDefault="00D8427E" w:rsidP="00D64136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33A31F26" w14:textId="77777777" w:rsidR="00D64136" w:rsidRPr="00C6247D" w:rsidRDefault="00D64136" w:rsidP="00D64136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3EEB579" w14:textId="77777777" w:rsidR="00F960D7" w:rsidRPr="00D64136" w:rsidRDefault="00D64136" w:rsidP="00D64136">
      <w:pPr>
        <w:spacing w:after="48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47B48D11" w14:textId="2582CC4F" w:rsidR="00B464D3" w:rsidRDefault="00B464D3" w:rsidP="00CC71D0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25E4BF5A" w14:textId="5AD6C20B" w:rsidR="00CC71D0" w:rsidRPr="00D64136" w:rsidRDefault="00CC71D0" w:rsidP="00CC71D0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7494A229" w14:textId="641FF147" w:rsidR="008642B3" w:rsidRPr="00D64136" w:rsidRDefault="000F00EC" w:rsidP="00D64136">
      <w:pPr>
        <w:jc w:val="right"/>
        <w:rPr>
          <w:rFonts w:ascii="Arial" w:hAnsi="Arial" w:cs="Arial"/>
          <w:vertAlign w:val="superscript"/>
        </w:rPr>
      </w:pPr>
      <w:r w:rsidRPr="000F00EC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15EDD" w14:textId="77777777" w:rsidR="005E022C" w:rsidRDefault="005E022C">
      <w:r>
        <w:separator/>
      </w:r>
    </w:p>
  </w:endnote>
  <w:endnote w:type="continuationSeparator" w:id="0">
    <w:p w14:paraId="11E5ED00" w14:textId="77777777" w:rsidR="005E022C" w:rsidRDefault="005E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EBCBE" w14:textId="77777777" w:rsidR="000F00EC" w:rsidRDefault="000F00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ADCBE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F231A13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DC605" w14:textId="77777777" w:rsidR="000F00EC" w:rsidRDefault="000F00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4F798" w14:textId="77777777" w:rsidR="005E022C" w:rsidRDefault="005E022C">
      <w:r>
        <w:separator/>
      </w:r>
    </w:p>
  </w:footnote>
  <w:footnote w:type="continuationSeparator" w:id="0">
    <w:p w14:paraId="7C18C098" w14:textId="77777777" w:rsidR="005E022C" w:rsidRDefault="005E0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05304" w14:textId="77777777" w:rsidR="000F00EC" w:rsidRDefault="000F0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BEA5" w14:textId="77777777" w:rsidR="000F00EC" w:rsidRDefault="000F0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93544" w14:textId="77777777" w:rsidR="000F00EC" w:rsidRDefault="000F0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2C"/>
    <w:rsid w:val="00022322"/>
    <w:rsid w:val="00042497"/>
    <w:rsid w:val="000C1E6F"/>
    <w:rsid w:val="000E4E56"/>
    <w:rsid w:val="000F00EC"/>
    <w:rsid w:val="001A1468"/>
    <w:rsid w:val="001B7815"/>
    <w:rsid w:val="00211A34"/>
    <w:rsid w:val="002243CD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22C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72E65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C71D0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2C0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589674"/>
  <w15:chartTrackingRefBased/>
  <w15:docId w15:val="{811B567C-554B-4629-9F84-B069BBA2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2</cp:revision>
  <cp:lastPrinted>2025-12-03T09:26:00Z</cp:lastPrinted>
  <dcterms:created xsi:type="dcterms:W3CDTF">2025-12-03T09:27:00Z</dcterms:created>
  <dcterms:modified xsi:type="dcterms:W3CDTF">2025-12-03T09:27:00Z</dcterms:modified>
</cp:coreProperties>
</file>