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44E99" w14:textId="2913F135" w:rsidR="008D2AB8" w:rsidRPr="00EC69B2" w:rsidRDefault="008D2AB8" w:rsidP="00EC69B2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EC69B2">
        <w:rPr>
          <w:rFonts w:ascii="Verdana" w:hAnsi="Verdana"/>
          <w:b w:val="0"/>
          <w:sz w:val="20"/>
          <w:szCs w:val="20"/>
        </w:rPr>
        <w:tab/>
      </w:r>
      <w:r w:rsidRPr="00EC69B2">
        <w:rPr>
          <w:rFonts w:ascii="Verdana" w:hAnsi="Verdana"/>
          <w:b w:val="0"/>
          <w:sz w:val="20"/>
          <w:szCs w:val="20"/>
        </w:rPr>
        <w:tab/>
      </w:r>
      <w:r w:rsidRPr="00EC69B2">
        <w:rPr>
          <w:rFonts w:ascii="Verdana" w:hAnsi="Verdana"/>
          <w:b w:val="0"/>
          <w:sz w:val="20"/>
          <w:szCs w:val="20"/>
        </w:rPr>
        <w:tab/>
      </w:r>
      <w:r w:rsidRPr="00EC69B2">
        <w:rPr>
          <w:rFonts w:ascii="Verdana" w:hAnsi="Verdana"/>
          <w:b w:val="0"/>
          <w:sz w:val="20"/>
          <w:szCs w:val="20"/>
        </w:rPr>
        <w:tab/>
      </w:r>
      <w:r w:rsidRPr="00EC69B2">
        <w:rPr>
          <w:rFonts w:ascii="Verdana" w:hAnsi="Verdana"/>
          <w:b w:val="0"/>
          <w:sz w:val="20"/>
          <w:szCs w:val="20"/>
        </w:rPr>
        <w:tab/>
      </w:r>
      <w:r w:rsidRPr="00EC69B2">
        <w:rPr>
          <w:rFonts w:ascii="Verdana" w:hAnsi="Verdana"/>
          <w:b w:val="0"/>
          <w:sz w:val="20"/>
          <w:szCs w:val="20"/>
        </w:rPr>
        <w:tab/>
      </w:r>
      <w:r w:rsidRPr="00EC69B2">
        <w:rPr>
          <w:rFonts w:ascii="Verdana" w:hAnsi="Verdana"/>
          <w:b w:val="0"/>
          <w:sz w:val="20"/>
          <w:szCs w:val="20"/>
        </w:rPr>
        <w:tab/>
      </w:r>
      <w:r w:rsidRPr="00EC69B2">
        <w:rPr>
          <w:rFonts w:ascii="Verdana" w:hAnsi="Verdana"/>
          <w:sz w:val="20"/>
          <w:szCs w:val="20"/>
        </w:rPr>
        <w:t xml:space="preserve">Załącznik nr </w:t>
      </w:r>
      <w:r w:rsidR="00012286" w:rsidRPr="00EC69B2">
        <w:rPr>
          <w:rFonts w:ascii="Verdana" w:hAnsi="Verdana"/>
          <w:sz w:val="20"/>
          <w:szCs w:val="20"/>
        </w:rPr>
        <w:t>1</w:t>
      </w:r>
    </w:p>
    <w:p w14:paraId="12A82105" w14:textId="77777777" w:rsidR="008D2AB8" w:rsidRPr="00EC69B2" w:rsidRDefault="008D2AB8" w:rsidP="00EC69B2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56543D6C" w14:textId="4DCB67E9" w:rsidR="008D2AB8" w:rsidRPr="00671DEB" w:rsidRDefault="00671DEB" w:rsidP="00671DEB">
      <w:pPr>
        <w:tabs>
          <w:tab w:val="left" w:pos="694"/>
          <w:tab w:val="right" w:pos="9000"/>
        </w:tabs>
        <w:jc w:val="center"/>
        <w:rPr>
          <w:rFonts w:ascii="Verdana" w:hAnsi="Verdana"/>
          <w:b/>
          <w:color w:val="EE0000"/>
          <w:sz w:val="20"/>
          <w:szCs w:val="20"/>
        </w:rPr>
      </w:pPr>
      <w:r w:rsidRPr="00671DEB">
        <w:rPr>
          <w:rFonts w:ascii="Verdana" w:hAnsi="Verdana"/>
          <w:b/>
          <w:color w:val="EE0000"/>
          <w:sz w:val="20"/>
          <w:szCs w:val="20"/>
        </w:rPr>
        <w:t>NOWY OBOWIĄZUJĄCY FORMULARZ OFERTY</w:t>
      </w:r>
    </w:p>
    <w:p w14:paraId="29EEE9A1" w14:textId="77777777" w:rsidR="00671DEB" w:rsidRDefault="00671DEB" w:rsidP="00EC69B2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78C53870" w14:textId="0F5E2645" w:rsidR="008D2AB8" w:rsidRPr="00EC69B2" w:rsidRDefault="008D2AB8" w:rsidP="00EC69B2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C69B2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41132995" w14:textId="4D8580AE" w:rsidR="008D2AB8" w:rsidRPr="00EC69B2" w:rsidRDefault="008D2AB8" w:rsidP="00EC69B2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C69B2">
        <w:rPr>
          <w:rFonts w:ascii="Verdana" w:hAnsi="Verdana"/>
          <w:sz w:val="20"/>
          <w:szCs w:val="20"/>
        </w:rPr>
        <w:t>FORMA PROWADZONEJ DZIAŁALNOŚCI: .........................................</w:t>
      </w:r>
    </w:p>
    <w:p w14:paraId="172F0D93" w14:textId="77777777" w:rsidR="008D2AB8" w:rsidRPr="00EC69B2" w:rsidRDefault="008D2AB8" w:rsidP="00EC69B2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C69B2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03288F15" w14:textId="77777777" w:rsidR="008D2AB8" w:rsidRPr="00EC69B2" w:rsidRDefault="008D2AB8" w:rsidP="00EC69B2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C69B2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4605C177" w14:textId="77777777" w:rsidR="008D2AB8" w:rsidRPr="00EC69B2" w:rsidRDefault="008D2AB8" w:rsidP="00EC69B2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EC69B2">
        <w:rPr>
          <w:rFonts w:ascii="Verdana" w:hAnsi="Verdana"/>
          <w:sz w:val="20"/>
          <w:szCs w:val="20"/>
          <w:lang w:val="de-DE"/>
        </w:rPr>
        <w:t>TEL.</w:t>
      </w:r>
      <w:r w:rsidRPr="00671DEB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65DBCBD8" w14:textId="77777777" w:rsidR="008D2AB8" w:rsidRPr="00EC69B2" w:rsidRDefault="008D2AB8" w:rsidP="00EC69B2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EC69B2">
        <w:rPr>
          <w:rFonts w:ascii="Verdana" w:hAnsi="Verdana"/>
          <w:sz w:val="20"/>
          <w:szCs w:val="20"/>
          <w:lang w:val="de-DE"/>
        </w:rPr>
        <w:t xml:space="preserve">FAX </w:t>
      </w:r>
      <w:r w:rsidRPr="00671DEB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3C28179A" w14:textId="77777777" w:rsidR="008D2AB8" w:rsidRPr="00EC69B2" w:rsidRDefault="008D2AB8" w:rsidP="00EC69B2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EC69B2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691E4BA1" w14:textId="77777777" w:rsidR="008D2AB8" w:rsidRPr="00EC69B2" w:rsidRDefault="008D2AB8" w:rsidP="00EC69B2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C69B2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EC69B2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4A4853C7" w14:textId="77777777" w:rsidR="008D2AB8" w:rsidRPr="00EC69B2" w:rsidRDefault="008D2AB8" w:rsidP="00EC69B2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C69B2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35907E72" w14:textId="77777777" w:rsidR="00EC69B2" w:rsidRDefault="00EC69B2" w:rsidP="00EC69B2">
      <w:pPr>
        <w:rPr>
          <w:rFonts w:ascii="Verdana" w:hAnsi="Verdana"/>
          <w:sz w:val="20"/>
          <w:szCs w:val="20"/>
        </w:rPr>
      </w:pPr>
    </w:p>
    <w:p w14:paraId="53C2CF89" w14:textId="19BAFD34" w:rsidR="008D2AB8" w:rsidRPr="00EC69B2" w:rsidRDefault="008D2AB8" w:rsidP="00EC69B2">
      <w:pPr>
        <w:rPr>
          <w:rFonts w:ascii="Verdana" w:hAnsi="Verdana"/>
          <w:sz w:val="20"/>
          <w:szCs w:val="20"/>
        </w:rPr>
      </w:pPr>
      <w:r w:rsidRPr="00EC69B2">
        <w:rPr>
          <w:rFonts w:ascii="Verdana" w:hAnsi="Verdana"/>
          <w:sz w:val="20"/>
          <w:szCs w:val="20"/>
        </w:rPr>
        <w:t>Do: Nazwa i siedziba Zamawiającego:</w:t>
      </w:r>
    </w:p>
    <w:p w14:paraId="72D691D1" w14:textId="5912B918" w:rsidR="00B81459" w:rsidRPr="00EC69B2" w:rsidRDefault="00B81459" w:rsidP="00EC69B2">
      <w:pPr>
        <w:ind w:right="-110"/>
        <w:rPr>
          <w:rFonts w:ascii="Verdana" w:hAnsi="Verdana"/>
          <w:b/>
          <w:sz w:val="20"/>
          <w:szCs w:val="20"/>
        </w:rPr>
      </w:pPr>
      <w:r w:rsidRPr="00EC69B2">
        <w:rPr>
          <w:rFonts w:ascii="Verdana" w:hAnsi="Verdana"/>
          <w:b/>
          <w:sz w:val="20"/>
          <w:szCs w:val="20"/>
        </w:rPr>
        <w:t xml:space="preserve">Akademia Górniczo </w:t>
      </w:r>
      <w:r w:rsidR="00EC69B2">
        <w:rPr>
          <w:rFonts w:ascii="Verdana" w:hAnsi="Verdana"/>
          <w:b/>
          <w:sz w:val="20"/>
          <w:szCs w:val="20"/>
        </w:rPr>
        <w:t>–</w:t>
      </w:r>
      <w:r w:rsidRPr="00EC69B2">
        <w:rPr>
          <w:rFonts w:ascii="Verdana" w:hAnsi="Verdana"/>
          <w:b/>
          <w:sz w:val="20"/>
          <w:szCs w:val="20"/>
        </w:rPr>
        <w:t xml:space="preserve"> Hutnicza</w:t>
      </w:r>
      <w:r w:rsidR="00EC69B2">
        <w:rPr>
          <w:rFonts w:ascii="Verdana" w:hAnsi="Verdana"/>
          <w:b/>
          <w:sz w:val="20"/>
          <w:szCs w:val="20"/>
        </w:rPr>
        <w:t xml:space="preserve"> </w:t>
      </w:r>
      <w:r w:rsidRPr="00EC69B2">
        <w:rPr>
          <w:rFonts w:ascii="Verdana" w:hAnsi="Verdana"/>
          <w:b/>
          <w:sz w:val="20"/>
          <w:szCs w:val="20"/>
        </w:rPr>
        <w:t>im. Stanisława Staszica w Krakowie</w:t>
      </w:r>
    </w:p>
    <w:p w14:paraId="4F0EE4AE" w14:textId="77777777" w:rsidR="00EC69B2" w:rsidRDefault="00B81459" w:rsidP="00EC69B2">
      <w:pPr>
        <w:ind w:right="-110"/>
        <w:rPr>
          <w:rFonts w:ascii="Verdana" w:hAnsi="Verdana"/>
          <w:b/>
          <w:sz w:val="20"/>
          <w:szCs w:val="20"/>
        </w:rPr>
      </w:pPr>
      <w:r w:rsidRPr="00EC69B2">
        <w:rPr>
          <w:rFonts w:ascii="Verdana" w:hAnsi="Verdana"/>
          <w:b/>
          <w:sz w:val="20"/>
          <w:szCs w:val="20"/>
        </w:rPr>
        <w:t>Dział Zamówień Publicznych</w:t>
      </w:r>
      <w:r w:rsidR="008D2AB8" w:rsidRPr="00EC69B2">
        <w:rPr>
          <w:rFonts w:ascii="Verdana" w:hAnsi="Verdana"/>
          <w:b/>
          <w:sz w:val="20"/>
          <w:szCs w:val="20"/>
        </w:rPr>
        <w:t xml:space="preserve">  </w:t>
      </w:r>
    </w:p>
    <w:p w14:paraId="79FF21BB" w14:textId="004B130D" w:rsidR="008D2AB8" w:rsidRPr="00EC69B2" w:rsidRDefault="00B81459" w:rsidP="00EC69B2">
      <w:pPr>
        <w:ind w:right="-110"/>
        <w:rPr>
          <w:rFonts w:ascii="Verdana" w:hAnsi="Verdana"/>
          <w:b/>
          <w:sz w:val="20"/>
          <w:szCs w:val="20"/>
        </w:rPr>
      </w:pPr>
      <w:r w:rsidRPr="00EC69B2">
        <w:rPr>
          <w:rFonts w:ascii="Verdana" w:hAnsi="Verdana"/>
          <w:b/>
          <w:sz w:val="20"/>
          <w:szCs w:val="20"/>
        </w:rPr>
        <w:t>Al. Mickiewicza</w:t>
      </w:r>
      <w:r w:rsidR="008D2AB8" w:rsidRPr="00EC69B2">
        <w:rPr>
          <w:rFonts w:ascii="Verdana" w:hAnsi="Verdana"/>
          <w:b/>
          <w:sz w:val="20"/>
          <w:szCs w:val="20"/>
        </w:rPr>
        <w:t xml:space="preserve"> </w:t>
      </w:r>
      <w:r w:rsidRPr="00EC69B2">
        <w:rPr>
          <w:rFonts w:ascii="Verdana" w:hAnsi="Verdana"/>
          <w:b/>
          <w:sz w:val="20"/>
          <w:szCs w:val="20"/>
        </w:rPr>
        <w:t>30</w:t>
      </w:r>
      <w:r w:rsidR="00EC69B2">
        <w:rPr>
          <w:rFonts w:ascii="Verdana" w:hAnsi="Verdana"/>
          <w:b/>
          <w:sz w:val="20"/>
          <w:szCs w:val="20"/>
        </w:rPr>
        <w:t xml:space="preserve">, </w:t>
      </w:r>
      <w:r w:rsidRPr="00EC69B2">
        <w:rPr>
          <w:rFonts w:ascii="Verdana" w:hAnsi="Verdana"/>
          <w:b/>
          <w:sz w:val="20"/>
          <w:szCs w:val="20"/>
        </w:rPr>
        <w:t>30-059</w:t>
      </w:r>
      <w:r w:rsidR="008D2AB8" w:rsidRPr="00EC69B2">
        <w:rPr>
          <w:rFonts w:ascii="Verdana" w:hAnsi="Verdana"/>
          <w:b/>
          <w:sz w:val="20"/>
          <w:szCs w:val="20"/>
        </w:rPr>
        <w:t xml:space="preserve"> </w:t>
      </w:r>
      <w:r w:rsidRPr="00EC69B2">
        <w:rPr>
          <w:rFonts w:ascii="Verdana" w:hAnsi="Verdana"/>
          <w:b/>
          <w:sz w:val="20"/>
          <w:szCs w:val="20"/>
        </w:rPr>
        <w:t>Kraków</w:t>
      </w:r>
      <w:r w:rsidR="008D2AB8" w:rsidRPr="00EC69B2">
        <w:rPr>
          <w:rFonts w:ascii="Verdana" w:hAnsi="Verdana"/>
          <w:b/>
          <w:sz w:val="20"/>
          <w:szCs w:val="20"/>
        </w:rPr>
        <w:t xml:space="preserve">,  </w:t>
      </w:r>
    </w:p>
    <w:p w14:paraId="4BBDF93F" w14:textId="77777777" w:rsidR="008D2AB8" w:rsidRPr="00EC69B2" w:rsidRDefault="008D2AB8" w:rsidP="00EC69B2">
      <w:pPr>
        <w:ind w:firstLine="3969"/>
        <w:rPr>
          <w:rFonts w:ascii="Verdana" w:hAnsi="Verdana"/>
          <w:b/>
          <w:sz w:val="20"/>
          <w:szCs w:val="20"/>
        </w:rPr>
      </w:pPr>
    </w:p>
    <w:p w14:paraId="520FB888" w14:textId="72AA3C30" w:rsidR="008D2AB8" w:rsidRPr="00EC69B2" w:rsidRDefault="008D2AB8" w:rsidP="00EC69B2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EC69B2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B81459" w:rsidRPr="00EC69B2">
        <w:rPr>
          <w:rFonts w:ascii="Verdana" w:hAnsi="Verdana"/>
          <w:b/>
          <w:sz w:val="20"/>
          <w:szCs w:val="20"/>
        </w:rPr>
        <w:t>Konserwacja i utrzymanie w stałej sprawności technicznej sieci telekomunikacyjnej AGH - KC-DE-zp.272-665/25</w:t>
      </w:r>
      <w:r w:rsidRPr="00EC69B2">
        <w:rPr>
          <w:rFonts w:ascii="Verdana" w:hAnsi="Verdana"/>
          <w:b/>
          <w:sz w:val="20"/>
          <w:szCs w:val="20"/>
        </w:rPr>
        <w:t xml:space="preserve">, </w:t>
      </w:r>
      <w:r w:rsidRPr="00EC69B2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402720A8" w14:textId="77777777" w:rsidR="008D2AB8" w:rsidRPr="00EC69B2" w:rsidRDefault="008D2AB8" w:rsidP="00EC69B2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9"/>
        <w:gridCol w:w="1467"/>
        <w:gridCol w:w="1479"/>
        <w:gridCol w:w="1627"/>
        <w:gridCol w:w="1775"/>
      </w:tblGrid>
      <w:tr w:rsidR="00EC69B2" w:rsidRPr="00EC69B2" w14:paraId="40537B00" w14:textId="77777777" w:rsidTr="009569F2"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86EE3" w14:textId="77777777" w:rsidR="00EC69B2" w:rsidRPr="00EC69B2" w:rsidRDefault="00EC69B2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b/>
                <w:sz w:val="20"/>
                <w:szCs w:val="20"/>
              </w:rPr>
            </w:pPr>
          </w:p>
          <w:p w14:paraId="7ED2C889" w14:textId="77777777" w:rsidR="00EC69B2" w:rsidRPr="00EC69B2" w:rsidRDefault="00EC69B2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43A4F" w14:textId="77777777" w:rsidR="00EC69B2" w:rsidRPr="00EC69B2" w:rsidRDefault="00EC69B2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  <w:r w:rsidRPr="00EC69B2">
              <w:rPr>
                <w:rFonts w:ascii="Verdana" w:hAnsi="Verdana"/>
                <w:b/>
                <w:sz w:val="20"/>
                <w:szCs w:val="20"/>
                <w:lang w:eastAsia="zh-CN"/>
              </w:rPr>
              <w:t>Cena netto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DE35B" w14:textId="77777777" w:rsidR="00EC69B2" w:rsidRPr="00EC69B2" w:rsidRDefault="00EC69B2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  <w:r w:rsidRPr="00EC69B2">
              <w:rPr>
                <w:rFonts w:ascii="Verdana" w:hAnsi="Verdana"/>
                <w:b/>
                <w:sz w:val="20"/>
                <w:szCs w:val="20"/>
                <w:lang w:eastAsia="zh-CN"/>
              </w:rPr>
              <w:t xml:space="preserve">Cena brutto 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8013D" w14:textId="77777777" w:rsidR="00EC69B2" w:rsidRPr="00EC69B2" w:rsidRDefault="00EC69B2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  <w:r w:rsidRPr="00EC69B2">
              <w:rPr>
                <w:rFonts w:ascii="Verdana" w:hAnsi="Verdana"/>
                <w:b/>
                <w:sz w:val="20"/>
                <w:szCs w:val="20"/>
                <w:lang w:eastAsia="zh-CN"/>
              </w:rPr>
              <w:t>Słownie brutto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43935" w14:textId="77777777" w:rsidR="00EC69B2" w:rsidRPr="00EC69B2" w:rsidRDefault="00EC69B2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  <w:r w:rsidRPr="00EC69B2">
              <w:rPr>
                <w:rFonts w:ascii="Verdana" w:hAnsi="Verdana"/>
                <w:b/>
                <w:sz w:val="20"/>
                <w:szCs w:val="20"/>
                <w:lang w:eastAsia="zh-CN"/>
              </w:rPr>
              <w:t>Podatek VAT .......... % tj.</w:t>
            </w:r>
          </w:p>
        </w:tc>
      </w:tr>
      <w:tr w:rsidR="00EC69B2" w:rsidRPr="00EC69B2" w14:paraId="5927289A" w14:textId="77777777" w:rsidTr="009569F2"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9B727" w14:textId="51593146" w:rsidR="00EC69B2" w:rsidRPr="00EC69B2" w:rsidRDefault="00D9323A" w:rsidP="009569F2">
            <w:pPr>
              <w:tabs>
                <w:tab w:val="right" w:pos="9000"/>
              </w:tabs>
              <w:suppressAutoHyphens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  <w:r w:rsidRPr="009D44BC">
              <w:rPr>
                <w:rFonts w:ascii="Verdana" w:hAnsi="Verdana"/>
                <w:b/>
                <w:bCs/>
                <w:sz w:val="20"/>
                <w:szCs w:val="20"/>
              </w:rPr>
              <w:t xml:space="preserve">Cena za konserwację </w:t>
            </w:r>
            <w:r w:rsidR="00160803" w:rsidRPr="00160803"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  <w:t>lp</w:t>
            </w:r>
            <w:r w:rsidRPr="00160803"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  <w:t>.</w:t>
            </w:r>
            <w:r w:rsidRPr="009D44BC">
              <w:rPr>
                <w:rFonts w:ascii="Verdana" w:hAnsi="Verdana"/>
                <w:b/>
                <w:bCs/>
                <w:sz w:val="20"/>
                <w:szCs w:val="20"/>
              </w:rPr>
              <w:t xml:space="preserve"> 3</w:t>
            </w:r>
            <w:r w:rsidR="00A3039A">
              <w:rPr>
                <w:rFonts w:ascii="Verdana" w:hAnsi="Verdana"/>
                <w:b/>
                <w:bCs/>
                <w:sz w:val="20"/>
                <w:szCs w:val="20"/>
              </w:rPr>
              <w:t>0</w:t>
            </w:r>
            <w:r w:rsidRPr="009D44BC">
              <w:rPr>
                <w:rFonts w:ascii="Verdana" w:hAnsi="Verdana"/>
                <w:b/>
                <w:bCs/>
                <w:sz w:val="20"/>
                <w:szCs w:val="20"/>
              </w:rPr>
              <w:t>-9</w:t>
            </w:r>
            <w:r w:rsidR="00A3039A">
              <w:rPr>
                <w:rFonts w:ascii="Verdana" w:hAnsi="Verdana"/>
                <w:b/>
                <w:bCs/>
                <w:sz w:val="20"/>
                <w:szCs w:val="20"/>
              </w:rPr>
              <w:t>0</w:t>
            </w:r>
            <w:r w:rsidRPr="009D44BC">
              <w:rPr>
                <w:rFonts w:ascii="Verdana" w:hAnsi="Verdana"/>
                <w:b/>
                <w:bCs/>
                <w:sz w:val="20"/>
                <w:szCs w:val="20"/>
              </w:rPr>
              <w:t xml:space="preserve">  kalkulacji cenowej (załącznik nr 1A</w:t>
            </w:r>
            <w:r w:rsidR="00160803"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r w:rsidR="00160803" w:rsidRPr="00160803"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  <w:t>komórki E17 i F17</w:t>
            </w:r>
            <w:r w:rsidRPr="00160803"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  <w:t>)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42E48" w14:textId="77777777" w:rsidR="00EC69B2" w:rsidRPr="00EC69B2" w:rsidRDefault="00EC69B2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05533" w14:textId="77777777" w:rsidR="00EC69B2" w:rsidRPr="00EC69B2" w:rsidRDefault="00EC69B2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16596" w14:textId="77777777" w:rsidR="00EC69B2" w:rsidRPr="00EC69B2" w:rsidRDefault="00EC69B2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30016" w14:textId="77777777" w:rsidR="00EC69B2" w:rsidRPr="00EC69B2" w:rsidRDefault="00EC69B2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  <w:tr w:rsidR="00D9323A" w:rsidRPr="00EC69B2" w14:paraId="48582992" w14:textId="77777777" w:rsidTr="009569F2"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D282B" w14:textId="6E891F99" w:rsidR="00D9323A" w:rsidRPr="00D9323A" w:rsidRDefault="00D9323A" w:rsidP="009569F2">
            <w:pPr>
              <w:suppressAutoHyphens/>
              <w:rPr>
                <w:rFonts w:ascii="Verdana" w:hAnsi="Verdana"/>
                <w:b/>
                <w:bCs/>
                <w:color w:val="EE0000"/>
                <w:sz w:val="20"/>
                <w:szCs w:val="20"/>
              </w:rPr>
            </w:pPr>
            <w:r w:rsidRPr="009D44BC">
              <w:rPr>
                <w:rFonts w:ascii="Verdana" w:hAnsi="Verdana"/>
                <w:b/>
                <w:bCs/>
                <w:sz w:val="20"/>
                <w:szCs w:val="20"/>
              </w:rPr>
              <w:t>Cena za utrzymanie w pełnej sprawności jednego stanowiska telekomunikacyjnego dedykowanego dla potrzeb telefonicznych</w:t>
            </w:r>
            <w:r w:rsidRPr="00160803"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160803" w:rsidRPr="00160803"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  <w:t>lp.</w:t>
            </w:r>
            <w:r w:rsidRPr="00160803"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9D44BC">
              <w:rPr>
                <w:rFonts w:ascii="Verdana" w:hAnsi="Verdana"/>
                <w:b/>
                <w:bCs/>
                <w:sz w:val="20"/>
                <w:szCs w:val="20"/>
              </w:rPr>
              <w:t>1</w:t>
            </w:r>
            <w:r w:rsidR="00A3039A">
              <w:rPr>
                <w:rFonts w:ascii="Verdana" w:hAnsi="Verdana"/>
                <w:b/>
                <w:bCs/>
                <w:sz w:val="20"/>
                <w:szCs w:val="20"/>
              </w:rPr>
              <w:t>0</w:t>
            </w:r>
            <w:r w:rsidRPr="009D44BC">
              <w:rPr>
                <w:rFonts w:ascii="Verdana" w:hAnsi="Verdana"/>
                <w:b/>
                <w:bCs/>
                <w:sz w:val="20"/>
                <w:szCs w:val="20"/>
              </w:rPr>
              <w:t xml:space="preserve"> kalkulacji cenowej (załącznik nr 1A</w:t>
            </w:r>
            <w:r w:rsidR="00160803" w:rsidRPr="00160803"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  <w:t xml:space="preserve"> komórki E1</w:t>
            </w:r>
            <w:r w:rsidR="00160803"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  <w:t>8</w:t>
            </w:r>
            <w:r w:rsidR="00160803" w:rsidRPr="00160803"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  <w:t xml:space="preserve"> i F1</w:t>
            </w:r>
            <w:r w:rsidR="00160803"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  <w:t>8</w:t>
            </w:r>
            <w:r w:rsidR="00160803" w:rsidRPr="00160803"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  <w:t>)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AB650" w14:textId="77777777" w:rsidR="00D9323A" w:rsidRPr="00EC69B2" w:rsidRDefault="00D9323A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0F9D9" w14:textId="77777777" w:rsidR="00D9323A" w:rsidRPr="00EC69B2" w:rsidRDefault="00D9323A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DCB0D" w14:textId="77777777" w:rsidR="00D9323A" w:rsidRPr="00EC69B2" w:rsidRDefault="00D9323A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3AE07" w14:textId="77777777" w:rsidR="00D9323A" w:rsidRPr="00EC69B2" w:rsidRDefault="00D9323A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  <w:tr w:rsidR="00D9323A" w:rsidRPr="00EC69B2" w14:paraId="6991FB34" w14:textId="77777777" w:rsidTr="009569F2"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6C0F6" w14:textId="158B09F9" w:rsidR="00D9323A" w:rsidRPr="009D44BC" w:rsidRDefault="00D9323A" w:rsidP="009569F2">
            <w:pPr>
              <w:suppressAutoHyphens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9D44BC">
              <w:rPr>
                <w:rFonts w:ascii="Verdana" w:hAnsi="Verdana"/>
                <w:b/>
                <w:bCs/>
                <w:sz w:val="20"/>
                <w:szCs w:val="20"/>
              </w:rPr>
              <w:t xml:space="preserve">Cena za utrzymania w pełnej sprawności jednego stanowiska telekomunikacyjnego dedykowanego dla potrzeb sieci internetowych </w:t>
            </w:r>
            <w:r w:rsidR="00160803" w:rsidRPr="00160803"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  <w:t>lp.</w:t>
            </w:r>
            <w:r w:rsidRPr="009D44BC">
              <w:rPr>
                <w:rFonts w:ascii="Verdana" w:hAnsi="Verdana"/>
                <w:b/>
                <w:bCs/>
                <w:sz w:val="20"/>
                <w:szCs w:val="20"/>
              </w:rPr>
              <w:t xml:space="preserve"> 2</w:t>
            </w:r>
            <w:r w:rsidR="00A3039A">
              <w:rPr>
                <w:rFonts w:ascii="Verdana" w:hAnsi="Verdana"/>
                <w:b/>
                <w:bCs/>
                <w:sz w:val="20"/>
                <w:szCs w:val="20"/>
              </w:rPr>
              <w:t>0</w:t>
            </w:r>
            <w:r w:rsidRPr="009D44BC">
              <w:rPr>
                <w:rFonts w:ascii="Verdana" w:hAnsi="Verdana"/>
                <w:b/>
                <w:bCs/>
                <w:sz w:val="20"/>
                <w:szCs w:val="20"/>
              </w:rPr>
              <w:t xml:space="preserve"> kalkulacji cenowej </w:t>
            </w:r>
            <w:r w:rsidR="00160803" w:rsidRPr="009D44BC">
              <w:rPr>
                <w:rFonts w:ascii="Verdana" w:hAnsi="Verdana"/>
                <w:b/>
                <w:bCs/>
                <w:sz w:val="20"/>
                <w:szCs w:val="20"/>
              </w:rPr>
              <w:t>(załącznik nr 1A</w:t>
            </w:r>
            <w:r w:rsidR="00160803" w:rsidRPr="00160803"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  <w:t xml:space="preserve"> komórki E1</w:t>
            </w:r>
            <w:r w:rsidR="00160803"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  <w:t>9</w:t>
            </w:r>
            <w:r w:rsidR="00160803" w:rsidRPr="00160803"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  <w:t xml:space="preserve"> i F1</w:t>
            </w:r>
            <w:r w:rsidR="00160803"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  <w:t>9</w:t>
            </w:r>
            <w:r w:rsidR="00160803" w:rsidRPr="00160803"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  <w:t>)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56634" w14:textId="77777777" w:rsidR="00D9323A" w:rsidRPr="00EC69B2" w:rsidRDefault="00D9323A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E7B48" w14:textId="77777777" w:rsidR="00D9323A" w:rsidRPr="00EC69B2" w:rsidRDefault="00D9323A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C614F" w14:textId="77777777" w:rsidR="00D9323A" w:rsidRPr="00EC69B2" w:rsidRDefault="00D9323A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DD99C" w14:textId="77777777" w:rsidR="00D9323A" w:rsidRPr="00EC69B2" w:rsidRDefault="00D9323A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  <w:tr w:rsidR="00EC69B2" w:rsidRPr="00EC69B2" w14:paraId="5D0B8FC3" w14:textId="77777777" w:rsidTr="009569F2">
        <w:trPr>
          <w:trHeight w:val="792"/>
        </w:trPr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D8944" w14:textId="1BD92E79" w:rsidR="00EC69B2" w:rsidRPr="00EC69B2" w:rsidRDefault="00D9323A" w:rsidP="00EC69B2">
            <w:pPr>
              <w:suppressAutoHyphens/>
              <w:jc w:val="both"/>
              <w:outlineLvl w:val="1"/>
              <w:rPr>
                <w:rFonts w:ascii="Verdana" w:hAnsi="Verdana"/>
                <w:color w:val="FF0000"/>
                <w:sz w:val="20"/>
                <w:szCs w:val="20"/>
                <w:lang w:eastAsia="zh-CN"/>
              </w:rPr>
            </w:pPr>
            <w:r w:rsidRPr="009D44BC">
              <w:rPr>
                <w:rFonts w:ascii="Verdana" w:hAnsi="Verdana"/>
                <w:b/>
                <w:sz w:val="20"/>
                <w:szCs w:val="20"/>
              </w:rPr>
              <w:t xml:space="preserve">Cena za materiały z robocizną </w:t>
            </w:r>
            <w:r w:rsidRPr="009D44BC">
              <w:rPr>
                <w:rFonts w:ascii="Verdana" w:hAnsi="Verdana"/>
                <w:sz w:val="20"/>
                <w:szCs w:val="20"/>
              </w:rPr>
              <w:t xml:space="preserve">(suma </w:t>
            </w:r>
            <w:r w:rsidR="009569F2" w:rsidRPr="009569F2">
              <w:rPr>
                <w:rFonts w:ascii="Verdana" w:hAnsi="Verdana"/>
                <w:color w:val="FF0000"/>
                <w:sz w:val="20"/>
                <w:szCs w:val="20"/>
              </w:rPr>
              <w:t>lp</w:t>
            </w:r>
            <w:r w:rsidRPr="009569F2">
              <w:rPr>
                <w:rFonts w:ascii="Verdana" w:hAnsi="Verdana"/>
                <w:color w:val="FF0000"/>
                <w:sz w:val="20"/>
                <w:szCs w:val="20"/>
              </w:rPr>
              <w:t>.</w:t>
            </w:r>
            <w:r w:rsidRPr="009D44BC">
              <w:rPr>
                <w:rFonts w:ascii="Verdana" w:hAnsi="Verdana"/>
                <w:sz w:val="20"/>
                <w:szCs w:val="20"/>
              </w:rPr>
              <w:t xml:space="preserve"> 1</w:t>
            </w:r>
            <w:r w:rsidR="00A3039A">
              <w:rPr>
                <w:rFonts w:ascii="Verdana" w:hAnsi="Verdana"/>
                <w:sz w:val="20"/>
                <w:szCs w:val="20"/>
              </w:rPr>
              <w:t>0</w:t>
            </w:r>
            <w:r w:rsidRPr="009D44BC">
              <w:rPr>
                <w:rFonts w:ascii="Verdana" w:hAnsi="Verdana"/>
                <w:sz w:val="20"/>
                <w:szCs w:val="20"/>
              </w:rPr>
              <w:t>÷</w:t>
            </w:r>
            <w:r>
              <w:rPr>
                <w:rFonts w:ascii="Verdana" w:hAnsi="Verdana"/>
                <w:sz w:val="20"/>
                <w:szCs w:val="20"/>
              </w:rPr>
              <w:t>39</w:t>
            </w:r>
            <w:r w:rsidR="00A3039A">
              <w:rPr>
                <w:rFonts w:ascii="Verdana" w:hAnsi="Verdana"/>
                <w:sz w:val="20"/>
                <w:szCs w:val="20"/>
              </w:rPr>
              <w:t>0</w:t>
            </w:r>
            <w:r w:rsidRPr="009D44BC">
              <w:rPr>
                <w:rFonts w:ascii="Verdana" w:hAnsi="Verdana"/>
                <w:sz w:val="20"/>
                <w:szCs w:val="20"/>
              </w:rPr>
              <w:t xml:space="preserve"> - załącznik nr 1B)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7D012" w14:textId="77777777" w:rsidR="00EC69B2" w:rsidRPr="00EC69B2" w:rsidRDefault="00EC69B2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5F843" w14:textId="77777777" w:rsidR="00EC69B2" w:rsidRPr="00EC69B2" w:rsidRDefault="00EC69B2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2053F" w14:textId="77777777" w:rsidR="00EC69B2" w:rsidRPr="00EC69B2" w:rsidRDefault="00EC69B2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012BB" w14:textId="77777777" w:rsidR="00EC69B2" w:rsidRPr="00EC69B2" w:rsidRDefault="00EC69B2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  <w:tr w:rsidR="00EC69B2" w:rsidRPr="00EC69B2" w14:paraId="741E34EE" w14:textId="77777777" w:rsidTr="009569F2">
        <w:trPr>
          <w:trHeight w:val="183"/>
        </w:trPr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70109" w14:textId="77777777" w:rsidR="00EC69B2" w:rsidRPr="00EC69B2" w:rsidRDefault="00EC69B2" w:rsidP="00EC69B2">
            <w:pPr>
              <w:suppressAutoHyphens/>
              <w:jc w:val="both"/>
              <w:outlineLvl w:val="1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  <w:r w:rsidRPr="00EC69B2">
              <w:rPr>
                <w:rFonts w:ascii="Verdana" w:hAnsi="Verdana"/>
                <w:b/>
                <w:sz w:val="20"/>
                <w:szCs w:val="20"/>
                <w:lang w:eastAsia="zh-CN"/>
              </w:rPr>
              <w:t>RAZEM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F7DE6" w14:textId="77777777" w:rsidR="00EC69B2" w:rsidRPr="00EC69B2" w:rsidRDefault="00EC69B2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DD346" w14:textId="77777777" w:rsidR="00EC69B2" w:rsidRPr="00EC69B2" w:rsidRDefault="00EC69B2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EDB80" w14:textId="77777777" w:rsidR="00EC69B2" w:rsidRPr="00EC69B2" w:rsidRDefault="00EC69B2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7AABE" w14:textId="77777777" w:rsidR="00EC69B2" w:rsidRPr="00EC69B2" w:rsidRDefault="00EC69B2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  <w:tr w:rsidR="00EC69B2" w:rsidRPr="00EC69B2" w14:paraId="4FE30E4C" w14:textId="77777777" w:rsidTr="009569F2"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17CAE" w14:textId="3A963F4B" w:rsidR="00EC69B2" w:rsidRPr="00EC69B2" w:rsidRDefault="00EC69B2" w:rsidP="00EC69B2">
            <w:pPr>
              <w:tabs>
                <w:tab w:val="right" w:pos="9000"/>
              </w:tabs>
              <w:suppressAutoHyphens/>
              <w:jc w:val="center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  <w:r w:rsidRPr="00EC69B2">
              <w:rPr>
                <w:rFonts w:ascii="Verdana" w:hAnsi="Verdana"/>
                <w:b/>
                <w:sz w:val="20"/>
                <w:szCs w:val="20"/>
                <w:lang w:eastAsia="zh-CN"/>
              </w:rPr>
              <w:t xml:space="preserve">Czas </w:t>
            </w:r>
            <w:r>
              <w:rPr>
                <w:rFonts w:ascii="Verdana" w:hAnsi="Verdana"/>
                <w:b/>
                <w:sz w:val="20"/>
                <w:szCs w:val="20"/>
                <w:lang w:eastAsia="zh-CN"/>
              </w:rPr>
              <w:t>przystąpienia do usunięcia awarii</w:t>
            </w:r>
            <w:r w:rsidR="003562DE">
              <w:rPr>
                <w:rFonts w:ascii="Verdana" w:hAnsi="Verdana"/>
                <w:b/>
                <w:sz w:val="20"/>
                <w:szCs w:val="20"/>
                <w:lang w:eastAsia="zh-CN"/>
              </w:rPr>
              <w:t xml:space="preserve"> </w:t>
            </w:r>
            <w:r w:rsidR="003562DE" w:rsidRPr="009D44BC">
              <w:rPr>
                <w:rFonts w:ascii="Verdana" w:hAnsi="Verdana"/>
                <w:sz w:val="20"/>
                <w:szCs w:val="20"/>
                <w:lang w:eastAsia="en-US"/>
              </w:rPr>
              <w:t xml:space="preserve">w okresie od poniedziałku do piątku w godzinach od 15.30 do 7.30 i </w:t>
            </w:r>
            <w:r w:rsidR="003562DE" w:rsidRPr="009D44BC">
              <w:rPr>
                <w:rFonts w:ascii="Verdana" w:hAnsi="Verdana"/>
                <w:sz w:val="20"/>
                <w:szCs w:val="20"/>
                <w:lang w:eastAsia="en-US"/>
              </w:rPr>
              <w:lastRenderedPageBreak/>
              <w:t>od piątku od godz. 15.30 do poniedziałku do godz. 7.30</w:t>
            </w:r>
          </w:p>
        </w:tc>
        <w:tc>
          <w:tcPr>
            <w:tcW w:w="6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9008A" w14:textId="77777777" w:rsidR="00EC69B2" w:rsidRPr="00EC69B2" w:rsidRDefault="00EC69B2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  <w:p w14:paraId="1B16AC77" w14:textId="0A15B59D" w:rsidR="00EC69B2" w:rsidRPr="003A582F" w:rsidRDefault="00EC69B2" w:rsidP="00EC69B2">
            <w:pPr>
              <w:tabs>
                <w:tab w:val="right" w:pos="9000"/>
              </w:tabs>
              <w:suppressAutoHyphens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3A582F">
              <w:rPr>
                <w:rFonts w:ascii="Verdana" w:hAnsi="Verdana"/>
                <w:sz w:val="20"/>
                <w:szCs w:val="20"/>
                <w:lang w:eastAsia="zh-CN"/>
              </w:rPr>
              <w:t xml:space="preserve">……………………… minut od otrzymania zgłoszenia telefonicznego o awarii </w:t>
            </w:r>
          </w:p>
        </w:tc>
      </w:tr>
    </w:tbl>
    <w:p w14:paraId="119BA255" w14:textId="77777777" w:rsidR="00EC69B2" w:rsidRPr="00EC69B2" w:rsidRDefault="00EC69B2" w:rsidP="00EC69B2">
      <w:pPr>
        <w:widowControl w:val="0"/>
        <w:tabs>
          <w:tab w:val="left" w:pos="360"/>
        </w:tabs>
        <w:suppressAutoHyphens/>
        <w:rPr>
          <w:rFonts w:ascii="Verdana" w:hAnsi="Verdana"/>
          <w:b/>
          <w:sz w:val="20"/>
          <w:szCs w:val="20"/>
          <w:lang w:eastAsia="zh-CN"/>
        </w:rPr>
      </w:pPr>
    </w:p>
    <w:p w14:paraId="58CCD1FE" w14:textId="4F25EB65" w:rsidR="00EC69B2" w:rsidRPr="00EC69B2" w:rsidRDefault="00EC69B2" w:rsidP="00EC69B2">
      <w:pPr>
        <w:widowControl w:val="0"/>
        <w:tabs>
          <w:tab w:val="left" w:pos="360"/>
        </w:tabs>
        <w:suppressAutoHyphens/>
        <w:rPr>
          <w:rFonts w:ascii="Verdana" w:hAnsi="Verdana"/>
          <w:b/>
          <w:sz w:val="20"/>
          <w:szCs w:val="20"/>
          <w:lang w:eastAsia="zh-CN"/>
        </w:rPr>
      </w:pPr>
      <w:r w:rsidRPr="00EC69B2">
        <w:rPr>
          <w:rFonts w:ascii="Verdana" w:hAnsi="Verdana"/>
          <w:b/>
          <w:sz w:val="20"/>
          <w:szCs w:val="20"/>
          <w:lang w:eastAsia="zh-CN"/>
        </w:rPr>
        <w:t xml:space="preserve">Termin realizacji zamówienia: sukcesywnie w okresie </w:t>
      </w:r>
      <w:r>
        <w:rPr>
          <w:rFonts w:ascii="Verdana" w:hAnsi="Verdana"/>
          <w:b/>
          <w:sz w:val="20"/>
          <w:szCs w:val="20"/>
          <w:lang w:eastAsia="zh-CN"/>
        </w:rPr>
        <w:t>24</w:t>
      </w:r>
      <w:r w:rsidRPr="00EC69B2">
        <w:rPr>
          <w:rFonts w:ascii="Verdana" w:hAnsi="Verdana"/>
          <w:b/>
          <w:sz w:val="20"/>
          <w:szCs w:val="20"/>
          <w:lang w:eastAsia="zh-CN"/>
        </w:rPr>
        <w:t xml:space="preserve"> miesięcy od daty zawarcia umowy</w:t>
      </w:r>
      <w:r w:rsidR="003E124A">
        <w:rPr>
          <w:rFonts w:ascii="Verdana" w:hAnsi="Verdana"/>
          <w:b/>
          <w:sz w:val="20"/>
          <w:szCs w:val="20"/>
          <w:lang w:eastAsia="zh-CN"/>
        </w:rPr>
        <w:t xml:space="preserve">. </w:t>
      </w:r>
    </w:p>
    <w:p w14:paraId="44A0D517" w14:textId="77777777" w:rsidR="00EC69B2" w:rsidRPr="00EC69B2" w:rsidRDefault="00EC69B2" w:rsidP="00EC69B2">
      <w:pPr>
        <w:widowControl w:val="0"/>
        <w:tabs>
          <w:tab w:val="left" w:pos="360"/>
        </w:tabs>
        <w:suppressAutoHyphens/>
        <w:rPr>
          <w:rFonts w:ascii="Verdana" w:hAnsi="Verdana"/>
          <w:b/>
          <w:sz w:val="20"/>
          <w:szCs w:val="20"/>
          <w:lang w:eastAsia="zh-CN"/>
        </w:rPr>
      </w:pPr>
    </w:p>
    <w:p w14:paraId="691BA8B2" w14:textId="0923EF90" w:rsidR="00EC69B2" w:rsidRPr="00D71597" w:rsidRDefault="003E124A" w:rsidP="00D71597">
      <w:pPr>
        <w:jc w:val="both"/>
        <w:textAlignment w:val="center"/>
        <w:outlineLvl w:val="1"/>
        <w:rPr>
          <w:rFonts w:ascii="Verdana" w:eastAsia="Calibri" w:hAnsi="Verdana"/>
          <w:b/>
          <w:sz w:val="20"/>
          <w:szCs w:val="20"/>
          <w:lang w:eastAsia="zh-CN"/>
        </w:rPr>
      </w:pPr>
      <w:r>
        <w:rPr>
          <w:rFonts w:ascii="Verdana" w:eastAsia="Calibri" w:hAnsi="Verdana"/>
          <w:b/>
          <w:sz w:val="20"/>
          <w:szCs w:val="20"/>
          <w:lang w:eastAsia="zh-CN"/>
        </w:rPr>
        <w:t>U</w:t>
      </w:r>
      <w:r w:rsidR="00D71597" w:rsidRPr="00D71597">
        <w:rPr>
          <w:rFonts w:ascii="Verdana" w:eastAsia="Calibri" w:hAnsi="Verdana"/>
          <w:b/>
          <w:sz w:val="20"/>
          <w:szCs w:val="20"/>
          <w:lang w:eastAsia="zh-CN"/>
        </w:rPr>
        <w:t>dziel</w:t>
      </w:r>
      <w:r>
        <w:rPr>
          <w:rFonts w:ascii="Verdana" w:eastAsia="Calibri" w:hAnsi="Verdana"/>
          <w:b/>
          <w:sz w:val="20"/>
          <w:szCs w:val="20"/>
          <w:lang w:eastAsia="zh-CN"/>
        </w:rPr>
        <w:t>enie</w:t>
      </w:r>
      <w:r w:rsidR="00D71597" w:rsidRPr="00D71597">
        <w:rPr>
          <w:rFonts w:ascii="Verdana" w:eastAsia="Calibri" w:hAnsi="Verdana"/>
          <w:b/>
          <w:sz w:val="20"/>
          <w:szCs w:val="20"/>
          <w:lang w:eastAsia="zh-CN"/>
        </w:rPr>
        <w:t xml:space="preserve"> gwarancji na wykonane </w:t>
      </w:r>
      <w:r>
        <w:rPr>
          <w:rFonts w:ascii="Verdana" w:eastAsia="Calibri" w:hAnsi="Verdana"/>
          <w:b/>
          <w:sz w:val="20"/>
          <w:szCs w:val="20"/>
          <w:lang w:eastAsia="zh-CN"/>
        </w:rPr>
        <w:t>usługi</w:t>
      </w:r>
      <w:r w:rsidR="00D71597" w:rsidRPr="00D71597">
        <w:rPr>
          <w:rFonts w:ascii="Verdana" w:eastAsia="Calibri" w:hAnsi="Verdana"/>
          <w:b/>
          <w:sz w:val="20"/>
          <w:szCs w:val="20"/>
          <w:lang w:eastAsia="zh-CN"/>
        </w:rPr>
        <w:t xml:space="preserve"> </w:t>
      </w:r>
      <w:r>
        <w:rPr>
          <w:rFonts w:ascii="Verdana" w:eastAsia="Calibri" w:hAnsi="Verdana"/>
          <w:b/>
          <w:sz w:val="20"/>
          <w:szCs w:val="20"/>
          <w:lang w:eastAsia="zh-CN"/>
        </w:rPr>
        <w:t xml:space="preserve">tj. </w:t>
      </w:r>
      <w:r w:rsidR="00D71597" w:rsidRPr="00D71597">
        <w:rPr>
          <w:rFonts w:ascii="Verdana" w:eastAsia="Calibri" w:hAnsi="Verdana"/>
          <w:b/>
          <w:sz w:val="20"/>
          <w:szCs w:val="20"/>
          <w:lang w:eastAsia="zh-CN"/>
        </w:rPr>
        <w:t>„</w:t>
      </w:r>
      <w:r>
        <w:rPr>
          <w:rFonts w:ascii="Verdana" w:eastAsia="Calibri" w:hAnsi="Verdana"/>
          <w:b/>
          <w:sz w:val="20"/>
          <w:szCs w:val="20"/>
          <w:lang w:eastAsia="zh-CN"/>
        </w:rPr>
        <w:t>drobne</w:t>
      </w:r>
      <w:r w:rsidR="00D71597" w:rsidRPr="00D71597">
        <w:rPr>
          <w:rFonts w:ascii="Verdana" w:eastAsia="Calibri" w:hAnsi="Verdana"/>
          <w:b/>
          <w:sz w:val="20"/>
          <w:szCs w:val="20"/>
          <w:lang w:eastAsia="zh-CN"/>
        </w:rPr>
        <w:t xml:space="preserve"> naprawy” </w:t>
      </w:r>
      <w:r w:rsidR="00FB5B57" w:rsidRPr="007000C5">
        <w:rPr>
          <w:rFonts w:ascii="Verdana" w:eastAsia="Calibri" w:hAnsi="Verdana"/>
          <w:b/>
          <w:sz w:val="20"/>
          <w:szCs w:val="20"/>
          <w:lang w:eastAsia="zh-CN"/>
        </w:rPr>
        <w:t>w czasie obowiązywania umowy</w:t>
      </w:r>
      <w:r w:rsidR="00D71597" w:rsidRPr="00D71597">
        <w:rPr>
          <w:rFonts w:ascii="Verdana" w:eastAsia="Calibri" w:hAnsi="Verdana"/>
          <w:b/>
          <w:sz w:val="20"/>
          <w:szCs w:val="20"/>
          <w:lang w:eastAsia="zh-CN"/>
        </w:rPr>
        <w:t xml:space="preserve"> oraz na zamontowane urządzenia zgodnie z gwarancją producenta.</w:t>
      </w:r>
    </w:p>
    <w:p w14:paraId="6523B098" w14:textId="77777777" w:rsidR="00EC69B2" w:rsidRPr="00EC69B2" w:rsidRDefault="00EC69B2" w:rsidP="00EC69B2">
      <w:pPr>
        <w:suppressAutoHyphens/>
        <w:ind w:right="-47"/>
        <w:jc w:val="both"/>
        <w:rPr>
          <w:rFonts w:ascii="Verdana" w:hAnsi="Verdana"/>
          <w:b/>
          <w:sz w:val="20"/>
          <w:szCs w:val="20"/>
          <w:lang w:eastAsia="zh-CN"/>
        </w:rPr>
      </w:pPr>
    </w:p>
    <w:p w14:paraId="253AA1B2" w14:textId="7B0393C9" w:rsidR="00EC69B2" w:rsidRDefault="00EC69B2" w:rsidP="00EC69B2">
      <w:pPr>
        <w:suppressAutoHyphens/>
        <w:ind w:right="-47"/>
        <w:jc w:val="both"/>
        <w:rPr>
          <w:rFonts w:ascii="Verdana" w:hAnsi="Verdana"/>
          <w:sz w:val="20"/>
          <w:szCs w:val="20"/>
          <w:lang w:eastAsia="zh-CN"/>
        </w:rPr>
      </w:pPr>
      <w:r w:rsidRPr="00EC69B2">
        <w:rPr>
          <w:rFonts w:ascii="Verdana" w:hAnsi="Verdana"/>
          <w:b/>
          <w:sz w:val="20"/>
          <w:szCs w:val="20"/>
          <w:lang w:eastAsia="zh-CN"/>
        </w:rPr>
        <w:t xml:space="preserve">Termin płatności: </w:t>
      </w:r>
      <w:r w:rsidR="003E124A" w:rsidRPr="003E124A">
        <w:rPr>
          <w:rFonts w:ascii="Verdana" w:hAnsi="Verdana"/>
          <w:bCs/>
          <w:sz w:val="20"/>
          <w:szCs w:val="20"/>
          <w:lang w:eastAsia="zh-CN"/>
        </w:rPr>
        <w:t xml:space="preserve">Wyrażamy zgodę </w:t>
      </w:r>
      <w:r w:rsidR="003E124A" w:rsidRPr="00FB5B57">
        <w:rPr>
          <w:rFonts w:ascii="Verdana" w:hAnsi="Verdana"/>
          <w:b/>
          <w:sz w:val="20"/>
          <w:szCs w:val="20"/>
          <w:lang w:eastAsia="zh-CN"/>
        </w:rPr>
        <w:t>na płatność fakturami miesięcznymi po wykonaniu usługi</w:t>
      </w:r>
      <w:r w:rsidR="00FB5B57">
        <w:rPr>
          <w:rFonts w:ascii="Verdana" w:hAnsi="Verdana"/>
          <w:bCs/>
          <w:sz w:val="20"/>
          <w:szCs w:val="20"/>
          <w:lang w:eastAsia="zh-CN"/>
        </w:rPr>
        <w:t xml:space="preserve"> oraz </w:t>
      </w:r>
      <w:r w:rsidR="00FB5B57" w:rsidRPr="00FB5B57">
        <w:rPr>
          <w:rFonts w:ascii="Verdana" w:hAnsi="Verdana"/>
          <w:b/>
          <w:bCs/>
          <w:sz w:val="20"/>
          <w:szCs w:val="20"/>
          <w:lang w:eastAsia="zh-CN"/>
        </w:rPr>
        <w:t>na płatność za wykonane naprawy</w:t>
      </w:r>
      <w:r w:rsidR="00FB5B57" w:rsidRPr="00FB5B57">
        <w:rPr>
          <w:rFonts w:ascii="Verdana" w:hAnsi="Verdana"/>
          <w:sz w:val="20"/>
          <w:szCs w:val="20"/>
          <w:lang w:eastAsia="zh-CN"/>
        </w:rPr>
        <w:t>, każdorazowo po wykonaniu usługi</w:t>
      </w:r>
      <w:r w:rsidR="00FB5B57" w:rsidRPr="00EC69B2">
        <w:rPr>
          <w:rFonts w:ascii="Verdana" w:hAnsi="Verdana"/>
          <w:sz w:val="20"/>
          <w:szCs w:val="20"/>
          <w:lang w:eastAsia="zh-CN"/>
        </w:rPr>
        <w:t xml:space="preserve"> </w:t>
      </w:r>
      <w:r w:rsidRPr="00EC69B2">
        <w:rPr>
          <w:rFonts w:ascii="Verdana" w:hAnsi="Verdana"/>
          <w:sz w:val="20"/>
          <w:szCs w:val="20"/>
          <w:lang w:eastAsia="zh-CN"/>
        </w:rPr>
        <w:t>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5559E169" w14:textId="77777777" w:rsidR="00EC69B2" w:rsidRPr="00EC69B2" w:rsidRDefault="00EC69B2" w:rsidP="00EC69B2">
      <w:pPr>
        <w:suppressAutoHyphens/>
        <w:ind w:right="-47"/>
        <w:jc w:val="both"/>
        <w:rPr>
          <w:rFonts w:ascii="Verdana" w:hAnsi="Verdana"/>
          <w:sz w:val="20"/>
          <w:szCs w:val="20"/>
          <w:lang w:eastAsia="zh-CN"/>
        </w:rPr>
      </w:pPr>
    </w:p>
    <w:p w14:paraId="74295860" w14:textId="77777777" w:rsidR="00EC69B2" w:rsidRPr="00EC69B2" w:rsidRDefault="00EC69B2" w:rsidP="00EC69B2">
      <w:pPr>
        <w:suppressAutoHyphens/>
        <w:rPr>
          <w:rFonts w:ascii="Verdana" w:hAnsi="Verdana"/>
          <w:sz w:val="20"/>
          <w:szCs w:val="20"/>
          <w:lang w:eastAsia="zh-CN"/>
        </w:rPr>
      </w:pPr>
      <w:r w:rsidRPr="00EC69B2">
        <w:rPr>
          <w:rFonts w:ascii="Verdana" w:hAnsi="Verdana"/>
          <w:b/>
          <w:sz w:val="20"/>
          <w:szCs w:val="20"/>
          <w:u w:val="single"/>
          <w:lang w:eastAsia="zh-CN"/>
        </w:rPr>
        <w:t>Jednocześnie oświadczamy, że:</w:t>
      </w:r>
    </w:p>
    <w:p w14:paraId="713055E8" w14:textId="77777777" w:rsidR="00EC69B2" w:rsidRPr="00EC69B2" w:rsidRDefault="00EC69B2" w:rsidP="00EC69B2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20"/>
          <w:szCs w:val="20"/>
          <w:lang w:eastAsia="zh-CN"/>
        </w:rPr>
      </w:pPr>
      <w:r w:rsidRPr="00EC69B2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EC69B2">
        <w:rPr>
          <w:rFonts w:ascii="Verdana" w:hAnsi="Verdana"/>
          <w:sz w:val="20"/>
          <w:szCs w:val="20"/>
          <w:lang w:eastAsia="zh-CN"/>
        </w:rPr>
        <w:t xml:space="preserve"> </w:t>
      </w:r>
    </w:p>
    <w:p w14:paraId="368A5052" w14:textId="77777777" w:rsidR="00A36CFD" w:rsidRDefault="00EC69B2" w:rsidP="00A36CFD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  <w:lang w:eastAsia="zh-CN"/>
        </w:rPr>
      </w:pPr>
      <w:r w:rsidRPr="00EC69B2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 w:rsidRPr="00EC69B2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EC69B2">
        <w:rPr>
          <w:rFonts w:ascii="Verdana" w:hAnsi="Verdana"/>
          <w:sz w:val="20"/>
          <w:szCs w:val="20"/>
          <w:lang w:eastAsia="ar-SA"/>
        </w:rPr>
        <w:t>zamawiającego</w:t>
      </w:r>
      <w:r w:rsidRPr="00EC69B2">
        <w:rPr>
          <w:rFonts w:ascii="Verdana" w:hAnsi="Verdana"/>
          <w:sz w:val="20"/>
          <w:szCs w:val="20"/>
          <w:lang w:eastAsia="zh-CN"/>
        </w:rPr>
        <w:t xml:space="preserve"> i nie wnosimy do nich żadnych zastrzeżeń.</w:t>
      </w:r>
    </w:p>
    <w:p w14:paraId="4AB43477" w14:textId="5E948232" w:rsidR="00FB5B57" w:rsidRPr="00FB5B57" w:rsidRDefault="00FB5B57" w:rsidP="00A36CFD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color w:val="EE0000"/>
          <w:sz w:val="20"/>
          <w:szCs w:val="20"/>
          <w:lang w:eastAsia="zh-CN"/>
        </w:rPr>
      </w:pPr>
      <w:r w:rsidRPr="007D2660">
        <w:rPr>
          <w:rFonts w:ascii="Verdana" w:hAnsi="Verdana"/>
          <w:sz w:val="20"/>
          <w:szCs w:val="20"/>
          <w:lang w:eastAsia="zh-CN"/>
        </w:rPr>
        <w:t xml:space="preserve">Oświadczamy, że przystąpimy do usunięcia awarii w czasie </w:t>
      </w:r>
      <w:r w:rsidR="007D2660" w:rsidRPr="007D2660">
        <w:rPr>
          <w:rStyle w:val="cf01"/>
          <w:rFonts w:ascii="Verdana" w:hAnsi="Verdana"/>
          <w:i w:val="0"/>
          <w:iCs w:val="0"/>
          <w:sz w:val="20"/>
          <w:szCs w:val="20"/>
          <w:u w:val="none"/>
        </w:rPr>
        <w:t>nie</w:t>
      </w:r>
      <w:r w:rsidR="007D2660" w:rsidRPr="002063B8">
        <w:rPr>
          <w:rStyle w:val="cf01"/>
          <w:rFonts w:ascii="Verdana" w:hAnsi="Verdana"/>
          <w:i w:val="0"/>
          <w:iCs w:val="0"/>
          <w:sz w:val="20"/>
          <w:szCs w:val="20"/>
          <w:u w:val="none"/>
        </w:rPr>
        <w:t xml:space="preserve"> dłuższy</w:t>
      </w:r>
      <w:r w:rsidR="007D2660">
        <w:rPr>
          <w:rStyle w:val="cf01"/>
          <w:rFonts w:ascii="Verdana" w:hAnsi="Verdana"/>
          <w:i w:val="0"/>
          <w:iCs w:val="0"/>
          <w:sz w:val="20"/>
          <w:szCs w:val="20"/>
          <w:u w:val="none"/>
        </w:rPr>
        <w:t>m</w:t>
      </w:r>
      <w:r w:rsidR="007D2660" w:rsidRPr="002063B8">
        <w:rPr>
          <w:rStyle w:val="cf01"/>
          <w:rFonts w:ascii="Verdana" w:hAnsi="Verdana"/>
          <w:i w:val="0"/>
          <w:iCs w:val="0"/>
          <w:sz w:val="20"/>
          <w:szCs w:val="20"/>
          <w:u w:val="none"/>
        </w:rPr>
        <w:t xml:space="preserve"> niż 30 minut od otrzymania zgłoszenia – od poniedziałku do piątku w godzinach 7.30 – 15.30 z wyłączeniem Obiektów Dydaktycznych w Miękini i Zespołu Pałacowo-Parkowego w Młoszowej dla których czas przystąpienia do usunięcia awarii nie </w:t>
      </w:r>
      <w:r w:rsidR="007D2660">
        <w:rPr>
          <w:rStyle w:val="cf01"/>
          <w:rFonts w:ascii="Verdana" w:hAnsi="Verdana"/>
          <w:i w:val="0"/>
          <w:iCs w:val="0"/>
          <w:sz w:val="20"/>
          <w:szCs w:val="20"/>
          <w:u w:val="none"/>
        </w:rPr>
        <w:t>będzie</w:t>
      </w:r>
      <w:r w:rsidR="007D2660" w:rsidRPr="002063B8">
        <w:rPr>
          <w:rStyle w:val="cf01"/>
          <w:rFonts w:ascii="Verdana" w:hAnsi="Verdana"/>
          <w:i w:val="0"/>
          <w:iCs w:val="0"/>
          <w:sz w:val="20"/>
          <w:szCs w:val="20"/>
          <w:u w:val="none"/>
        </w:rPr>
        <w:t xml:space="preserve"> dłuższy niż 120 minut</w:t>
      </w:r>
      <w:r w:rsidRPr="00FB5B57">
        <w:rPr>
          <w:rFonts w:ascii="Verdana" w:hAnsi="Verdana"/>
          <w:color w:val="EE0000"/>
          <w:sz w:val="20"/>
          <w:szCs w:val="20"/>
          <w:lang w:eastAsia="zh-CN"/>
        </w:rPr>
        <w:t xml:space="preserve">. </w:t>
      </w:r>
    </w:p>
    <w:p w14:paraId="2ED2ABAE" w14:textId="551591E1" w:rsidR="00A36CFD" w:rsidRPr="00A36CFD" w:rsidRDefault="00A36CFD" w:rsidP="00A36CFD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  <w:lang w:eastAsia="zh-CN"/>
        </w:rPr>
      </w:pPr>
      <w:r w:rsidRPr="00A36CFD">
        <w:rPr>
          <w:rFonts w:ascii="Verdana" w:hAnsi="Verdana"/>
          <w:sz w:val="20"/>
          <w:szCs w:val="20"/>
          <w:lang w:eastAsia="zh-CN"/>
        </w:rPr>
        <w:t xml:space="preserve">Oświadczamy, że </w:t>
      </w:r>
      <w:r>
        <w:rPr>
          <w:rFonts w:ascii="Verdana" w:hAnsi="Verdana"/>
          <w:b/>
          <w:sz w:val="20"/>
          <w:szCs w:val="20"/>
        </w:rPr>
        <w:t>do realizacji zamówienia zostaną wyznaczone osoby, które będą wykonywać przedmiot zamówienia, tj. co najmniej</w:t>
      </w:r>
      <w:r w:rsidRPr="00A36CFD">
        <w:rPr>
          <w:rFonts w:ascii="Verdana" w:hAnsi="Verdana"/>
          <w:b/>
          <w:sz w:val="20"/>
          <w:szCs w:val="20"/>
        </w:rPr>
        <w:t xml:space="preserve">: </w:t>
      </w:r>
    </w:p>
    <w:p w14:paraId="6310F7E4" w14:textId="79C48CE2" w:rsidR="00A36CFD" w:rsidRPr="00A36CFD" w:rsidRDefault="00A36CFD" w:rsidP="00A36CFD">
      <w:pPr>
        <w:numPr>
          <w:ilvl w:val="0"/>
          <w:numId w:val="10"/>
        </w:numPr>
        <w:rPr>
          <w:rFonts w:ascii="Verdana" w:hAnsi="Verdana"/>
          <w:sz w:val="20"/>
          <w:szCs w:val="20"/>
        </w:rPr>
      </w:pPr>
      <w:r w:rsidRPr="00A36CFD">
        <w:rPr>
          <w:rFonts w:ascii="Verdana" w:hAnsi="Verdana"/>
          <w:b/>
          <w:sz w:val="20"/>
          <w:szCs w:val="20"/>
        </w:rPr>
        <w:t>jedna osoba</w:t>
      </w:r>
      <w:r w:rsidRPr="00A36CFD">
        <w:rPr>
          <w:rFonts w:ascii="Verdana" w:hAnsi="Verdana"/>
          <w:sz w:val="20"/>
          <w:szCs w:val="20"/>
        </w:rPr>
        <w:t xml:space="preserve">  posiadająca  uprawnienia budowlane do wykonywania instalacji sieci telekomunikacyjnych,</w:t>
      </w:r>
    </w:p>
    <w:p w14:paraId="1D02E330" w14:textId="045DA2EE" w:rsidR="00A36CFD" w:rsidRPr="00A36CFD" w:rsidRDefault="00A36CFD" w:rsidP="00A36CFD">
      <w:pPr>
        <w:numPr>
          <w:ilvl w:val="0"/>
          <w:numId w:val="10"/>
        </w:numPr>
        <w:rPr>
          <w:rFonts w:ascii="Verdana" w:hAnsi="Verdana"/>
          <w:sz w:val="20"/>
          <w:szCs w:val="20"/>
        </w:rPr>
      </w:pPr>
      <w:r w:rsidRPr="00A36CFD">
        <w:rPr>
          <w:rFonts w:ascii="Verdana" w:hAnsi="Verdana"/>
          <w:b/>
          <w:sz w:val="20"/>
          <w:szCs w:val="20"/>
        </w:rPr>
        <w:t xml:space="preserve">dwie osoby </w:t>
      </w:r>
      <w:r w:rsidRPr="00A36CFD">
        <w:rPr>
          <w:rFonts w:ascii="Verdana" w:hAnsi="Verdana"/>
          <w:sz w:val="20"/>
          <w:szCs w:val="20"/>
        </w:rPr>
        <w:t>posiadające przeszkolenie  autoryzowanego przedstawiciela Alcatel-Lucent w zakresie pełnej obsługi aparatów systemowych Alcatel-Lucent: 4004, 4010, 4020, 4035 T, seria IP 4068 IP Touch  ; Alcatel 4019, 4029, 4039 ; OmniTouch 8082 My IC Phone, lub nowsze,</w:t>
      </w:r>
    </w:p>
    <w:p w14:paraId="12D2577F" w14:textId="4718881A" w:rsidR="00A36CFD" w:rsidRPr="00A36CFD" w:rsidRDefault="00A36CFD" w:rsidP="00A36CFD">
      <w:pPr>
        <w:numPr>
          <w:ilvl w:val="0"/>
          <w:numId w:val="10"/>
        </w:numPr>
        <w:rPr>
          <w:rFonts w:ascii="Verdana" w:hAnsi="Verdana"/>
          <w:sz w:val="20"/>
          <w:szCs w:val="20"/>
        </w:rPr>
      </w:pPr>
      <w:r w:rsidRPr="00A36CFD">
        <w:rPr>
          <w:rFonts w:ascii="Verdana" w:hAnsi="Verdana"/>
          <w:b/>
          <w:sz w:val="20"/>
          <w:szCs w:val="20"/>
        </w:rPr>
        <w:t xml:space="preserve">jedna osoba </w:t>
      </w:r>
      <w:r w:rsidRPr="00A36CFD">
        <w:rPr>
          <w:rFonts w:ascii="Verdana" w:hAnsi="Verdana"/>
          <w:sz w:val="20"/>
          <w:szCs w:val="20"/>
        </w:rPr>
        <w:t>posiadająca przeszkolenie w zakresie montażu telekomunikacyjnych linii kablowych,</w:t>
      </w:r>
    </w:p>
    <w:p w14:paraId="2A735950" w14:textId="132A1B4D" w:rsidR="00A36CFD" w:rsidRPr="00A36CFD" w:rsidRDefault="00A36CFD" w:rsidP="00A36CFD">
      <w:pPr>
        <w:numPr>
          <w:ilvl w:val="0"/>
          <w:numId w:val="10"/>
        </w:numPr>
        <w:rPr>
          <w:rFonts w:ascii="Verdana" w:hAnsi="Verdana"/>
          <w:sz w:val="20"/>
          <w:szCs w:val="20"/>
        </w:rPr>
      </w:pPr>
      <w:r w:rsidRPr="00A36CFD">
        <w:rPr>
          <w:rFonts w:ascii="Verdana" w:hAnsi="Verdana"/>
          <w:b/>
          <w:sz w:val="20"/>
          <w:szCs w:val="20"/>
        </w:rPr>
        <w:t xml:space="preserve">dwie osoby </w:t>
      </w:r>
      <w:r w:rsidRPr="00A36CFD">
        <w:rPr>
          <w:rFonts w:ascii="Verdana" w:hAnsi="Verdana"/>
          <w:sz w:val="20"/>
          <w:szCs w:val="20"/>
        </w:rPr>
        <w:t xml:space="preserve">posiadające uprawnienia do wykonywania pracy na stanowisku EKSPLOATACJI w zakresie: obsługi, konserwacji, remontów, montażu dla urządzeń, instalacji i sieci o napięciu nie wyższym niż 1 kV, </w:t>
      </w:r>
    </w:p>
    <w:p w14:paraId="2636120E" w14:textId="0CF01E8F" w:rsidR="00A36CFD" w:rsidRPr="00A36CFD" w:rsidRDefault="00A36CFD" w:rsidP="00A36CFD">
      <w:pPr>
        <w:numPr>
          <w:ilvl w:val="0"/>
          <w:numId w:val="10"/>
        </w:numPr>
        <w:rPr>
          <w:rFonts w:ascii="Verdana" w:hAnsi="Verdana"/>
          <w:sz w:val="20"/>
          <w:szCs w:val="20"/>
        </w:rPr>
      </w:pPr>
      <w:r w:rsidRPr="00A36CFD">
        <w:rPr>
          <w:rFonts w:ascii="Verdana" w:hAnsi="Verdana"/>
          <w:b/>
          <w:sz w:val="20"/>
          <w:szCs w:val="20"/>
        </w:rPr>
        <w:t xml:space="preserve">jedna osoba </w:t>
      </w:r>
      <w:r w:rsidRPr="00A36CFD">
        <w:rPr>
          <w:rFonts w:ascii="Verdana" w:hAnsi="Verdana"/>
          <w:sz w:val="20"/>
          <w:szCs w:val="20"/>
        </w:rPr>
        <w:t>posiadająca uprawnienia  do wykonywania pracy na stanowisku DOZORU I POMIARÓW w zakresie: obsługi, konserwacji, remontów, montażu dla urządzeń, instalacji i sieci o napięciu nie wyższym niż 1 kV,</w:t>
      </w:r>
    </w:p>
    <w:p w14:paraId="035F5B36" w14:textId="72D115CF" w:rsidR="00A36CFD" w:rsidRPr="00A36CFD" w:rsidRDefault="00A36CFD" w:rsidP="00A36CFD">
      <w:pPr>
        <w:numPr>
          <w:ilvl w:val="0"/>
          <w:numId w:val="10"/>
        </w:numPr>
        <w:rPr>
          <w:rFonts w:ascii="Verdana" w:hAnsi="Verdana"/>
          <w:sz w:val="20"/>
          <w:szCs w:val="20"/>
        </w:rPr>
      </w:pPr>
      <w:r w:rsidRPr="00A36CFD">
        <w:rPr>
          <w:rFonts w:ascii="Verdana" w:hAnsi="Verdana"/>
          <w:b/>
          <w:sz w:val="20"/>
          <w:szCs w:val="20"/>
        </w:rPr>
        <w:t xml:space="preserve">dwie osoby  </w:t>
      </w:r>
      <w:r w:rsidRPr="00A36CFD">
        <w:rPr>
          <w:rFonts w:ascii="Verdana" w:hAnsi="Verdana"/>
          <w:sz w:val="20"/>
          <w:szCs w:val="20"/>
        </w:rPr>
        <w:t xml:space="preserve">posiadające przeszkolenie autoryzowanego przedstawiciela Alcatel-Lucent w zakresie instalacji, uruchomienia, oprogramowania i obsługi switchy zarządzalnych  Alcatel-Lucent z serii OS68xx, </w:t>
      </w:r>
    </w:p>
    <w:p w14:paraId="74F99066" w14:textId="77777777" w:rsidR="00A36CFD" w:rsidRPr="00A36CFD" w:rsidRDefault="00A36CFD" w:rsidP="00A36CFD">
      <w:pPr>
        <w:numPr>
          <w:ilvl w:val="0"/>
          <w:numId w:val="10"/>
        </w:numPr>
        <w:rPr>
          <w:rFonts w:ascii="Verdana" w:hAnsi="Verdana"/>
          <w:sz w:val="20"/>
          <w:szCs w:val="20"/>
        </w:rPr>
      </w:pPr>
      <w:r w:rsidRPr="00A36CFD">
        <w:rPr>
          <w:rFonts w:ascii="Verdana" w:hAnsi="Verdana"/>
          <w:b/>
          <w:sz w:val="20"/>
          <w:szCs w:val="20"/>
        </w:rPr>
        <w:t>dwie osoby</w:t>
      </w:r>
      <w:r w:rsidRPr="00A36CFD">
        <w:rPr>
          <w:rFonts w:ascii="Verdana" w:hAnsi="Verdana"/>
          <w:sz w:val="20"/>
          <w:szCs w:val="20"/>
        </w:rPr>
        <w:t xml:space="preserve"> posiadające przeszkolenie autoryzowanego przedstawiciela Alcatel-Lucent w zakresie obsługi systemu zarzadzania i taryfikacji Omnivista Alcatel-Lucent.</w:t>
      </w:r>
    </w:p>
    <w:p w14:paraId="3AA6A7D0" w14:textId="25257D76" w:rsidR="00A36CFD" w:rsidRPr="00A36CFD" w:rsidRDefault="00A36CFD" w:rsidP="00A36CFD">
      <w:pPr>
        <w:numPr>
          <w:ilvl w:val="0"/>
          <w:numId w:val="10"/>
        </w:numPr>
        <w:rPr>
          <w:rFonts w:ascii="Verdana" w:hAnsi="Verdana"/>
          <w:sz w:val="20"/>
          <w:szCs w:val="20"/>
        </w:rPr>
      </w:pPr>
      <w:r w:rsidRPr="00A36CFD">
        <w:rPr>
          <w:rFonts w:ascii="Verdana" w:hAnsi="Verdana"/>
          <w:b/>
          <w:sz w:val="20"/>
          <w:szCs w:val="20"/>
        </w:rPr>
        <w:t>dwie osoby</w:t>
      </w:r>
      <w:r w:rsidRPr="00A36CFD">
        <w:rPr>
          <w:rFonts w:ascii="Verdana" w:hAnsi="Verdana"/>
          <w:sz w:val="20"/>
          <w:szCs w:val="20"/>
        </w:rPr>
        <w:t xml:space="preserve"> posiadające przeszkolenie w zakresie obsługi elektronicznego systemu paszportyzacji ASPRO</w:t>
      </w:r>
    </w:p>
    <w:p w14:paraId="070108F1" w14:textId="378A5249" w:rsidR="00EC69B2" w:rsidRPr="00EC69B2" w:rsidRDefault="00EC69B2" w:rsidP="00EC69B2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  <w:lang w:eastAsia="zh-CN"/>
        </w:rPr>
      </w:pPr>
      <w:r w:rsidRPr="00EC69B2">
        <w:rPr>
          <w:rFonts w:ascii="Verdana" w:hAnsi="Verdana"/>
          <w:b/>
          <w:sz w:val="20"/>
          <w:szCs w:val="20"/>
          <w:lang w:eastAsia="zh-CN"/>
        </w:rPr>
        <w:lastRenderedPageBreak/>
        <w:t xml:space="preserve">Oświadczamy, </w:t>
      </w:r>
      <w:r w:rsidR="00A36CFD">
        <w:rPr>
          <w:rFonts w:ascii="Verdana" w:hAnsi="Verdana"/>
          <w:b/>
          <w:sz w:val="20"/>
          <w:szCs w:val="20"/>
          <w:lang w:eastAsia="zh-CN"/>
        </w:rPr>
        <w:t>ż</w:t>
      </w:r>
      <w:r w:rsidRPr="00EC69B2">
        <w:rPr>
          <w:rFonts w:ascii="Verdana" w:hAnsi="Verdana"/>
          <w:b/>
          <w:sz w:val="20"/>
          <w:szCs w:val="20"/>
          <w:lang w:eastAsia="zh-CN"/>
        </w:rPr>
        <w:t xml:space="preserve">e jesteśmy mikro/małym/średnim/dużym przedsiębiorstwem </w:t>
      </w:r>
      <w:r w:rsidRPr="00EC69B2">
        <w:rPr>
          <w:rFonts w:ascii="Verdana" w:hAnsi="Verdana"/>
          <w:b/>
          <w:sz w:val="20"/>
          <w:szCs w:val="20"/>
          <w:vertAlign w:val="superscript"/>
          <w:lang w:eastAsia="zh-CN"/>
        </w:rPr>
        <w:footnoteReference w:id="1"/>
      </w:r>
      <w:r w:rsidRPr="00EC69B2">
        <w:rPr>
          <w:rFonts w:ascii="Verdana" w:hAnsi="Verdana"/>
          <w:b/>
          <w:sz w:val="20"/>
          <w:szCs w:val="20"/>
          <w:lang w:eastAsia="zh-CN"/>
        </w:rPr>
        <w:t>*</w:t>
      </w:r>
    </w:p>
    <w:p w14:paraId="4DC0B8A7" w14:textId="77777777" w:rsidR="00EC69B2" w:rsidRPr="00EC69B2" w:rsidRDefault="00EC69B2" w:rsidP="00EC69B2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  <w:lang w:eastAsia="zh-CN"/>
        </w:rPr>
      </w:pPr>
      <w:r w:rsidRPr="00EC69B2">
        <w:rPr>
          <w:rFonts w:ascii="Verdana" w:hAnsi="Verdana"/>
          <w:bCs/>
          <w:iCs/>
          <w:sz w:val="20"/>
          <w:szCs w:val="20"/>
          <w:lang w:eastAsia="zh-CN"/>
        </w:rPr>
        <w:t>Ośw</w:t>
      </w:r>
      <w:r w:rsidRPr="00EC69B2">
        <w:rPr>
          <w:rFonts w:ascii="Verdana" w:hAnsi="Verdana"/>
          <w:color w:val="000000"/>
          <w:sz w:val="20"/>
          <w:szCs w:val="20"/>
          <w:lang w:eastAsia="zh-CN"/>
        </w:rPr>
        <w:t>iadczam, że wypełniłem obowiązki informacyjne przewidziane w art. 13 lub art. 14 RODO</w:t>
      </w:r>
      <w:r w:rsidRPr="00EC69B2">
        <w:rPr>
          <w:rFonts w:ascii="Verdana" w:hAnsi="Verdana"/>
          <w:sz w:val="20"/>
          <w:szCs w:val="20"/>
          <w:lang w:eastAsia="zh-CN"/>
        </w:rPr>
        <w:t>*</w:t>
      </w:r>
      <w:r w:rsidRPr="00EC69B2">
        <w:rPr>
          <w:rFonts w:ascii="Verdana" w:hAnsi="Verdana"/>
          <w:color w:val="000000"/>
          <w:sz w:val="20"/>
          <w:szCs w:val="20"/>
          <w:lang w:eastAsia="zh-CN"/>
        </w:rPr>
        <w:t xml:space="preserve"> wobec osób fizycznych, </w:t>
      </w:r>
      <w:r w:rsidRPr="00EC69B2">
        <w:rPr>
          <w:rFonts w:ascii="Verdana" w:hAnsi="Verdana"/>
          <w:sz w:val="20"/>
          <w:szCs w:val="20"/>
          <w:lang w:eastAsia="zh-CN"/>
        </w:rPr>
        <w:t>od których dane osobowe bezpośrednio lub pośrednio pozyskałem</w:t>
      </w:r>
      <w:r w:rsidRPr="00EC69B2">
        <w:rPr>
          <w:rFonts w:ascii="Verdana" w:hAnsi="Verdana"/>
          <w:color w:val="000000"/>
          <w:sz w:val="20"/>
          <w:szCs w:val="20"/>
          <w:lang w:eastAsia="zh-CN"/>
        </w:rPr>
        <w:t xml:space="preserve"> w celu ubiegania się o udzielenie zamówienia publicznego w niniejszym postępowaniu</w:t>
      </w:r>
      <w:r w:rsidRPr="00EC69B2">
        <w:rPr>
          <w:rFonts w:ascii="Verdana" w:hAnsi="Verdana"/>
          <w:sz w:val="20"/>
          <w:szCs w:val="20"/>
          <w:lang w:eastAsia="zh-CN"/>
        </w:rPr>
        <w:t xml:space="preserve">.* * </w:t>
      </w:r>
    </w:p>
    <w:p w14:paraId="7578B3DC" w14:textId="77777777" w:rsidR="00EC69B2" w:rsidRPr="00D9323A" w:rsidRDefault="00EC69B2" w:rsidP="00EC69B2">
      <w:pPr>
        <w:suppressAutoHyphens/>
        <w:jc w:val="both"/>
        <w:rPr>
          <w:rFonts w:ascii="Verdana" w:hAnsi="Verdana"/>
          <w:sz w:val="16"/>
          <w:szCs w:val="16"/>
          <w:lang w:eastAsia="zh-CN"/>
        </w:rPr>
      </w:pPr>
      <w:r w:rsidRPr="00EC69B2">
        <w:rPr>
          <w:rFonts w:ascii="Verdana" w:hAnsi="Verdana"/>
          <w:sz w:val="20"/>
          <w:szCs w:val="20"/>
          <w:lang w:eastAsia="zh-CN"/>
        </w:rPr>
        <w:t>*</w:t>
      </w:r>
      <w:r w:rsidRPr="00D9323A">
        <w:rPr>
          <w:rFonts w:ascii="Verdana" w:hAnsi="Verdana"/>
          <w:sz w:val="16"/>
          <w:szCs w:val="16"/>
          <w:lang w:eastAsia="zh-CN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298ECEB" w14:textId="77777777" w:rsidR="00EC69B2" w:rsidRPr="00D9323A" w:rsidRDefault="00EC69B2" w:rsidP="00EC69B2">
      <w:pPr>
        <w:suppressAutoHyphens/>
        <w:ind w:left="142" w:hanging="142"/>
        <w:jc w:val="both"/>
        <w:rPr>
          <w:rFonts w:ascii="Verdana" w:eastAsia="Calibri" w:hAnsi="Verdana"/>
          <w:sz w:val="16"/>
          <w:szCs w:val="16"/>
          <w:lang w:eastAsia="zh-CN"/>
        </w:rPr>
      </w:pPr>
      <w:r w:rsidRPr="00D9323A">
        <w:rPr>
          <w:rFonts w:ascii="Verdana" w:eastAsia="Calibri" w:hAnsi="Verdana"/>
          <w:sz w:val="16"/>
          <w:szCs w:val="16"/>
          <w:lang w:eastAsia="zh-CN"/>
        </w:rPr>
        <w:t>**</w:t>
      </w:r>
      <w:r w:rsidRPr="00D9323A">
        <w:rPr>
          <w:rFonts w:ascii="Verdana" w:eastAsia="Calibri" w:hAnsi="Verdana"/>
          <w:color w:val="000000"/>
          <w:sz w:val="16"/>
          <w:szCs w:val="16"/>
          <w:lang w:eastAsia="zh-CN"/>
        </w:rPr>
        <w:t xml:space="preserve">W przypadku gdy wykonawca </w:t>
      </w:r>
      <w:r w:rsidRPr="00D9323A">
        <w:rPr>
          <w:rFonts w:ascii="Verdana" w:eastAsia="Calibri" w:hAnsi="Verdana"/>
          <w:sz w:val="16"/>
          <w:szCs w:val="16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FC5BFB9" w14:textId="77777777" w:rsidR="00EC69B2" w:rsidRPr="00EC69B2" w:rsidRDefault="00EC69B2" w:rsidP="00EC69B2">
      <w:pPr>
        <w:suppressAutoHyphens/>
        <w:ind w:left="142" w:hanging="142"/>
        <w:jc w:val="both"/>
        <w:rPr>
          <w:rFonts w:ascii="Verdana" w:eastAsia="Calibri" w:hAnsi="Verdana"/>
          <w:sz w:val="20"/>
          <w:szCs w:val="20"/>
          <w:lang w:eastAsia="zh-CN"/>
        </w:rPr>
      </w:pPr>
    </w:p>
    <w:p w14:paraId="5058F991" w14:textId="77777777" w:rsidR="00EC69B2" w:rsidRPr="00EC69B2" w:rsidRDefault="00EC69B2" w:rsidP="00D9323A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EC69B2">
        <w:rPr>
          <w:rFonts w:ascii="Verdana" w:hAnsi="Verdana"/>
          <w:b/>
          <w:sz w:val="20"/>
          <w:szCs w:val="20"/>
          <w:lang w:eastAsia="zh-CN"/>
        </w:rPr>
        <w:t>Oświadczam/y, że warunek określony w pkt. 8.2 ppkt 4 SWZ spełniamy osobiście/ powołujemy się na zasoby podmiotu trzeciego w następującym zakresie</w:t>
      </w:r>
      <w:r w:rsidRPr="00EC69B2">
        <w:rPr>
          <w:rFonts w:ascii="Verdana" w:hAnsi="Verdana"/>
          <w:b/>
          <w:sz w:val="20"/>
          <w:szCs w:val="20"/>
          <w:vertAlign w:val="superscript"/>
          <w:lang w:eastAsia="zh-CN"/>
        </w:rPr>
        <w:footnoteReference w:id="2"/>
      </w:r>
      <w:r w:rsidRPr="00EC69B2">
        <w:rPr>
          <w:rFonts w:ascii="Verdana" w:hAnsi="Verdana"/>
          <w:b/>
          <w:sz w:val="20"/>
          <w:szCs w:val="20"/>
          <w:lang w:eastAsia="zh-CN"/>
        </w:rPr>
        <w:t xml:space="preserve"> ………………………………………………………………………………………………….</w:t>
      </w:r>
    </w:p>
    <w:p w14:paraId="006B15F5" w14:textId="77777777" w:rsidR="00EC69B2" w:rsidRPr="00EC69B2" w:rsidRDefault="00EC69B2" w:rsidP="00D9323A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  <w:lang w:eastAsia="zh-CN"/>
        </w:rPr>
      </w:pPr>
      <w:r w:rsidRPr="00EC69B2">
        <w:rPr>
          <w:rFonts w:ascii="Verdana" w:hAnsi="Verdana"/>
          <w:sz w:val="20"/>
          <w:szCs w:val="20"/>
          <w:lang w:eastAsia="zh-CN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EC69B2" w:rsidRPr="00EC69B2" w14:paraId="68AF24F5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7360929" w14:textId="77777777" w:rsidR="00EC69B2" w:rsidRPr="00EC69B2" w:rsidRDefault="00EC69B2" w:rsidP="00EC69B2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EC69B2">
              <w:rPr>
                <w:rFonts w:ascii="Verdana" w:hAnsi="Verdan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F0A235D" w14:textId="77777777" w:rsidR="00EC69B2" w:rsidRPr="00EC69B2" w:rsidRDefault="00EC69B2" w:rsidP="00EC69B2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EC69B2">
              <w:rPr>
                <w:rFonts w:ascii="Verdana" w:hAnsi="Verdana"/>
                <w:sz w:val="20"/>
                <w:szCs w:val="20"/>
                <w:lang w:eastAsia="zh-CN"/>
              </w:rPr>
              <w:t xml:space="preserve">Opis części zamówienia, którą wykonawca </w:t>
            </w:r>
          </w:p>
          <w:p w14:paraId="22FB9857" w14:textId="77777777" w:rsidR="00EC69B2" w:rsidRPr="00EC69B2" w:rsidRDefault="00EC69B2" w:rsidP="00EC69B2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EC69B2">
              <w:rPr>
                <w:rFonts w:ascii="Verdana" w:hAnsi="Verdana"/>
                <w:sz w:val="20"/>
                <w:szCs w:val="20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1012D4" w14:textId="77777777" w:rsidR="00EC69B2" w:rsidRPr="00EC69B2" w:rsidRDefault="00EC69B2" w:rsidP="00EC69B2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EC69B2">
              <w:rPr>
                <w:rFonts w:ascii="Verdana" w:hAnsi="Verdana"/>
                <w:sz w:val="20"/>
                <w:szCs w:val="20"/>
                <w:lang w:eastAsia="zh-CN"/>
              </w:rPr>
              <w:t>Nazwa podwykonawcy</w:t>
            </w:r>
          </w:p>
        </w:tc>
      </w:tr>
      <w:tr w:rsidR="00EC69B2" w:rsidRPr="00EC69B2" w14:paraId="48F9074E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229B1F5" w14:textId="77777777" w:rsidR="00EC69B2" w:rsidRPr="00EC69B2" w:rsidRDefault="00EC69B2" w:rsidP="00EC69B2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49CCD82" w14:textId="77777777" w:rsidR="00EC69B2" w:rsidRPr="00EC69B2" w:rsidRDefault="00EC69B2" w:rsidP="00EC69B2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84D555" w14:textId="77777777" w:rsidR="00EC69B2" w:rsidRPr="00EC69B2" w:rsidRDefault="00EC69B2" w:rsidP="00EC69B2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</w:tbl>
    <w:p w14:paraId="149A04B2" w14:textId="77777777" w:rsidR="00EC69B2" w:rsidRPr="00EC69B2" w:rsidRDefault="00EC69B2" w:rsidP="00D9323A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EC69B2">
        <w:rPr>
          <w:rFonts w:ascii="Verdana" w:hAnsi="Verdana"/>
          <w:b/>
          <w:sz w:val="20"/>
          <w:szCs w:val="20"/>
          <w:lang w:eastAsia="zh-CN"/>
        </w:rPr>
        <w:t xml:space="preserve">Oświadczenie, w przypadku </w:t>
      </w:r>
      <w:r w:rsidRPr="00EC69B2">
        <w:rPr>
          <w:rFonts w:ascii="Verdana" w:hAnsi="Verdana"/>
          <w:b/>
          <w:sz w:val="20"/>
          <w:szCs w:val="20"/>
          <w:shd w:val="clear" w:color="auto" w:fill="FFFFFF"/>
          <w:lang w:eastAsia="zh-CN"/>
        </w:rPr>
        <w:t xml:space="preserve">wykonawców wspólnie ubiegających się o udzielenie zamówienia (Konsorcjum, S.C.) </w:t>
      </w:r>
      <w:r w:rsidRPr="00EC69B2">
        <w:rPr>
          <w:rFonts w:ascii="Verdana" w:hAnsi="Verdana"/>
          <w:sz w:val="20"/>
          <w:szCs w:val="20"/>
          <w:lang w:eastAsia="zh-CN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EC69B2" w:rsidRPr="00EC69B2" w14:paraId="328E7E21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3B2CD78" w14:textId="77777777" w:rsidR="00EC69B2" w:rsidRPr="00EC69B2" w:rsidRDefault="00EC69B2" w:rsidP="00EC69B2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EC69B2">
              <w:rPr>
                <w:rFonts w:ascii="Verdana" w:hAnsi="Verdan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D816643" w14:textId="77777777" w:rsidR="00EC69B2" w:rsidRPr="00EC69B2" w:rsidRDefault="00EC69B2" w:rsidP="00EC69B2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EC69B2">
              <w:rPr>
                <w:rFonts w:ascii="Verdana" w:hAnsi="Verdana"/>
                <w:sz w:val="20"/>
                <w:szCs w:val="20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3CE0F2" w14:textId="77777777" w:rsidR="00EC69B2" w:rsidRPr="00EC69B2" w:rsidRDefault="00EC69B2" w:rsidP="00EC69B2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EC69B2">
              <w:rPr>
                <w:rFonts w:ascii="Verdana" w:hAnsi="Verdana"/>
                <w:sz w:val="20"/>
                <w:szCs w:val="20"/>
                <w:lang w:eastAsia="zh-CN"/>
              </w:rPr>
              <w:t xml:space="preserve">Usługa, dostawa (zakres), który wykonają poszczególni wykonawcy </w:t>
            </w:r>
          </w:p>
        </w:tc>
      </w:tr>
      <w:tr w:rsidR="00EC69B2" w:rsidRPr="00EC69B2" w14:paraId="0D05D530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F898624" w14:textId="77777777" w:rsidR="00EC69B2" w:rsidRPr="00EC69B2" w:rsidRDefault="00EC69B2" w:rsidP="00EC69B2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EC69B2">
              <w:rPr>
                <w:rFonts w:ascii="Verdana" w:hAnsi="Verdan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9EBD7DC" w14:textId="77777777" w:rsidR="00EC69B2" w:rsidRPr="00EC69B2" w:rsidRDefault="00EC69B2" w:rsidP="00EC69B2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C50962" w14:textId="77777777" w:rsidR="00EC69B2" w:rsidRPr="00EC69B2" w:rsidRDefault="00EC69B2" w:rsidP="00EC69B2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  <w:tr w:rsidR="00EC69B2" w:rsidRPr="00EC69B2" w14:paraId="0B4D072A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3D04B16" w14:textId="77777777" w:rsidR="00EC69B2" w:rsidRPr="00EC69B2" w:rsidRDefault="00EC69B2" w:rsidP="00EC69B2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EC69B2">
              <w:rPr>
                <w:rFonts w:ascii="Verdana" w:hAnsi="Verdana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8DD4AC1" w14:textId="77777777" w:rsidR="00EC69B2" w:rsidRPr="00EC69B2" w:rsidRDefault="00EC69B2" w:rsidP="00EC69B2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89BE0F" w14:textId="77777777" w:rsidR="00EC69B2" w:rsidRPr="00EC69B2" w:rsidRDefault="00EC69B2" w:rsidP="00EC69B2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</w:tbl>
    <w:p w14:paraId="25189533" w14:textId="77777777" w:rsidR="00EC69B2" w:rsidRPr="00EC69B2" w:rsidRDefault="00EC69B2" w:rsidP="00D9323A">
      <w:pPr>
        <w:numPr>
          <w:ilvl w:val="0"/>
          <w:numId w:val="5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EC69B2">
        <w:rPr>
          <w:rFonts w:ascii="Verdana" w:hAnsi="Verdana"/>
          <w:sz w:val="20"/>
          <w:szCs w:val="20"/>
          <w:lang w:eastAsia="zh-CN"/>
        </w:rPr>
        <w:t>Upoważnionymi do reprezentowania naszej firmy są następujące osoby:</w:t>
      </w:r>
    </w:p>
    <w:p w14:paraId="3B208F2F" w14:textId="77777777" w:rsidR="00EC69B2" w:rsidRPr="00EC69B2" w:rsidRDefault="00EC69B2" w:rsidP="00EC69B2">
      <w:pPr>
        <w:keepNext/>
        <w:numPr>
          <w:ilvl w:val="0"/>
          <w:numId w:val="7"/>
        </w:numPr>
        <w:suppressAutoHyphens/>
        <w:outlineLvl w:val="0"/>
        <w:rPr>
          <w:rFonts w:ascii="Verdana" w:hAnsi="Verdana" w:cs="Arial"/>
          <w:b/>
          <w:bCs/>
          <w:kern w:val="32"/>
          <w:sz w:val="20"/>
          <w:szCs w:val="20"/>
          <w:lang w:eastAsia="zh-CN"/>
        </w:rPr>
      </w:pPr>
      <w:r w:rsidRPr="00EC69B2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  <w:t>Imię i Nazwisko</w:t>
      </w:r>
      <w:r w:rsidRPr="00EC69B2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EC69B2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EC69B2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EC69B2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EC69B2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EC69B2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EC69B2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</w:p>
    <w:p w14:paraId="6B21C6C1" w14:textId="77777777" w:rsidR="00EC69B2" w:rsidRPr="00EC69B2" w:rsidRDefault="00EC69B2" w:rsidP="00EC69B2">
      <w:pPr>
        <w:tabs>
          <w:tab w:val="left" w:pos="0"/>
          <w:tab w:val="left" w:pos="420"/>
          <w:tab w:val="left" w:pos="5474"/>
        </w:tabs>
        <w:suppressAutoHyphens/>
        <w:ind w:left="283" w:right="1" w:firstLine="137"/>
        <w:jc w:val="both"/>
        <w:rPr>
          <w:rFonts w:ascii="Verdana" w:hAnsi="Verdana"/>
          <w:sz w:val="20"/>
          <w:szCs w:val="20"/>
          <w:lang w:eastAsia="zh-CN"/>
        </w:rPr>
      </w:pPr>
    </w:p>
    <w:p w14:paraId="09D2BB4D" w14:textId="77777777" w:rsidR="00EC69B2" w:rsidRPr="00EC69B2" w:rsidRDefault="00EC69B2" w:rsidP="00EC69B2">
      <w:pPr>
        <w:tabs>
          <w:tab w:val="left" w:pos="426"/>
        </w:tabs>
        <w:suppressAutoHyphens/>
        <w:ind w:left="426" w:right="1"/>
        <w:jc w:val="both"/>
        <w:rPr>
          <w:rFonts w:ascii="Verdana" w:hAnsi="Verdana"/>
          <w:sz w:val="20"/>
          <w:szCs w:val="20"/>
          <w:lang w:eastAsia="zh-CN"/>
        </w:rPr>
      </w:pPr>
      <w:r w:rsidRPr="00EC69B2">
        <w:rPr>
          <w:rFonts w:ascii="Verdana" w:hAnsi="Verdana"/>
          <w:sz w:val="20"/>
          <w:szCs w:val="20"/>
          <w:lang w:eastAsia="zh-CN"/>
        </w:rPr>
        <w:t xml:space="preserve">.............................................................................................................. </w:t>
      </w:r>
      <w:r w:rsidRPr="00EC69B2">
        <w:rPr>
          <w:rFonts w:ascii="Verdana" w:hAnsi="Verdana"/>
          <w:sz w:val="20"/>
          <w:szCs w:val="20"/>
          <w:lang w:eastAsia="zh-CN"/>
        </w:rPr>
        <w:tab/>
      </w:r>
      <w:r w:rsidRPr="00EC69B2">
        <w:rPr>
          <w:rFonts w:ascii="Verdana" w:hAnsi="Verdana"/>
          <w:sz w:val="20"/>
          <w:szCs w:val="20"/>
          <w:lang w:eastAsia="zh-CN"/>
        </w:rPr>
        <w:tab/>
        <w:t xml:space="preserve"> </w:t>
      </w:r>
    </w:p>
    <w:p w14:paraId="74681CB6" w14:textId="77777777" w:rsidR="00EC69B2" w:rsidRPr="00EC69B2" w:rsidRDefault="00EC69B2" w:rsidP="00EC69B2">
      <w:pPr>
        <w:tabs>
          <w:tab w:val="left" w:pos="426"/>
        </w:tabs>
        <w:suppressAutoHyphens/>
        <w:ind w:left="426" w:right="1"/>
        <w:jc w:val="both"/>
        <w:rPr>
          <w:rFonts w:ascii="Verdana" w:hAnsi="Verdana"/>
          <w:sz w:val="20"/>
          <w:szCs w:val="20"/>
          <w:lang w:eastAsia="zh-CN"/>
        </w:rPr>
      </w:pPr>
    </w:p>
    <w:p w14:paraId="5922649B" w14:textId="77777777" w:rsidR="00EC69B2" w:rsidRPr="00EC69B2" w:rsidRDefault="00EC69B2" w:rsidP="00D9323A">
      <w:pPr>
        <w:numPr>
          <w:ilvl w:val="0"/>
          <w:numId w:val="5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EC69B2">
        <w:rPr>
          <w:rFonts w:ascii="Verdana" w:hAnsi="Verdana"/>
          <w:sz w:val="20"/>
          <w:szCs w:val="20"/>
          <w:lang w:eastAsia="zh-CN"/>
        </w:rPr>
        <w:t>upoważnienie dla powyżej wskazanych osób wynika z następującego (ych) dokumentu(ów)</w:t>
      </w:r>
    </w:p>
    <w:p w14:paraId="177A7D21" w14:textId="77777777" w:rsidR="00EC69B2" w:rsidRPr="00EC69B2" w:rsidRDefault="00EC69B2" w:rsidP="00EC69B2">
      <w:p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EC69B2">
        <w:rPr>
          <w:rFonts w:ascii="Verdana" w:hAnsi="Verdana"/>
          <w:sz w:val="20"/>
          <w:szCs w:val="20"/>
          <w:lang w:eastAsia="zh-CN"/>
        </w:rPr>
        <w:t>…………………………………………………...........................…… które dołączamy do oferty.</w:t>
      </w:r>
    </w:p>
    <w:p w14:paraId="511F2744" w14:textId="77777777" w:rsidR="00EC69B2" w:rsidRPr="00EC69B2" w:rsidRDefault="00EC69B2" w:rsidP="00D9323A">
      <w:pPr>
        <w:numPr>
          <w:ilvl w:val="0"/>
          <w:numId w:val="5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EC69B2">
        <w:rPr>
          <w:rFonts w:ascii="Verdana" w:hAnsi="Verdana"/>
          <w:sz w:val="20"/>
          <w:szCs w:val="20"/>
          <w:lang w:eastAsia="zh-CN"/>
        </w:rPr>
        <w:t>załącznikami do niniejszej oferty są:</w:t>
      </w:r>
    </w:p>
    <w:p w14:paraId="33323219" w14:textId="77777777" w:rsidR="00EC69B2" w:rsidRPr="00EC69B2" w:rsidRDefault="00EC69B2" w:rsidP="00EC69B2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EC69B2">
        <w:rPr>
          <w:rFonts w:ascii="Verdana" w:hAnsi="Verdana"/>
          <w:sz w:val="20"/>
          <w:szCs w:val="20"/>
          <w:lang w:eastAsia="zh-CN"/>
        </w:rPr>
        <w:t>………………………………………………………………………………………….</w:t>
      </w:r>
    </w:p>
    <w:p w14:paraId="27B8AD1E" w14:textId="77777777" w:rsidR="00EC69B2" w:rsidRPr="00EC69B2" w:rsidRDefault="00EC69B2" w:rsidP="00EC69B2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EC69B2">
        <w:rPr>
          <w:rFonts w:ascii="Verdana" w:hAnsi="Verdana"/>
          <w:sz w:val="20"/>
          <w:szCs w:val="20"/>
          <w:lang w:eastAsia="zh-CN"/>
        </w:rPr>
        <w:t>……………………………………………..……………………………………………</w:t>
      </w:r>
    </w:p>
    <w:p w14:paraId="72D62F0A" w14:textId="77777777" w:rsidR="00EC69B2" w:rsidRPr="00EC69B2" w:rsidRDefault="00EC69B2" w:rsidP="00EC69B2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EC69B2">
        <w:rPr>
          <w:rFonts w:ascii="Verdana" w:hAnsi="Verdana"/>
          <w:sz w:val="20"/>
          <w:szCs w:val="20"/>
          <w:lang w:eastAsia="zh-CN"/>
        </w:rPr>
        <w:t>..........................................................................................................................................</w:t>
      </w:r>
    </w:p>
    <w:p w14:paraId="1DD775FD" w14:textId="77777777" w:rsidR="00EC69B2" w:rsidRPr="00EC69B2" w:rsidRDefault="00EC69B2" w:rsidP="00EC69B2">
      <w:pPr>
        <w:tabs>
          <w:tab w:val="left" w:pos="0"/>
        </w:tabs>
        <w:suppressAutoHyphens/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  <w:lang w:eastAsia="zh-CN"/>
        </w:rPr>
      </w:pPr>
      <w:r w:rsidRPr="00EC69B2">
        <w:rPr>
          <w:rFonts w:ascii="Verdana" w:hAnsi="Verdana"/>
          <w:bCs/>
          <w:i/>
          <w:iCs/>
          <w:color w:val="FF0000"/>
          <w:sz w:val="20"/>
          <w:szCs w:val="20"/>
          <w:lang w:eastAsia="zh-CN"/>
        </w:rPr>
        <w:t>Dokument należy sporządzić w postaci elektronicznej i podpisać kwalifikowanym</w:t>
      </w:r>
    </w:p>
    <w:p w14:paraId="6DD63F5A" w14:textId="77777777" w:rsidR="00EC69B2" w:rsidRPr="00EC69B2" w:rsidRDefault="00EC69B2" w:rsidP="00EC69B2">
      <w:pPr>
        <w:tabs>
          <w:tab w:val="left" w:pos="0"/>
        </w:tabs>
        <w:suppressAutoHyphens/>
        <w:ind w:left="720" w:right="1"/>
        <w:contextualSpacing/>
        <w:jc w:val="center"/>
        <w:rPr>
          <w:rFonts w:ascii="Verdana" w:hAnsi="Verdana"/>
          <w:sz w:val="20"/>
          <w:szCs w:val="20"/>
          <w:highlight w:val="yellow"/>
        </w:rPr>
      </w:pPr>
      <w:r w:rsidRPr="00EC69B2">
        <w:rPr>
          <w:rFonts w:ascii="Verdana" w:hAnsi="Verdana"/>
          <w:bCs/>
          <w:i/>
          <w:iCs/>
          <w:color w:val="FF0000"/>
          <w:sz w:val="20"/>
          <w:szCs w:val="20"/>
          <w:lang w:eastAsia="zh-CN"/>
        </w:rPr>
        <w:t>podpisem elektronicznym lub podpisem zaufanym lub podpisem osobistym.</w:t>
      </w:r>
    </w:p>
    <w:p w14:paraId="4F4954BC" w14:textId="77777777" w:rsidR="00EC69B2" w:rsidRPr="00EC69B2" w:rsidRDefault="00EC69B2" w:rsidP="00EC69B2">
      <w:pPr>
        <w:jc w:val="both"/>
        <w:rPr>
          <w:rFonts w:ascii="Verdana" w:hAnsi="Verdana"/>
          <w:bCs/>
          <w:i/>
          <w:iCs/>
          <w:color w:val="FF0000"/>
          <w:sz w:val="20"/>
          <w:szCs w:val="20"/>
          <w:lang w:eastAsia="zh-CN"/>
        </w:rPr>
      </w:pPr>
    </w:p>
    <w:p w14:paraId="4B447FA5" w14:textId="77777777" w:rsidR="00EC69B2" w:rsidRPr="00EC69B2" w:rsidRDefault="00EC69B2" w:rsidP="00EC69B2">
      <w:pPr>
        <w:tabs>
          <w:tab w:val="left" w:pos="0"/>
        </w:tabs>
        <w:suppressAutoHyphens/>
        <w:ind w:right="1"/>
        <w:contextualSpacing/>
        <w:rPr>
          <w:rFonts w:ascii="Verdana" w:hAnsi="Verdana"/>
          <w:bCs/>
          <w:i/>
          <w:iCs/>
          <w:color w:val="FF0000"/>
          <w:sz w:val="20"/>
          <w:szCs w:val="20"/>
          <w:lang w:eastAsia="zh-CN"/>
        </w:rPr>
      </w:pPr>
    </w:p>
    <w:p w14:paraId="1DE1C47F" w14:textId="77777777" w:rsidR="00EC69B2" w:rsidRPr="00EC69B2" w:rsidRDefault="00EC69B2" w:rsidP="00EC69B2">
      <w:pPr>
        <w:tabs>
          <w:tab w:val="left" w:pos="0"/>
        </w:tabs>
        <w:suppressAutoHyphens/>
        <w:ind w:right="1"/>
        <w:contextualSpacing/>
        <w:rPr>
          <w:rFonts w:ascii="Verdana" w:hAnsi="Verdana"/>
          <w:sz w:val="20"/>
          <w:szCs w:val="20"/>
          <w:highlight w:val="yellow"/>
        </w:rPr>
      </w:pPr>
    </w:p>
    <w:p w14:paraId="793BF0A9" w14:textId="77777777" w:rsidR="00EC69B2" w:rsidRPr="00EC69B2" w:rsidRDefault="00EC69B2" w:rsidP="00EC69B2">
      <w:pPr>
        <w:tabs>
          <w:tab w:val="left" w:pos="0"/>
        </w:tabs>
        <w:suppressAutoHyphens/>
        <w:ind w:right="1"/>
        <w:contextualSpacing/>
        <w:rPr>
          <w:rFonts w:ascii="Verdana" w:hAnsi="Verdana"/>
          <w:sz w:val="20"/>
          <w:szCs w:val="20"/>
          <w:highlight w:val="yellow"/>
        </w:rPr>
      </w:pPr>
    </w:p>
    <w:p w14:paraId="461D6674" w14:textId="77777777" w:rsidR="00FE545C" w:rsidRPr="00EC69B2" w:rsidRDefault="00FE545C" w:rsidP="00EC69B2">
      <w:pPr>
        <w:jc w:val="right"/>
        <w:rPr>
          <w:rFonts w:ascii="Verdana" w:hAnsi="Verdana"/>
          <w:sz w:val="20"/>
          <w:szCs w:val="20"/>
        </w:rPr>
      </w:pPr>
    </w:p>
    <w:sectPr w:rsidR="00FE545C" w:rsidRPr="00EC69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56C99C" w14:textId="77777777" w:rsidR="00140FB3" w:rsidRDefault="00140FB3">
      <w:r>
        <w:separator/>
      </w:r>
    </w:p>
  </w:endnote>
  <w:endnote w:type="continuationSeparator" w:id="0">
    <w:p w14:paraId="2E4B80CC" w14:textId="77777777" w:rsidR="00140FB3" w:rsidRDefault="00140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5D06A" w14:textId="77777777" w:rsidR="00B81459" w:rsidRDefault="00B814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5574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3D6EB" w14:textId="77777777" w:rsidR="00B81459" w:rsidRDefault="00B814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4A05C1" w14:textId="77777777" w:rsidR="00140FB3" w:rsidRDefault="00140FB3">
      <w:r>
        <w:separator/>
      </w:r>
    </w:p>
  </w:footnote>
  <w:footnote w:type="continuationSeparator" w:id="0">
    <w:p w14:paraId="6278661D" w14:textId="77777777" w:rsidR="00140FB3" w:rsidRDefault="00140FB3">
      <w:r>
        <w:continuationSeparator/>
      </w:r>
    </w:p>
  </w:footnote>
  <w:footnote w:id="1">
    <w:p w14:paraId="0B8C69E6" w14:textId="77777777" w:rsidR="00EC69B2" w:rsidRDefault="00EC69B2" w:rsidP="00EC69B2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24C7629D" w14:textId="77777777" w:rsidR="00EC69B2" w:rsidRDefault="00EC69B2" w:rsidP="00EC69B2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6ABBB" w14:textId="77777777" w:rsidR="00B81459" w:rsidRDefault="00B814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3FC9F" w14:textId="7D194834" w:rsidR="00F53146" w:rsidRPr="00EC69B2" w:rsidRDefault="00F53146" w:rsidP="00EC69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0A792" w14:textId="77777777" w:rsidR="00B81459" w:rsidRDefault="00B814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7962482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9FB6AE4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color w:val="auto"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AFC0D89A"/>
    <w:lvl w:ilvl="0" w:tplc="0C627516">
      <w:start w:val="8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D1802C0"/>
    <w:multiLevelType w:val="hybridMultilevel"/>
    <w:tmpl w:val="084A558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25444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4520773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21792039">
    <w:abstractNumId w:val="3"/>
  </w:num>
  <w:num w:numId="4" w16cid:durableId="232157400">
    <w:abstractNumId w:val="6"/>
  </w:num>
  <w:num w:numId="5" w16cid:durableId="123759034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78934761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909715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1838363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02326827">
    <w:abstractNumId w:val="4"/>
  </w:num>
  <w:num w:numId="10" w16cid:durableId="207546378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7234"/>
    <w:rsid w:val="00004FCF"/>
    <w:rsid w:val="00012286"/>
    <w:rsid w:val="000704FC"/>
    <w:rsid w:val="00071CCC"/>
    <w:rsid w:val="000A4B11"/>
    <w:rsid w:val="000B731D"/>
    <w:rsid w:val="000D6134"/>
    <w:rsid w:val="000E09C7"/>
    <w:rsid w:val="000F6589"/>
    <w:rsid w:val="00106636"/>
    <w:rsid w:val="00116EC6"/>
    <w:rsid w:val="0012260F"/>
    <w:rsid w:val="00140FB3"/>
    <w:rsid w:val="00155BF0"/>
    <w:rsid w:val="00160803"/>
    <w:rsid w:val="001801DD"/>
    <w:rsid w:val="001B4F5D"/>
    <w:rsid w:val="001D440B"/>
    <w:rsid w:val="001D4612"/>
    <w:rsid w:val="00207E98"/>
    <w:rsid w:val="002723B0"/>
    <w:rsid w:val="00315A4A"/>
    <w:rsid w:val="0032561D"/>
    <w:rsid w:val="003562DE"/>
    <w:rsid w:val="00397234"/>
    <w:rsid w:val="003A582F"/>
    <w:rsid w:val="003E124A"/>
    <w:rsid w:val="003F2D1A"/>
    <w:rsid w:val="004B7300"/>
    <w:rsid w:val="004C6753"/>
    <w:rsid w:val="00577C2B"/>
    <w:rsid w:val="00595C87"/>
    <w:rsid w:val="005D2C65"/>
    <w:rsid w:val="005E6D94"/>
    <w:rsid w:val="00623DFE"/>
    <w:rsid w:val="0063384F"/>
    <w:rsid w:val="00643C6F"/>
    <w:rsid w:val="00646202"/>
    <w:rsid w:val="0065290F"/>
    <w:rsid w:val="00667F36"/>
    <w:rsid w:val="00671DEB"/>
    <w:rsid w:val="006815F6"/>
    <w:rsid w:val="007000C5"/>
    <w:rsid w:val="007748F0"/>
    <w:rsid w:val="00782F3C"/>
    <w:rsid w:val="007A4321"/>
    <w:rsid w:val="007D2660"/>
    <w:rsid w:val="00833933"/>
    <w:rsid w:val="00853083"/>
    <w:rsid w:val="008B2F0C"/>
    <w:rsid w:val="008B4928"/>
    <w:rsid w:val="008D2AB8"/>
    <w:rsid w:val="008F1C66"/>
    <w:rsid w:val="009569F2"/>
    <w:rsid w:val="00970FE4"/>
    <w:rsid w:val="00A0022B"/>
    <w:rsid w:val="00A3039A"/>
    <w:rsid w:val="00A346FE"/>
    <w:rsid w:val="00A36CFD"/>
    <w:rsid w:val="00A47B4D"/>
    <w:rsid w:val="00A83018"/>
    <w:rsid w:val="00AC2894"/>
    <w:rsid w:val="00AF1379"/>
    <w:rsid w:val="00B774DC"/>
    <w:rsid w:val="00B81459"/>
    <w:rsid w:val="00C55B11"/>
    <w:rsid w:val="00C969A6"/>
    <w:rsid w:val="00CA2218"/>
    <w:rsid w:val="00CA7D36"/>
    <w:rsid w:val="00CC166D"/>
    <w:rsid w:val="00D24208"/>
    <w:rsid w:val="00D60C38"/>
    <w:rsid w:val="00D66893"/>
    <w:rsid w:val="00D71597"/>
    <w:rsid w:val="00D90ACB"/>
    <w:rsid w:val="00D9323A"/>
    <w:rsid w:val="00DC1500"/>
    <w:rsid w:val="00E44371"/>
    <w:rsid w:val="00E949B0"/>
    <w:rsid w:val="00EC0BEA"/>
    <w:rsid w:val="00EC69B2"/>
    <w:rsid w:val="00EE1424"/>
    <w:rsid w:val="00F00591"/>
    <w:rsid w:val="00F51688"/>
    <w:rsid w:val="00F53146"/>
    <w:rsid w:val="00F91018"/>
    <w:rsid w:val="00FA0F30"/>
    <w:rsid w:val="00FA51A4"/>
    <w:rsid w:val="00FB5B57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D203E6"/>
  <w15:chartTrackingRefBased/>
  <w15:docId w15:val="{2A5F4F1F-38F9-40CC-A5FC-BF4DCBA83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cf01">
    <w:name w:val="cf01"/>
    <w:rsid w:val="007D2660"/>
    <w:rPr>
      <w:rFonts w:ascii="Segoe UI" w:hAnsi="Segoe UI" w:cs="Segoe UI" w:hint="default"/>
      <w:i/>
      <w:iCs/>
      <w:sz w:val="18"/>
      <w:szCs w:val="1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0E6BC-3985-4808-8CCC-E6D924E9E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1016</Words>
  <Characters>6102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2025-11-20T13:07:00Z</cp:lastPrinted>
  <dcterms:created xsi:type="dcterms:W3CDTF">2025-12-02T13:13:00Z</dcterms:created>
  <dcterms:modified xsi:type="dcterms:W3CDTF">2025-12-02T13:13:00Z</dcterms:modified>
</cp:coreProperties>
</file>