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2FBD1" w14:textId="76A18F96" w:rsidR="00FB7F50" w:rsidRPr="008010EE" w:rsidRDefault="00134887" w:rsidP="008010EE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8010EE">
        <w:rPr>
          <w:rFonts w:ascii="Verdana" w:hAnsi="Verdana"/>
          <w:sz w:val="18"/>
          <w:szCs w:val="18"/>
        </w:rPr>
        <w:t>Kraków</w:t>
      </w:r>
      <w:r w:rsidR="00FB7F50" w:rsidRPr="008010EE">
        <w:rPr>
          <w:rFonts w:ascii="Verdana" w:hAnsi="Verdana"/>
          <w:sz w:val="18"/>
          <w:szCs w:val="18"/>
        </w:rPr>
        <w:t xml:space="preserve"> dnia: </w:t>
      </w:r>
      <w:r w:rsidRPr="008010EE">
        <w:rPr>
          <w:rFonts w:ascii="Verdana" w:hAnsi="Verdana"/>
          <w:sz w:val="18"/>
          <w:szCs w:val="18"/>
        </w:rPr>
        <w:t>2025-12-03</w:t>
      </w:r>
    </w:p>
    <w:p w14:paraId="21934111" w14:textId="77777777" w:rsidR="00134887" w:rsidRPr="008010EE" w:rsidRDefault="0013488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010E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933EF3D" w14:textId="77777777" w:rsidR="00134887" w:rsidRPr="008010EE" w:rsidRDefault="0013488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010E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86DBB45" w14:textId="77777777" w:rsidR="00FB7F50" w:rsidRPr="008010EE" w:rsidRDefault="0013488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010E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4B6242D" w14:textId="77777777" w:rsidR="00FB7F50" w:rsidRPr="008010EE" w:rsidRDefault="00134887" w:rsidP="00FB7F50">
      <w:pPr>
        <w:rPr>
          <w:rFonts w:ascii="Verdana" w:hAnsi="Verdana"/>
          <w:sz w:val="18"/>
          <w:szCs w:val="18"/>
        </w:rPr>
      </w:pPr>
      <w:r w:rsidRPr="008010EE">
        <w:rPr>
          <w:rFonts w:ascii="Verdana" w:hAnsi="Verdana"/>
          <w:sz w:val="18"/>
          <w:szCs w:val="18"/>
        </w:rPr>
        <w:t>Al. Mickiewicza</w:t>
      </w:r>
      <w:r w:rsidR="00FB7F50" w:rsidRPr="008010EE">
        <w:rPr>
          <w:rFonts w:ascii="Verdana" w:hAnsi="Verdana"/>
          <w:sz w:val="18"/>
          <w:szCs w:val="18"/>
        </w:rPr>
        <w:t xml:space="preserve"> </w:t>
      </w:r>
      <w:r w:rsidRPr="008010EE">
        <w:rPr>
          <w:rFonts w:ascii="Verdana" w:hAnsi="Verdana"/>
          <w:sz w:val="18"/>
          <w:szCs w:val="18"/>
        </w:rPr>
        <w:t>30</w:t>
      </w:r>
    </w:p>
    <w:p w14:paraId="4A96B195" w14:textId="77777777" w:rsidR="00FB7F50" w:rsidRPr="008010EE" w:rsidRDefault="00134887" w:rsidP="00FB7F50">
      <w:pPr>
        <w:rPr>
          <w:rFonts w:ascii="Verdana" w:hAnsi="Verdana"/>
          <w:sz w:val="18"/>
          <w:szCs w:val="18"/>
        </w:rPr>
      </w:pPr>
      <w:r w:rsidRPr="008010EE">
        <w:rPr>
          <w:rFonts w:ascii="Verdana" w:hAnsi="Verdana"/>
          <w:sz w:val="18"/>
          <w:szCs w:val="18"/>
        </w:rPr>
        <w:t>30-059</w:t>
      </w:r>
      <w:r w:rsidR="00FB7F50" w:rsidRPr="008010EE">
        <w:rPr>
          <w:rFonts w:ascii="Verdana" w:hAnsi="Verdana"/>
          <w:sz w:val="18"/>
          <w:szCs w:val="18"/>
        </w:rPr>
        <w:t xml:space="preserve"> </w:t>
      </w:r>
      <w:r w:rsidRPr="008010EE">
        <w:rPr>
          <w:rFonts w:ascii="Verdana" w:hAnsi="Verdana"/>
          <w:sz w:val="18"/>
          <w:szCs w:val="18"/>
        </w:rPr>
        <w:t>Kraków</w:t>
      </w:r>
    </w:p>
    <w:p w14:paraId="122775CD" w14:textId="77777777" w:rsidR="008642B3" w:rsidRPr="008010EE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8010EE">
        <w:rPr>
          <w:rFonts w:ascii="Verdana" w:hAnsi="Verdana"/>
          <w:sz w:val="18"/>
          <w:szCs w:val="18"/>
        </w:rPr>
        <w:t>OGŁOSZENIE</w:t>
      </w:r>
    </w:p>
    <w:p w14:paraId="0EDEF6B1" w14:textId="77777777" w:rsidR="008642B3" w:rsidRPr="008010EE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8010EE">
        <w:rPr>
          <w:rFonts w:ascii="Verdana" w:hAnsi="Verdana"/>
          <w:b/>
          <w:sz w:val="18"/>
          <w:szCs w:val="18"/>
        </w:rPr>
        <w:t xml:space="preserve">o </w:t>
      </w:r>
      <w:r w:rsidR="0054734E" w:rsidRPr="008010EE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34887" w:rsidRPr="008010EE" w14:paraId="26AF6EB5" w14:textId="77777777" w:rsidTr="006633D5">
        <w:trPr>
          <w:trHeight w:val="638"/>
        </w:trPr>
        <w:tc>
          <w:tcPr>
            <w:tcW w:w="959" w:type="dxa"/>
          </w:tcPr>
          <w:p w14:paraId="1AAAA724" w14:textId="77777777" w:rsidR="00134887" w:rsidRPr="008010EE" w:rsidRDefault="00134887" w:rsidP="006633D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010E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FDAC475" w14:textId="77777777" w:rsidR="00134887" w:rsidRPr="008010EE" w:rsidRDefault="00134887" w:rsidP="006633D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010EE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8010E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010EE">
              <w:rPr>
                <w:rFonts w:ascii="Verdana" w:hAnsi="Verdana"/>
                <w:sz w:val="18"/>
                <w:szCs w:val="18"/>
              </w:rPr>
              <w:t>pn.</w:t>
            </w:r>
            <w:r w:rsidRPr="008010E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010E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010EE">
              <w:rPr>
                <w:rFonts w:ascii="Verdana" w:hAnsi="Verdana"/>
                <w:b/>
                <w:bCs/>
                <w:sz w:val="18"/>
                <w:szCs w:val="18"/>
              </w:rPr>
              <w:t>dostawa odzieży roboczej i ochronnej dla pracowników Miasteczka Studenckiego AGH w Krakowie  - KC-DE-zp.272-696/25</w:t>
            </w:r>
            <w:r w:rsidRPr="008010E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010E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010E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010EE">
              <w:rPr>
                <w:rFonts w:ascii="Verdana" w:hAnsi="Verdana"/>
                <w:b/>
                <w:sz w:val="18"/>
                <w:szCs w:val="18"/>
              </w:rPr>
              <w:t xml:space="preserve"> KC-DE-zp.272-696/25</w:t>
            </w:r>
            <w:r w:rsidRPr="008010E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336E40E" w14:textId="77777777" w:rsidR="008642B3" w:rsidRPr="008010E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8010EE">
        <w:rPr>
          <w:rFonts w:ascii="Verdana" w:hAnsi="Verdana"/>
          <w:sz w:val="18"/>
          <w:szCs w:val="18"/>
        </w:rPr>
        <w:t xml:space="preserve">Zamawiający, </w:t>
      </w:r>
      <w:r w:rsidR="00CC324B" w:rsidRPr="008010EE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8010EE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8010EE">
        <w:rPr>
          <w:rFonts w:ascii="Verdana" w:hAnsi="Verdana"/>
          <w:sz w:val="18"/>
          <w:szCs w:val="18"/>
        </w:rPr>
        <w:t xml:space="preserve">ust. 1 pkt. 1 i </w:t>
      </w:r>
      <w:r w:rsidRPr="008010EE">
        <w:rPr>
          <w:rFonts w:ascii="Verdana" w:hAnsi="Verdana"/>
          <w:sz w:val="18"/>
          <w:szCs w:val="18"/>
        </w:rPr>
        <w:t xml:space="preserve">ust. </w:t>
      </w:r>
      <w:r w:rsidR="00A17CDB" w:rsidRPr="008010EE">
        <w:rPr>
          <w:rFonts w:ascii="Verdana" w:hAnsi="Verdana"/>
          <w:sz w:val="18"/>
          <w:szCs w:val="18"/>
        </w:rPr>
        <w:t>2</w:t>
      </w:r>
      <w:r w:rsidRPr="008010EE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8010EE">
        <w:rPr>
          <w:rFonts w:ascii="Verdana" w:hAnsi="Verdana"/>
          <w:sz w:val="18"/>
          <w:szCs w:val="18"/>
        </w:rPr>
        <w:t xml:space="preserve"> </w:t>
      </w:r>
      <w:r w:rsidR="00CC1A8E" w:rsidRPr="008010EE">
        <w:rPr>
          <w:rFonts w:ascii="Verdana" w:hAnsi="Verdana"/>
          <w:sz w:val="18"/>
          <w:szCs w:val="18"/>
        </w:rPr>
        <w:t xml:space="preserve">(Dz.U.2024.1320 t.j. ze zm.) </w:t>
      </w:r>
      <w:r w:rsidRPr="008010EE">
        <w:rPr>
          <w:rFonts w:ascii="Verdana" w:hAnsi="Verdana"/>
          <w:sz w:val="18"/>
          <w:szCs w:val="18"/>
        </w:rPr>
        <w:t>zwanej dalej „ustawą Pzp”</w:t>
      </w:r>
      <w:r w:rsidR="00D26ED6" w:rsidRPr="008010EE">
        <w:rPr>
          <w:rFonts w:ascii="Verdana" w:hAnsi="Verdana"/>
          <w:sz w:val="18"/>
          <w:szCs w:val="18"/>
        </w:rPr>
        <w:t xml:space="preserve">, </w:t>
      </w:r>
      <w:r w:rsidRPr="008010EE">
        <w:rPr>
          <w:rFonts w:ascii="Verdana" w:hAnsi="Verdana"/>
          <w:sz w:val="18"/>
          <w:szCs w:val="18"/>
        </w:rPr>
        <w:t>informuje</w:t>
      </w:r>
      <w:r w:rsidR="00D26ED6" w:rsidRPr="008010EE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8010EE">
        <w:rPr>
          <w:rFonts w:ascii="Verdana" w:hAnsi="Verdana"/>
          <w:sz w:val="18"/>
          <w:szCs w:val="18"/>
        </w:rPr>
        <w:t>najkorzystniejsz</w:t>
      </w:r>
      <w:r w:rsidR="00D26ED6" w:rsidRPr="008010EE">
        <w:rPr>
          <w:rFonts w:ascii="Verdana" w:hAnsi="Verdana"/>
          <w:sz w:val="18"/>
          <w:szCs w:val="18"/>
        </w:rPr>
        <w:t xml:space="preserve">a wybrana została </w:t>
      </w:r>
      <w:r w:rsidR="00756CDA" w:rsidRPr="008010EE">
        <w:rPr>
          <w:rFonts w:ascii="Verdana" w:hAnsi="Verdana"/>
          <w:sz w:val="18"/>
          <w:szCs w:val="18"/>
        </w:rPr>
        <w:t>ofer</w:t>
      </w:r>
      <w:r w:rsidR="00D26ED6" w:rsidRPr="008010EE">
        <w:rPr>
          <w:rFonts w:ascii="Verdana" w:hAnsi="Verdana"/>
          <w:sz w:val="18"/>
          <w:szCs w:val="18"/>
        </w:rPr>
        <w:t>t</w:t>
      </w:r>
      <w:r w:rsidR="009F0E5C" w:rsidRPr="008010EE">
        <w:rPr>
          <w:rFonts w:ascii="Verdana" w:hAnsi="Verdana"/>
          <w:sz w:val="18"/>
          <w:szCs w:val="18"/>
        </w:rPr>
        <w:t>a</w:t>
      </w:r>
      <w:r w:rsidR="00D26ED6" w:rsidRPr="008010EE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34887" w:rsidRPr="008010EE" w14:paraId="16F73BE5" w14:textId="77777777" w:rsidTr="006633D5">
        <w:trPr>
          <w:cantSplit/>
        </w:trPr>
        <w:tc>
          <w:tcPr>
            <w:tcW w:w="10150" w:type="dxa"/>
          </w:tcPr>
          <w:p w14:paraId="5BD7BFCE" w14:textId="77777777" w:rsidR="00134887" w:rsidRPr="008010EE" w:rsidRDefault="00134887" w:rsidP="006633D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010EE">
              <w:rPr>
                <w:rFonts w:ascii="Verdana" w:hAnsi="Verdana"/>
                <w:b/>
                <w:sz w:val="18"/>
                <w:szCs w:val="18"/>
              </w:rPr>
              <w:t>LUZ Małgorzata Jastrzębska</w:t>
            </w:r>
          </w:p>
          <w:p w14:paraId="7EE6300D" w14:textId="663502A3" w:rsidR="00134887" w:rsidRPr="008010EE" w:rsidRDefault="00134887" w:rsidP="006633D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010EE">
              <w:rPr>
                <w:rFonts w:ascii="Verdana" w:hAnsi="Verdana"/>
                <w:bCs/>
                <w:sz w:val="18"/>
                <w:szCs w:val="18"/>
              </w:rPr>
              <w:t>BIBICE u</w:t>
            </w:r>
            <w:r w:rsidR="00307EDB" w:rsidRPr="008010EE">
              <w:rPr>
                <w:rFonts w:ascii="Verdana" w:hAnsi="Verdana"/>
                <w:bCs/>
                <w:sz w:val="18"/>
                <w:szCs w:val="18"/>
              </w:rPr>
              <w:t>l</w:t>
            </w:r>
            <w:r w:rsidRPr="008010EE">
              <w:rPr>
                <w:rFonts w:ascii="Verdana" w:hAnsi="Verdana"/>
                <w:bCs/>
                <w:sz w:val="18"/>
                <w:szCs w:val="18"/>
              </w:rPr>
              <w:t>.</w:t>
            </w:r>
            <w:r w:rsidR="00307EDB" w:rsidRPr="008010E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8010EE">
              <w:rPr>
                <w:rFonts w:ascii="Verdana" w:hAnsi="Verdana"/>
                <w:bCs/>
                <w:sz w:val="18"/>
                <w:szCs w:val="18"/>
              </w:rPr>
              <w:t xml:space="preserve">Parkowa 17 </w:t>
            </w:r>
          </w:p>
          <w:p w14:paraId="5FCE6A57" w14:textId="77777777" w:rsidR="00134887" w:rsidRPr="008010EE" w:rsidRDefault="00134887" w:rsidP="006633D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010EE">
              <w:rPr>
                <w:rFonts w:ascii="Verdana" w:hAnsi="Verdana"/>
                <w:bCs/>
                <w:sz w:val="18"/>
                <w:szCs w:val="18"/>
              </w:rPr>
              <w:t>32-087 Zielonki</w:t>
            </w:r>
          </w:p>
          <w:p w14:paraId="3AE52A16" w14:textId="3A7604B2" w:rsidR="00134887" w:rsidRPr="008010EE" w:rsidRDefault="00134887" w:rsidP="006633D5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010EE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307EDB" w:rsidRPr="008010EE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8010EE">
              <w:rPr>
                <w:rFonts w:ascii="Verdana" w:hAnsi="Verdana"/>
                <w:sz w:val="18"/>
                <w:szCs w:val="18"/>
              </w:rPr>
              <w:t>brutto</w:t>
            </w:r>
            <w:r w:rsidR="00307EDB" w:rsidRPr="008010EE">
              <w:rPr>
                <w:rFonts w:ascii="Verdana" w:hAnsi="Verdana"/>
                <w:sz w:val="18"/>
                <w:szCs w:val="18"/>
              </w:rPr>
              <w:t>:</w:t>
            </w:r>
            <w:r w:rsidRPr="008010E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010EE">
              <w:rPr>
                <w:rFonts w:ascii="Verdana" w:hAnsi="Verdana"/>
                <w:b/>
                <w:sz w:val="18"/>
                <w:szCs w:val="18"/>
              </w:rPr>
              <w:t>108 166.20 zł</w:t>
            </w:r>
            <w:r w:rsidRPr="008010E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48C5721" w14:textId="77777777" w:rsidR="00134887" w:rsidRPr="008010EE" w:rsidRDefault="00134887" w:rsidP="006633D5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010EE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8010E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010EE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8010E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5C18ECB" w14:textId="77777777" w:rsidR="003A0AFC" w:rsidRPr="008010EE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8010EE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57E012AA" w14:textId="77777777" w:rsidR="00E85D70" w:rsidRPr="008010EE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73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851"/>
        <w:gridCol w:w="1275"/>
        <w:gridCol w:w="1134"/>
        <w:gridCol w:w="993"/>
      </w:tblGrid>
      <w:tr w:rsidR="008010EE" w:rsidRPr="008010EE" w14:paraId="21806E81" w14:textId="77777777" w:rsidTr="006633D5">
        <w:trPr>
          <w:trHeight w:val="510"/>
        </w:trPr>
        <w:tc>
          <w:tcPr>
            <w:tcW w:w="851" w:type="dxa"/>
            <w:vAlign w:val="center"/>
          </w:tcPr>
          <w:p w14:paraId="14A46D57" w14:textId="77777777" w:rsidR="008010EE" w:rsidRPr="008010EE" w:rsidRDefault="008010EE" w:rsidP="006633D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8010EE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030360CD" w14:textId="77777777" w:rsidR="008010EE" w:rsidRPr="008010EE" w:rsidRDefault="008010EE" w:rsidP="006633D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010EE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33A542CF" w14:textId="77777777" w:rsidR="008010EE" w:rsidRPr="008010EE" w:rsidRDefault="008010EE" w:rsidP="006633D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010EE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14:paraId="6600CABA" w14:textId="77777777" w:rsidR="008010EE" w:rsidRPr="008010EE" w:rsidRDefault="008010EE" w:rsidP="006633D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010EE">
              <w:rPr>
                <w:rFonts w:ascii="Verdana" w:hAnsi="Verdana" w:cs="Times New Roman"/>
                <w:bCs/>
                <w:sz w:val="18"/>
                <w:szCs w:val="18"/>
              </w:rPr>
              <w:t>Jakość wykonania</w:t>
            </w:r>
          </w:p>
        </w:tc>
        <w:tc>
          <w:tcPr>
            <w:tcW w:w="1134" w:type="dxa"/>
            <w:vAlign w:val="center"/>
          </w:tcPr>
          <w:p w14:paraId="476E3602" w14:textId="77777777" w:rsidR="008010EE" w:rsidRPr="008010EE" w:rsidRDefault="008010EE" w:rsidP="006633D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010EE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3" w:type="dxa"/>
            <w:vAlign w:val="center"/>
          </w:tcPr>
          <w:p w14:paraId="6A1ACEE7" w14:textId="77777777" w:rsidR="008010EE" w:rsidRPr="008010EE" w:rsidRDefault="008010EE" w:rsidP="006633D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010EE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010EE" w:rsidRPr="008010EE" w14:paraId="48F98828" w14:textId="77777777" w:rsidTr="006633D5">
        <w:tc>
          <w:tcPr>
            <w:tcW w:w="851" w:type="dxa"/>
            <w:vAlign w:val="center"/>
          </w:tcPr>
          <w:p w14:paraId="571C04A2" w14:textId="77777777" w:rsidR="008010EE" w:rsidRPr="008010EE" w:rsidRDefault="008010EE" w:rsidP="006633D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010EE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68EA9669" w14:textId="77777777" w:rsidR="008010EE" w:rsidRPr="008010EE" w:rsidRDefault="008010EE" w:rsidP="006633D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010EE">
              <w:rPr>
                <w:rFonts w:ascii="Verdana" w:hAnsi="Verdana" w:cs="Times New Roman"/>
                <w:b/>
                <w:sz w:val="18"/>
                <w:szCs w:val="18"/>
              </w:rPr>
              <w:t>LUZ Małgorzata Jastrzębska</w:t>
            </w:r>
          </w:p>
          <w:p w14:paraId="0A993900" w14:textId="77777777" w:rsidR="008010EE" w:rsidRPr="008010EE" w:rsidRDefault="008010EE" w:rsidP="006633D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010EE">
              <w:rPr>
                <w:rFonts w:ascii="Verdana" w:hAnsi="Verdana" w:cs="Times New Roman"/>
                <w:bCs/>
                <w:sz w:val="18"/>
                <w:szCs w:val="18"/>
              </w:rPr>
              <w:t xml:space="preserve">BIBICE ul. Parkowa 17 </w:t>
            </w:r>
          </w:p>
          <w:p w14:paraId="332C7C55" w14:textId="77777777" w:rsidR="008010EE" w:rsidRPr="008010EE" w:rsidRDefault="008010EE" w:rsidP="006633D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010EE">
              <w:rPr>
                <w:rFonts w:ascii="Verdana" w:hAnsi="Verdana" w:cs="Times New Roman"/>
                <w:bCs/>
                <w:sz w:val="18"/>
                <w:szCs w:val="18"/>
              </w:rPr>
              <w:t>32-087 Zielonki</w:t>
            </w:r>
          </w:p>
        </w:tc>
        <w:tc>
          <w:tcPr>
            <w:tcW w:w="851" w:type="dxa"/>
            <w:vAlign w:val="center"/>
          </w:tcPr>
          <w:p w14:paraId="4CAA9FB8" w14:textId="77777777" w:rsidR="008010EE" w:rsidRPr="008010EE" w:rsidRDefault="008010EE" w:rsidP="006633D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010EE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48BE43B0" w14:textId="77777777" w:rsidR="008010EE" w:rsidRPr="008010EE" w:rsidRDefault="008010EE" w:rsidP="006633D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010EE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46379BB7" w14:textId="77777777" w:rsidR="008010EE" w:rsidRPr="008010EE" w:rsidRDefault="008010EE" w:rsidP="006633D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010EE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14:paraId="5E5DA115" w14:textId="77777777" w:rsidR="008010EE" w:rsidRPr="008010EE" w:rsidRDefault="008010EE" w:rsidP="006633D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010EE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4A38DB6C" w14:textId="77777777" w:rsidR="00F960D7" w:rsidRPr="008010EE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246AC02" w14:textId="77777777" w:rsidR="00F960D7" w:rsidRPr="008010EE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8010E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A8DA0" w14:textId="77777777" w:rsidR="00275C92" w:rsidRDefault="00275C92">
      <w:r>
        <w:separator/>
      </w:r>
    </w:p>
  </w:endnote>
  <w:endnote w:type="continuationSeparator" w:id="0">
    <w:p w14:paraId="3F784E6E" w14:textId="77777777" w:rsidR="00275C92" w:rsidRDefault="00275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4DFC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8007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E37C78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CEE534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72E3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B615A" w14:textId="77777777" w:rsidR="00275C92" w:rsidRDefault="00275C92">
      <w:r>
        <w:separator/>
      </w:r>
    </w:p>
  </w:footnote>
  <w:footnote w:type="continuationSeparator" w:id="0">
    <w:p w14:paraId="4CDFB6F6" w14:textId="77777777" w:rsidR="00275C92" w:rsidRDefault="00275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6A91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75C8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031B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5C92"/>
    <w:rsid w:val="00005838"/>
    <w:rsid w:val="00022322"/>
    <w:rsid w:val="00042497"/>
    <w:rsid w:val="000C1E6F"/>
    <w:rsid w:val="000E4E56"/>
    <w:rsid w:val="00134887"/>
    <w:rsid w:val="001A1468"/>
    <w:rsid w:val="001B7815"/>
    <w:rsid w:val="001C31ED"/>
    <w:rsid w:val="00275C92"/>
    <w:rsid w:val="002B1E4F"/>
    <w:rsid w:val="002B6761"/>
    <w:rsid w:val="00307EDB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10EE"/>
    <w:rsid w:val="00832144"/>
    <w:rsid w:val="008567C7"/>
    <w:rsid w:val="008642B3"/>
    <w:rsid w:val="008A6C10"/>
    <w:rsid w:val="008E5102"/>
    <w:rsid w:val="00915B9E"/>
    <w:rsid w:val="00952256"/>
    <w:rsid w:val="00974C93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2E4A1B"/>
  <w15:chartTrackingRefBased/>
  <w15:docId w15:val="{BB818BAC-ECEE-41F4-8A75-5C1BD26BE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010E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2025-12-03T10:00:00Z</dcterms:created>
  <dcterms:modified xsi:type="dcterms:W3CDTF">2025-12-03T10:01:00Z</dcterms:modified>
</cp:coreProperties>
</file>