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FF9E7" w14:textId="77777777" w:rsidR="00843A88" w:rsidRPr="00AD45A9" w:rsidRDefault="00320876" w:rsidP="00D57D61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320876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320876">
        <w:rPr>
          <w:rFonts w:ascii="Arial" w:hAnsi="Arial" w:cs="Arial"/>
          <w:sz w:val="24"/>
          <w:szCs w:val="24"/>
        </w:rPr>
        <w:t>2025-12-02</w:t>
      </w:r>
    </w:p>
    <w:p w14:paraId="1002E950" w14:textId="77777777" w:rsidR="00843A88" w:rsidRPr="00AD45A9" w:rsidRDefault="00320876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087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ABD6619" w14:textId="77777777" w:rsidR="00843A88" w:rsidRPr="00AD45A9" w:rsidRDefault="00320876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320876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20876">
        <w:rPr>
          <w:rFonts w:ascii="Arial" w:hAnsi="Arial" w:cs="Arial"/>
          <w:sz w:val="24"/>
          <w:szCs w:val="24"/>
        </w:rPr>
        <w:t>66</w:t>
      </w:r>
    </w:p>
    <w:p w14:paraId="2F02A43A" w14:textId="77777777" w:rsidR="00843A88" w:rsidRPr="00AD45A9" w:rsidRDefault="00320876" w:rsidP="00843A88">
      <w:pPr>
        <w:rPr>
          <w:rFonts w:ascii="Arial" w:hAnsi="Arial" w:cs="Arial"/>
          <w:sz w:val="24"/>
          <w:szCs w:val="24"/>
        </w:rPr>
      </w:pPr>
      <w:r w:rsidRPr="00320876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20876">
        <w:rPr>
          <w:rFonts w:ascii="Arial" w:hAnsi="Arial" w:cs="Arial"/>
          <w:sz w:val="24"/>
          <w:szCs w:val="24"/>
        </w:rPr>
        <w:t>Kraków</w:t>
      </w:r>
    </w:p>
    <w:p w14:paraId="13630211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52F41B" w14:textId="61830DAF" w:rsidR="00843A88" w:rsidRDefault="00843A88" w:rsidP="00D57D61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BB0DED8" w14:textId="79678426" w:rsidR="00D57D61" w:rsidRPr="00AD45A9" w:rsidRDefault="00D57D61" w:rsidP="00D57D61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DZP-271-26/25 – 1050.MM</w:t>
      </w:r>
    </w:p>
    <w:p w14:paraId="016B96EA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7894017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76C64DD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9C10C4F" w14:textId="77777777" w:rsidTr="00FD4AEC">
        <w:tc>
          <w:tcPr>
            <w:tcW w:w="2269" w:type="dxa"/>
            <w:shd w:val="clear" w:color="auto" w:fill="auto"/>
          </w:tcPr>
          <w:p w14:paraId="64661B3B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2F9DAF" w14:textId="77777777" w:rsidR="004E4B64" w:rsidRPr="004E4B64" w:rsidRDefault="0032087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0876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0876" w:rsidRPr="004E4B64" w14:paraId="036C3E14" w14:textId="77777777" w:rsidTr="00B03FAE">
        <w:tc>
          <w:tcPr>
            <w:tcW w:w="2269" w:type="dxa"/>
            <w:shd w:val="clear" w:color="auto" w:fill="auto"/>
          </w:tcPr>
          <w:p w14:paraId="4E01DBFC" w14:textId="77777777" w:rsidR="00320876" w:rsidRPr="004E4B64" w:rsidRDefault="00320876" w:rsidP="00B03F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612F9C" w14:textId="77777777" w:rsidR="00320876" w:rsidRPr="004E4B64" w:rsidRDefault="00320876" w:rsidP="00B03F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0876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</w:tc>
      </w:tr>
    </w:tbl>
    <w:p w14:paraId="6A9646E7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63698D63" w14:textId="77777777" w:rsidTr="00C46732">
        <w:tc>
          <w:tcPr>
            <w:tcW w:w="9330" w:type="dxa"/>
            <w:shd w:val="clear" w:color="auto" w:fill="F2F2F2"/>
            <w:hideMark/>
          </w:tcPr>
          <w:p w14:paraId="222AEA41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361FDA2" w14:textId="18C78756" w:rsidR="0012774F" w:rsidRDefault="00520165" w:rsidP="00D57D61">
      <w:pPr>
        <w:spacing w:before="36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20876" w:rsidRPr="0032087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20876" w:rsidRPr="00320876">
        <w:rPr>
          <w:rFonts w:ascii="Arial" w:hAnsi="Arial" w:cs="Arial"/>
          <w:sz w:val="24"/>
          <w:szCs w:val="24"/>
        </w:rPr>
        <w:t>(</w:t>
      </w:r>
      <w:proofErr w:type="spellStart"/>
      <w:r w:rsidR="00320876" w:rsidRPr="00320876">
        <w:rPr>
          <w:rFonts w:ascii="Arial" w:hAnsi="Arial" w:cs="Arial"/>
          <w:sz w:val="24"/>
          <w:szCs w:val="24"/>
        </w:rPr>
        <w:t>t.j</w:t>
      </w:r>
      <w:proofErr w:type="spellEnd"/>
      <w:r w:rsidR="00320876" w:rsidRPr="0032087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20876" w:rsidRPr="00320876">
        <w:rPr>
          <w:rFonts w:ascii="Arial" w:hAnsi="Arial" w:cs="Arial"/>
          <w:sz w:val="24"/>
          <w:szCs w:val="24"/>
        </w:rPr>
        <w:t>późn</w:t>
      </w:r>
      <w:proofErr w:type="spellEnd"/>
      <w:r w:rsidR="00320876" w:rsidRPr="00320876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1DF4F3CC" w14:textId="77777777" w:rsidR="00D57D61" w:rsidRPr="00D57D61" w:rsidRDefault="00D57D61" w:rsidP="00D57D61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57D61">
        <w:rPr>
          <w:rFonts w:ascii="Arial" w:hAnsi="Arial" w:cs="Arial"/>
          <w:b/>
          <w:bCs/>
          <w:sz w:val="22"/>
          <w:szCs w:val="22"/>
        </w:rPr>
        <w:t>Pytanie nr 1</w:t>
      </w:r>
    </w:p>
    <w:p w14:paraId="5939A084" w14:textId="77777777" w:rsidR="00D57D61" w:rsidRPr="00D57D61" w:rsidRDefault="00D57D61" w:rsidP="00D57D6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D61">
        <w:rPr>
          <w:rFonts w:ascii="Arial" w:hAnsi="Arial" w:cs="Arial"/>
          <w:sz w:val="22"/>
          <w:szCs w:val="22"/>
        </w:rPr>
        <w:t xml:space="preserve">1. Zwracam się z prośba o zmianę godziny przeprowadzenia wizji lokalnej na 10:30 z uwagi na czas dojazdu potencjalnych wykonawców z odległych miast. </w:t>
      </w:r>
    </w:p>
    <w:p w14:paraId="12CFC5C4" w14:textId="77777777" w:rsidR="00D57D61" w:rsidRPr="00D57D61" w:rsidRDefault="00D57D61" w:rsidP="00D57D6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D61">
        <w:rPr>
          <w:rFonts w:ascii="Arial" w:hAnsi="Arial" w:cs="Arial"/>
          <w:sz w:val="22"/>
          <w:szCs w:val="22"/>
        </w:rPr>
        <w:t>2. Proszę o zmianę terminu składania ofert na 16.12.2025 tak by wykonawcy mieli czas na uzyskanie ofert od podwykonawców.</w:t>
      </w:r>
    </w:p>
    <w:p w14:paraId="47E2B390" w14:textId="77777777" w:rsidR="00D57D61" w:rsidRPr="00D57D61" w:rsidRDefault="00D57D61" w:rsidP="00D57D61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57D6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99F9B0D" w14:textId="4B3641B7" w:rsidR="00D57D61" w:rsidRPr="00E935D6" w:rsidRDefault="00D57D61" w:rsidP="00B714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D61">
        <w:rPr>
          <w:rFonts w:ascii="Arial" w:hAnsi="Arial" w:cs="Arial"/>
          <w:sz w:val="22"/>
          <w:szCs w:val="22"/>
        </w:rPr>
        <w:t xml:space="preserve">Zamawiający wyraża zgodę na zmiany, z tym, że przesuwa </w:t>
      </w:r>
      <w:r w:rsidRPr="00B714B9">
        <w:rPr>
          <w:rFonts w:ascii="Arial" w:hAnsi="Arial" w:cs="Arial"/>
          <w:b/>
          <w:bCs/>
          <w:sz w:val="22"/>
          <w:szCs w:val="22"/>
        </w:rPr>
        <w:t>termin wizji lokalnej</w:t>
      </w:r>
      <w:r w:rsidRPr="00D57D61">
        <w:rPr>
          <w:rFonts w:ascii="Arial" w:hAnsi="Arial" w:cs="Arial"/>
          <w:sz w:val="22"/>
          <w:szCs w:val="22"/>
        </w:rPr>
        <w:t xml:space="preserve"> na dzień </w:t>
      </w:r>
      <w:r w:rsidRPr="00B714B9">
        <w:rPr>
          <w:rFonts w:ascii="Arial" w:hAnsi="Arial" w:cs="Arial"/>
          <w:b/>
          <w:bCs/>
          <w:sz w:val="22"/>
          <w:szCs w:val="22"/>
        </w:rPr>
        <w:t>05.12.2025 r. (piątek)</w:t>
      </w:r>
      <w:r w:rsidRPr="00D57D61">
        <w:rPr>
          <w:rFonts w:ascii="Arial" w:hAnsi="Arial" w:cs="Arial"/>
          <w:sz w:val="22"/>
          <w:szCs w:val="22"/>
        </w:rPr>
        <w:t xml:space="preserve"> godz. </w:t>
      </w:r>
      <w:r w:rsidRPr="00B714B9">
        <w:rPr>
          <w:rFonts w:ascii="Arial" w:hAnsi="Arial" w:cs="Arial"/>
          <w:b/>
          <w:bCs/>
          <w:sz w:val="22"/>
          <w:szCs w:val="22"/>
        </w:rPr>
        <w:t>10:30</w:t>
      </w:r>
      <w:r w:rsidRPr="00D57D61">
        <w:rPr>
          <w:rFonts w:ascii="Arial" w:hAnsi="Arial" w:cs="Arial"/>
          <w:sz w:val="22"/>
          <w:szCs w:val="22"/>
        </w:rPr>
        <w:t>. Przesunięciu ulega także termin składania ofert na dzień 16.12.2025 r. godz. 09:00</w:t>
      </w:r>
      <w:r w:rsidR="00B714B9">
        <w:rPr>
          <w:rFonts w:ascii="Arial" w:hAnsi="Arial" w:cs="Arial"/>
          <w:sz w:val="22"/>
          <w:szCs w:val="22"/>
        </w:rPr>
        <w:t>.</w:t>
      </w:r>
    </w:p>
    <w:p w14:paraId="325B935C" w14:textId="20B87DA0" w:rsidR="00D57D61" w:rsidRDefault="006D4AB3" w:rsidP="00B714B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0B8243C" w14:textId="05CD224D" w:rsidR="009E10ED" w:rsidRPr="009E10ED" w:rsidRDefault="009E10ED" w:rsidP="00B714B9">
      <w:pPr>
        <w:pStyle w:val="Tekstpodstawowy"/>
        <w:ind w:left="3119" w:firstLine="425"/>
        <w:jc w:val="right"/>
        <w:rPr>
          <w:rFonts w:ascii="Arial" w:hAnsi="Arial" w:cs="Arial"/>
          <w:sz w:val="20"/>
        </w:rPr>
      </w:pPr>
      <w:r w:rsidRPr="009E10ED">
        <w:rPr>
          <w:rFonts w:ascii="Arial" w:hAnsi="Arial" w:cs="Arial"/>
          <w:sz w:val="20"/>
        </w:rPr>
        <w:t>mgr Dorota Góral</w:t>
      </w:r>
    </w:p>
    <w:sectPr w:rsidR="009E10ED" w:rsidRPr="009E10E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B7DFA" w14:textId="77777777" w:rsidR="007D3A8D" w:rsidRDefault="007D3A8D">
      <w:r>
        <w:separator/>
      </w:r>
    </w:p>
  </w:endnote>
  <w:endnote w:type="continuationSeparator" w:id="0">
    <w:p w14:paraId="5700BE89" w14:textId="77777777" w:rsidR="007D3A8D" w:rsidRDefault="007D3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212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CDFC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B04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FA4FA33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83E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96B8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2F7EFA" w14:textId="77777777" w:rsidR="006D4AB3" w:rsidRDefault="006D4AB3">
    <w:pPr>
      <w:pStyle w:val="Stopka"/>
      <w:tabs>
        <w:tab w:val="clear" w:pos="4536"/>
        <w:tab w:val="left" w:pos="6237"/>
      </w:tabs>
    </w:pPr>
  </w:p>
  <w:p w14:paraId="52271D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962B6" w14:textId="77777777" w:rsidR="007D3A8D" w:rsidRDefault="007D3A8D">
      <w:r>
        <w:separator/>
      </w:r>
    </w:p>
  </w:footnote>
  <w:footnote w:type="continuationSeparator" w:id="0">
    <w:p w14:paraId="1D0CBFA2" w14:textId="77777777" w:rsidR="007D3A8D" w:rsidRDefault="007D3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38AB9" w14:textId="77777777" w:rsidR="00320876" w:rsidRDefault="00320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3ED9" w14:textId="77777777" w:rsidR="00320876" w:rsidRDefault="003208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D35F4" w14:textId="77777777" w:rsidR="00320876" w:rsidRDefault="00320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3856559">
    <w:abstractNumId w:val="3"/>
  </w:num>
  <w:num w:numId="2" w16cid:durableId="336269599">
    <w:abstractNumId w:val="6"/>
  </w:num>
  <w:num w:numId="3" w16cid:durableId="254246829">
    <w:abstractNumId w:val="2"/>
  </w:num>
  <w:num w:numId="4" w16cid:durableId="1955284948">
    <w:abstractNumId w:val="5"/>
  </w:num>
  <w:num w:numId="5" w16cid:durableId="1090155679">
    <w:abstractNumId w:val="0"/>
  </w:num>
  <w:num w:numId="6" w16cid:durableId="1243368893">
    <w:abstractNumId w:val="1"/>
  </w:num>
  <w:num w:numId="7" w16cid:durableId="4126276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A8D"/>
    <w:rsid w:val="00031374"/>
    <w:rsid w:val="000A1097"/>
    <w:rsid w:val="000E2A8F"/>
    <w:rsid w:val="0012774F"/>
    <w:rsid w:val="00144B7A"/>
    <w:rsid w:val="00180C6E"/>
    <w:rsid w:val="0029606A"/>
    <w:rsid w:val="00320876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3A8D"/>
    <w:rsid w:val="007D7198"/>
    <w:rsid w:val="00843A88"/>
    <w:rsid w:val="00864A4B"/>
    <w:rsid w:val="00870F9F"/>
    <w:rsid w:val="008804B6"/>
    <w:rsid w:val="00897AB0"/>
    <w:rsid w:val="008A3553"/>
    <w:rsid w:val="009E10ED"/>
    <w:rsid w:val="00A905AC"/>
    <w:rsid w:val="00B714B9"/>
    <w:rsid w:val="00BA6584"/>
    <w:rsid w:val="00BE7BFD"/>
    <w:rsid w:val="00C370F2"/>
    <w:rsid w:val="00C44EEC"/>
    <w:rsid w:val="00C46732"/>
    <w:rsid w:val="00D22FFA"/>
    <w:rsid w:val="00D57D6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22658"/>
  <w15:chartTrackingRefBased/>
  <w15:docId w15:val="{84A8CE58-6B49-4EB8-B0C3-FBD555C3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2</cp:revision>
  <cp:lastPrinted>2001-02-10T14:28:00Z</cp:lastPrinted>
  <dcterms:created xsi:type="dcterms:W3CDTF">2025-12-02T13:43:00Z</dcterms:created>
  <dcterms:modified xsi:type="dcterms:W3CDTF">2025-12-02T13:43:00Z</dcterms:modified>
</cp:coreProperties>
</file>