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48671" w14:textId="5EEEE614" w:rsidR="00C50D8A" w:rsidRDefault="00C50D8A" w:rsidP="00C50D8A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drawing>
          <wp:inline distT="0" distB="0" distL="0" distR="0" wp14:anchorId="0DFD8408" wp14:editId="51BED68F">
            <wp:extent cx="5743575" cy="657225"/>
            <wp:effectExtent l="0" t="0" r="0" b="0"/>
            <wp:docPr id="16316449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64493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7D803" w14:textId="7F966B04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3B35BE79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17D90086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</w:t>
      </w:r>
      <w:bookmarkStart w:id="0" w:name="_GoBack"/>
      <w:bookmarkEnd w:id="0"/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7FB3CE1E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C50D8A" w:rsidRPr="00C50D8A">
        <w:rPr>
          <w:rFonts w:eastAsia="Times New Roman" w:cs="Calibri"/>
          <w:b/>
          <w:lang w:eastAsia="pl-PL"/>
        </w:rPr>
        <w:t xml:space="preserve">Dostawa zestawu fotograficznego wraz z wyposażeniem dla Centrum </w:t>
      </w:r>
      <w:proofErr w:type="spellStart"/>
      <w:r w:rsidR="00C50D8A" w:rsidRPr="00C50D8A">
        <w:rPr>
          <w:rFonts w:eastAsia="Times New Roman" w:cs="Calibri"/>
          <w:b/>
          <w:lang w:eastAsia="pl-PL"/>
        </w:rPr>
        <w:t>Cyberbezpieczeństwa</w:t>
      </w:r>
      <w:proofErr w:type="spellEnd"/>
      <w:r w:rsidR="00C50D8A" w:rsidRPr="00C50D8A">
        <w:rPr>
          <w:rFonts w:eastAsia="Times New Roman" w:cs="Calibri"/>
          <w:b/>
          <w:lang w:eastAsia="pl-PL"/>
        </w:rPr>
        <w:t xml:space="preserve"> AGH - KC-DE-zp.272-642/25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73DEF59E" w14:textId="2FF73EEC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C50D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276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ED371" w14:textId="77777777" w:rsidR="00712414" w:rsidRDefault="00712414" w:rsidP="0038231F">
      <w:pPr>
        <w:spacing w:after="0" w:line="240" w:lineRule="auto"/>
      </w:pPr>
      <w:r>
        <w:separator/>
      </w:r>
    </w:p>
  </w:endnote>
  <w:endnote w:type="continuationSeparator" w:id="0">
    <w:p w14:paraId="18ADCDF3" w14:textId="77777777" w:rsidR="00712414" w:rsidRDefault="007124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40CB72" w14:textId="77777777" w:rsidR="00712414" w:rsidRDefault="00712414" w:rsidP="0038231F">
      <w:pPr>
        <w:spacing w:after="0" w:line="240" w:lineRule="auto"/>
      </w:pPr>
      <w:r>
        <w:separator/>
      </w:r>
    </w:p>
  </w:footnote>
  <w:footnote w:type="continuationSeparator" w:id="0">
    <w:p w14:paraId="2350C135" w14:textId="77777777" w:rsidR="00712414" w:rsidRDefault="00712414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63909"/>
    <w:rsid w:val="001902D2"/>
    <w:rsid w:val="001C68F0"/>
    <w:rsid w:val="001C6945"/>
    <w:rsid w:val="001F027E"/>
    <w:rsid w:val="00203A40"/>
    <w:rsid w:val="002168A8"/>
    <w:rsid w:val="002426FF"/>
    <w:rsid w:val="00255142"/>
    <w:rsid w:val="00256CEC"/>
    <w:rsid w:val="00262D61"/>
    <w:rsid w:val="002729AF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082B"/>
    <w:rsid w:val="007118F0"/>
    <w:rsid w:val="00712414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9784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0D8A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1552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DBB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AB7E2-2022-4FDC-834E-F50C42D5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2025-11-13T12:37:00Z</dcterms:created>
  <dcterms:modified xsi:type="dcterms:W3CDTF">2025-11-13T12:37:00Z</dcterms:modified>
</cp:coreProperties>
</file>