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70BB" w14:textId="2AA3D6DE" w:rsidR="008D2AB8" w:rsidRPr="00E735FF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 xml:space="preserve">Załącznik nr </w:t>
      </w:r>
      <w:r w:rsidR="0086320C" w:rsidRPr="00E735FF">
        <w:rPr>
          <w:rFonts w:ascii="Verdana" w:hAnsi="Verdana"/>
          <w:sz w:val="18"/>
          <w:szCs w:val="18"/>
        </w:rPr>
        <w:t>1</w:t>
      </w:r>
    </w:p>
    <w:p w14:paraId="5F12AF3E" w14:textId="2464EDF9" w:rsidR="008D2AB8" w:rsidRPr="00E735FF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FORMULARZ OFERTY</w:t>
      </w:r>
    </w:p>
    <w:p w14:paraId="6AD9BA5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DCF3749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88B9A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547C046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CA7E72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05C16C4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7E2353F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2C2175C6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AFF623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B8261F2" w14:textId="77777777" w:rsidR="008D2AB8" w:rsidRPr="00E735F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Do: Nazwa i siedziba Zamawiającego:</w:t>
      </w:r>
    </w:p>
    <w:p w14:paraId="03F47AD4" w14:textId="77777777" w:rsidR="00D14AA4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Akademia Górniczo - Hutnicza</w:t>
      </w:r>
    </w:p>
    <w:p w14:paraId="5518B882" w14:textId="77777777" w:rsidR="00D14AA4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im. Stanisława Staszica w Krakowie</w:t>
      </w:r>
    </w:p>
    <w:p w14:paraId="306B347C" w14:textId="77777777" w:rsidR="008D2AB8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Dział Zamówień Publicznych</w:t>
      </w:r>
      <w:r w:rsidR="008D2AB8" w:rsidRPr="00E735FF">
        <w:rPr>
          <w:rFonts w:ascii="Verdana" w:hAnsi="Verdana"/>
          <w:b/>
          <w:sz w:val="18"/>
          <w:szCs w:val="18"/>
        </w:rPr>
        <w:t xml:space="preserve">  </w:t>
      </w:r>
    </w:p>
    <w:p w14:paraId="1BC94A0C" w14:textId="77777777" w:rsidR="008D2AB8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Al. Mickiewicza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  <w:r w:rsidRPr="00E735FF">
        <w:rPr>
          <w:rFonts w:ascii="Verdana" w:hAnsi="Verdana"/>
          <w:b/>
          <w:sz w:val="18"/>
          <w:szCs w:val="18"/>
        </w:rPr>
        <w:t>30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</w:p>
    <w:p w14:paraId="142A6F66" w14:textId="77777777" w:rsidR="008D2AB8" w:rsidRPr="00E735FF" w:rsidRDefault="00D14AA4" w:rsidP="008D2AB8">
      <w:pPr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30-059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  <w:r w:rsidRPr="00E735FF">
        <w:rPr>
          <w:rFonts w:ascii="Verdana" w:hAnsi="Verdana"/>
          <w:b/>
          <w:sz w:val="18"/>
          <w:szCs w:val="18"/>
        </w:rPr>
        <w:t>Kraków</w:t>
      </w:r>
      <w:r w:rsidR="008D2AB8" w:rsidRPr="00E735FF">
        <w:rPr>
          <w:rFonts w:ascii="Verdana" w:hAnsi="Verdana"/>
          <w:b/>
          <w:sz w:val="18"/>
          <w:szCs w:val="18"/>
        </w:rPr>
        <w:t xml:space="preserve">,  </w:t>
      </w:r>
    </w:p>
    <w:p w14:paraId="3B006902" w14:textId="77777777" w:rsidR="008D2AB8" w:rsidRPr="00E735F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9C93A1C" w14:textId="57CEB5B4" w:rsidR="008D2AB8" w:rsidRPr="00E735F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C14B5" w:rsidRPr="00E735FF">
        <w:rPr>
          <w:rFonts w:ascii="Verdana" w:hAnsi="Verdana"/>
          <w:b/>
          <w:sz w:val="18"/>
          <w:szCs w:val="18"/>
        </w:rPr>
        <w:t xml:space="preserve">wymiana pompy w zespole prasy izostatycznej na zimno CIP dla </w:t>
      </w:r>
      <w:proofErr w:type="spellStart"/>
      <w:r w:rsidR="007C14B5" w:rsidRPr="00E735FF">
        <w:rPr>
          <w:rFonts w:ascii="Verdana" w:hAnsi="Verdana"/>
          <w:b/>
          <w:sz w:val="18"/>
          <w:szCs w:val="18"/>
        </w:rPr>
        <w:t>WIMiC</w:t>
      </w:r>
      <w:proofErr w:type="spellEnd"/>
      <w:r w:rsidR="007C14B5" w:rsidRPr="00E735FF">
        <w:rPr>
          <w:rFonts w:ascii="Verdana" w:hAnsi="Verdana"/>
          <w:b/>
          <w:sz w:val="18"/>
          <w:szCs w:val="18"/>
        </w:rPr>
        <w:t xml:space="preserve"> - KC-DE-zp.272-</w:t>
      </w:r>
      <w:r w:rsidR="00B62664">
        <w:rPr>
          <w:rFonts w:ascii="Verdana" w:hAnsi="Verdana"/>
          <w:b/>
          <w:sz w:val="18"/>
          <w:szCs w:val="18"/>
        </w:rPr>
        <w:t>728</w:t>
      </w:r>
      <w:r w:rsidR="007C14B5" w:rsidRPr="00E735FF">
        <w:rPr>
          <w:rFonts w:ascii="Verdana" w:hAnsi="Verdana"/>
          <w:b/>
          <w:sz w:val="18"/>
          <w:szCs w:val="18"/>
        </w:rPr>
        <w:t>/25</w:t>
      </w:r>
      <w:r w:rsidRPr="00E735FF">
        <w:rPr>
          <w:rFonts w:ascii="Verdana" w:hAnsi="Verdana"/>
          <w:b/>
          <w:sz w:val="18"/>
          <w:szCs w:val="18"/>
        </w:rPr>
        <w:t xml:space="preserve">, </w:t>
      </w:r>
      <w:r w:rsidRPr="00E735F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C7097B" w14:textId="77777777" w:rsidR="00102FDA" w:rsidRPr="00E735FF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C38E33" w14:textId="2D5CF4B9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  <w:r w:rsidR="005A60DB" w:rsidRPr="00E735FF">
        <w:rPr>
          <w:rFonts w:ascii="Verdana" w:hAnsi="Verdana"/>
          <w:b/>
          <w:sz w:val="18"/>
          <w:szCs w:val="18"/>
        </w:rPr>
        <w:t xml:space="preserve"> *)</w:t>
      </w:r>
    </w:p>
    <w:p w14:paraId="2E32FE30" w14:textId="77777777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54E5219" w14:textId="1EDBADEF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</w:p>
    <w:p w14:paraId="58B0810B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653557F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6039C17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87E59E" w14:textId="578EC0F1" w:rsidR="009505EE" w:rsidRPr="00E735FF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7C14B5" w:rsidRPr="00E735FF">
        <w:rPr>
          <w:rFonts w:ascii="Verdana" w:hAnsi="Verdana"/>
          <w:sz w:val="18"/>
          <w:szCs w:val="18"/>
        </w:rPr>
        <w:t>EUR</w:t>
      </w:r>
      <w:r w:rsidR="007D6537" w:rsidRPr="00E735FF">
        <w:rPr>
          <w:rFonts w:ascii="Verdana" w:hAnsi="Verdana"/>
          <w:sz w:val="18"/>
          <w:szCs w:val="18"/>
        </w:rPr>
        <w:t xml:space="preserve"> *)</w:t>
      </w:r>
    </w:p>
    <w:p w14:paraId="0BF160D1" w14:textId="37E9B167" w:rsidR="005E40B8" w:rsidRPr="00E735FF" w:rsidRDefault="005E40B8" w:rsidP="005E40B8">
      <w:pPr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*) 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  <w:r w:rsidR="005327E5" w:rsidRPr="00E735FF">
        <w:rPr>
          <w:rFonts w:ascii="Verdana" w:hAnsi="Verdana"/>
          <w:bCs/>
          <w:sz w:val="18"/>
          <w:szCs w:val="18"/>
        </w:rPr>
        <w:t xml:space="preserve"> w</w:t>
      </w:r>
      <w:r w:rsidRPr="00E735FF">
        <w:rPr>
          <w:rFonts w:ascii="Verdana" w:hAnsi="Verdana"/>
          <w:bCs/>
          <w:sz w:val="18"/>
          <w:szCs w:val="18"/>
        </w:rPr>
        <w:t>yłącznie do oceny i porównania ofert Zamawiający doliczy podatek VAT należny na etapie oceny ofert. Umowa zostanie podpisana na kwotę netto, podatek VAT Zamawiający opłaci we własnym zakresie.</w:t>
      </w:r>
    </w:p>
    <w:p w14:paraId="7F8CDD5C" w14:textId="77777777" w:rsidR="00126326" w:rsidRPr="00E735FF" w:rsidRDefault="00126326" w:rsidP="005E40B8">
      <w:pPr>
        <w:jc w:val="both"/>
        <w:rPr>
          <w:rFonts w:ascii="Verdana" w:hAnsi="Verdana"/>
          <w:bCs/>
          <w:sz w:val="18"/>
          <w:szCs w:val="18"/>
        </w:rPr>
      </w:pPr>
    </w:p>
    <w:p w14:paraId="17073E65" w14:textId="77777777" w:rsidR="005E40B8" w:rsidRPr="00E735FF" w:rsidRDefault="005E40B8" w:rsidP="009505EE">
      <w:pPr>
        <w:pStyle w:val="Tekstpodstawowy"/>
        <w:rPr>
          <w:rFonts w:ascii="Verdana" w:hAnsi="Verdana"/>
          <w:sz w:val="18"/>
          <w:szCs w:val="18"/>
        </w:rPr>
      </w:pPr>
    </w:p>
    <w:p w14:paraId="5F8087E8" w14:textId="6C8C984E" w:rsidR="00AD1B55" w:rsidRPr="00E735FF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E735FF">
        <w:rPr>
          <w:rFonts w:ascii="Verdana" w:hAnsi="Verdana"/>
          <w:bCs/>
          <w:iCs/>
          <w:sz w:val="18"/>
          <w:szCs w:val="18"/>
        </w:rPr>
        <w:t>Producen</w:t>
      </w:r>
      <w:r w:rsidR="002E70D4" w:rsidRPr="00E735FF">
        <w:rPr>
          <w:rFonts w:ascii="Verdana" w:hAnsi="Verdana"/>
          <w:bCs/>
          <w:iCs/>
          <w:sz w:val="18"/>
          <w:szCs w:val="18"/>
        </w:rPr>
        <w:t>t</w:t>
      </w:r>
      <w:r w:rsidR="00E14CAB" w:rsidRPr="00E735FF">
        <w:rPr>
          <w:rFonts w:ascii="Verdana" w:hAnsi="Verdana"/>
          <w:bCs/>
          <w:iCs/>
          <w:sz w:val="18"/>
          <w:szCs w:val="18"/>
        </w:rPr>
        <w:t xml:space="preserve">, model </w:t>
      </w:r>
      <w:r w:rsidRPr="00E735FF">
        <w:rPr>
          <w:rFonts w:ascii="Verdana" w:hAnsi="Verdana"/>
          <w:bCs/>
          <w:iCs/>
          <w:sz w:val="18"/>
          <w:szCs w:val="18"/>
        </w:rPr>
        <w:t>zaoferowan</w:t>
      </w:r>
      <w:r w:rsidR="005327E5" w:rsidRPr="00E735FF">
        <w:rPr>
          <w:rFonts w:ascii="Verdana" w:hAnsi="Verdana"/>
          <w:bCs/>
          <w:iCs/>
          <w:sz w:val="18"/>
          <w:szCs w:val="18"/>
        </w:rPr>
        <w:t>e</w:t>
      </w:r>
      <w:r w:rsidR="00467357" w:rsidRPr="00E735FF">
        <w:rPr>
          <w:rFonts w:ascii="Verdana" w:hAnsi="Verdana"/>
          <w:bCs/>
          <w:iCs/>
          <w:sz w:val="18"/>
          <w:szCs w:val="18"/>
        </w:rPr>
        <w:t>j pompy</w:t>
      </w:r>
      <w:r w:rsidR="002E70D4" w:rsidRPr="00E735FF">
        <w:rPr>
          <w:rFonts w:ascii="Verdana" w:hAnsi="Verdana"/>
          <w:bCs/>
          <w:iCs/>
          <w:sz w:val="18"/>
          <w:szCs w:val="18"/>
        </w:rPr>
        <w:t>:</w:t>
      </w:r>
      <w:r w:rsidR="00B70562" w:rsidRPr="00E735FF">
        <w:rPr>
          <w:rFonts w:ascii="Verdana" w:hAnsi="Verdana"/>
          <w:bCs/>
          <w:iCs/>
          <w:sz w:val="18"/>
          <w:szCs w:val="18"/>
        </w:rPr>
        <w:t xml:space="preserve"> </w:t>
      </w:r>
      <w:r w:rsidR="00B70562" w:rsidRPr="00E735FF">
        <w:rPr>
          <w:rFonts w:ascii="Verdana" w:hAnsi="Verdana"/>
          <w:b w:val="0"/>
          <w:iCs/>
          <w:sz w:val="18"/>
          <w:szCs w:val="18"/>
        </w:rPr>
        <w:t>………………………………………………………</w:t>
      </w:r>
      <w:r w:rsidR="00E735FF" w:rsidRPr="00E735FF">
        <w:rPr>
          <w:rFonts w:ascii="Verdana" w:hAnsi="Verdana"/>
          <w:b w:val="0"/>
          <w:iCs/>
          <w:sz w:val="18"/>
          <w:szCs w:val="18"/>
        </w:rPr>
        <w:t>……………</w:t>
      </w:r>
      <w:r w:rsidR="00E735FF">
        <w:rPr>
          <w:rFonts w:ascii="Verdana" w:hAnsi="Verdana"/>
          <w:b w:val="0"/>
          <w:iCs/>
          <w:sz w:val="18"/>
          <w:szCs w:val="18"/>
        </w:rPr>
        <w:t>………………….</w:t>
      </w:r>
    </w:p>
    <w:p w14:paraId="0F2C6AC4" w14:textId="634EBB1B" w:rsidR="008D2AB8" w:rsidRPr="00E735F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Termin realizacji umowy:</w:t>
      </w:r>
      <w:r w:rsidR="005667D2" w:rsidRPr="00E735FF">
        <w:rPr>
          <w:rFonts w:ascii="Verdana" w:hAnsi="Verdana"/>
          <w:b/>
          <w:sz w:val="18"/>
          <w:szCs w:val="18"/>
        </w:rPr>
        <w:t xml:space="preserve"> </w:t>
      </w:r>
      <w:r w:rsidR="005C21C6" w:rsidRPr="00E735FF">
        <w:rPr>
          <w:rFonts w:ascii="Verdana" w:hAnsi="Verdana"/>
          <w:b/>
          <w:sz w:val="18"/>
          <w:szCs w:val="18"/>
        </w:rPr>
        <w:t>do 1</w:t>
      </w:r>
      <w:r w:rsidR="00467357" w:rsidRPr="00E735FF">
        <w:rPr>
          <w:rFonts w:ascii="Verdana" w:hAnsi="Verdana"/>
          <w:b/>
          <w:sz w:val="18"/>
          <w:szCs w:val="18"/>
        </w:rPr>
        <w:t>12</w:t>
      </w:r>
      <w:r w:rsidR="005C21C6" w:rsidRPr="00E735FF">
        <w:rPr>
          <w:rFonts w:ascii="Verdana" w:hAnsi="Verdana"/>
          <w:b/>
          <w:sz w:val="18"/>
          <w:szCs w:val="18"/>
        </w:rPr>
        <w:t xml:space="preserve"> </w:t>
      </w:r>
      <w:r w:rsidR="005667D2" w:rsidRPr="00E735FF">
        <w:rPr>
          <w:rFonts w:ascii="Verdana" w:hAnsi="Verdana"/>
          <w:b/>
          <w:sz w:val="18"/>
          <w:szCs w:val="18"/>
        </w:rPr>
        <w:t>dni od daty podpisania umowy</w:t>
      </w:r>
      <w:r w:rsidR="005C21C6" w:rsidRPr="00E735FF">
        <w:rPr>
          <w:rFonts w:ascii="Verdana" w:hAnsi="Verdana"/>
          <w:b/>
          <w:sz w:val="18"/>
          <w:szCs w:val="18"/>
        </w:rPr>
        <w:t>.</w:t>
      </w:r>
    </w:p>
    <w:p w14:paraId="34CF3CCE" w14:textId="4C55FC81" w:rsidR="005C21C6" w:rsidRPr="00E735FF" w:rsidRDefault="005C21C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Okres udzielonej gwarancji wynosi: ……………….. miesięcy </w:t>
      </w:r>
      <w:r w:rsidRPr="00E735FF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8BEFB15" w14:textId="377827B7" w:rsidR="00605277" w:rsidRPr="00E735FF" w:rsidRDefault="008D2AB8" w:rsidP="00B7056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E735FF">
        <w:rPr>
          <w:rFonts w:ascii="Verdana" w:hAnsi="Verdana"/>
          <w:sz w:val="18"/>
          <w:szCs w:val="18"/>
        </w:rPr>
        <w:t>6 marca 2018 r</w:t>
      </w:r>
      <w:r w:rsidRPr="00E735FF">
        <w:rPr>
          <w:rFonts w:ascii="Verdana" w:hAnsi="Verdana"/>
          <w:sz w:val="18"/>
          <w:szCs w:val="18"/>
        </w:rPr>
        <w:t>.</w:t>
      </w:r>
      <w:r w:rsidR="00A0022B" w:rsidRPr="00E735FF">
        <w:rPr>
          <w:rFonts w:ascii="Verdana" w:hAnsi="Verdana"/>
          <w:sz w:val="18"/>
          <w:szCs w:val="18"/>
        </w:rPr>
        <w:t xml:space="preserve"> Prawo przedsiębiorców, </w:t>
      </w:r>
      <w:r w:rsidRPr="00E735FF">
        <w:rPr>
          <w:rFonts w:ascii="Verdana" w:hAnsi="Verdana"/>
          <w:sz w:val="18"/>
          <w:szCs w:val="18"/>
        </w:rPr>
        <w:t>należymy do małych lub średnich przedsiębiorców:</w:t>
      </w:r>
      <w:r w:rsidRPr="00E735FF">
        <w:rPr>
          <w:rFonts w:ascii="Verdana" w:hAnsi="Verdana"/>
          <w:b/>
          <w:sz w:val="18"/>
          <w:szCs w:val="18"/>
        </w:rPr>
        <w:t xml:space="preserve"> TAK/NIE</w:t>
      </w:r>
    </w:p>
    <w:p w14:paraId="53B11041" w14:textId="77777777" w:rsidR="00605277" w:rsidRPr="00E735FF" w:rsidRDefault="00605277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2CFC146B" w14:textId="467A1023" w:rsidR="00D24B7D" w:rsidRPr="00E735FF" w:rsidRDefault="00D24B7D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Termin płatności: </w:t>
      </w:r>
    </w:p>
    <w:p w14:paraId="05818597" w14:textId="05753397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Kupujący wyraża zgodę na udzielenie przedpłaty (zaliczki) na poczet wykonania umowy w wysokości </w:t>
      </w:r>
      <w:r w:rsidR="00D14936" w:rsidRPr="00E735FF">
        <w:rPr>
          <w:rFonts w:ascii="Verdana" w:hAnsi="Verdana"/>
          <w:bCs/>
          <w:sz w:val="18"/>
          <w:szCs w:val="18"/>
        </w:rPr>
        <w:t>3</w:t>
      </w:r>
      <w:r w:rsidRPr="00E735FF">
        <w:rPr>
          <w:rFonts w:ascii="Verdana" w:hAnsi="Verdana"/>
          <w:bCs/>
          <w:sz w:val="18"/>
          <w:szCs w:val="18"/>
        </w:rPr>
        <w:t>0% ceny oferty. Zabezpieczeniem przedpłaty będzie gwarancja bankowa opiewająca na kwotę przedpłaty.</w:t>
      </w:r>
    </w:p>
    <w:p w14:paraId="54EEA195" w14:textId="68BBD4E8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Kupujący po otrzymaniu gwarancji bankowych z banku Sprzedającego dokonana przedpłaty w kwocie stanowiącej </w:t>
      </w:r>
      <w:r w:rsidR="00D14936" w:rsidRPr="00E735FF">
        <w:rPr>
          <w:rFonts w:ascii="Verdana" w:hAnsi="Verdana"/>
          <w:bCs/>
          <w:sz w:val="18"/>
          <w:szCs w:val="18"/>
        </w:rPr>
        <w:t>3</w:t>
      </w:r>
      <w:r w:rsidRPr="00E735FF">
        <w:rPr>
          <w:rFonts w:ascii="Verdana" w:hAnsi="Verdana"/>
          <w:bCs/>
          <w:sz w:val="18"/>
          <w:szCs w:val="18"/>
        </w:rPr>
        <w:t>0% całości ceny.</w:t>
      </w:r>
    </w:p>
    <w:p w14:paraId="61B9C604" w14:textId="77777777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lastRenderedPageBreak/>
        <w:t>Pozostała należność będzie płatna na rachunek Wykonawcy przelewem do 21 dni od dnia otrzymania faktury wystawionej przez Sprzedawcę po dokonaniu odbioru przedmiotu umowy potwierdzonego protokołem zdawczo-odbiorczym. Zamawiający zwróci zabezpieczenie przedpłaty w formie gwarancji bankowej niezwłocznie, nie później niż w terminie 7 dni od dnia odbioru towaru. Zwrot zabezpieczenia nastąpi przez złożenie gwarantowi oświadczenia o jego zwolnieniu.</w:t>
      </w:r>
    </w:p>
    <w:p w14:paraId="5F89645A" w14:textId="77777777" w:rsidR="0036327E" w:rsidRPr="00E735FF" w:rsidRDefault="0036327E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DA813D4" w14:textId="77777777" w:rsidR="00D24B7D" w:rsidRPr="00E735F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E735F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40D9D63" w14:textId="77777777" w:rsidR="00EA1E2F" w:rsidRPr="00E735F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277E0D3C" w14:textId="718D5AD7" w:rsidR="005327E5" w:rsidRPr="00E735FF" w:rsidRDefault="00EA1E2F" w:rsidP="004673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735FF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808367D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1F508B" w14:textId="77777777" w:rsidR="00EA1E2F" w:rsidRPr="00E735F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735F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1DD81" w14:textId="77777777" w:rsidR="00EA1E2F" w:rsidRPr="00E735F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735F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B8531" w14:textId="77777777" w:rsidR="00EA1E2F" w:rsidRPr="00E735FF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D52" w:rsidRPr="00E735FF" w14:paraId="488A3E11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6ECA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E186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41F969D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1EE92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Nazwa podwykonawcy</w:t>
            </w:r>
            <w:r w:rsidRPr="00E735F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D1D52" w:rsidRPr="00E735FF" w14:paraId="2956DE5A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E2B8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B728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85B9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D1D52" w:rsidRPr="00E735FF" w14:paraId="05C5607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FBDD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7069C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406D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12073B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EAC01AE" w14:textId="77777777" w:rsidR="00EA1E2F" w:rsidRPr="00E735FF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E735FF">
        <w:rPr>
          <w:rFonts w:ascii="Verdana" w:hAnsi="Verdana" w:cs="Times New Roman"/>
          <w:sz w:val="18"/>
          <w:szCs w:val="18"/>
        </w:rPr>
        <w:tab/>
        <w:t>Imię i Nazwisko</w:t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</w:p>
    <w:p w14:paraId="37C9403D" w14:textId="77777777" w:rsidR="00EA1E2F" w:rsidRPr="00E735FF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35FF">
        <w:rPr>
          <w:rFonts w:ascii="Verdana" w:hAnsi="Verdana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ab/>
        <w:t xml:space="preserve"> </w:t>
      </w:r>
    </w:p>
    <w:p w14:paraId="534142DE" w14:textId="01C616FF" w:rsidR="00EA1E2F" w:rsidRPr="00E735FF" w:rsidRDefault="00EA1E2F" w:rsidP="000D1D5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35FF">
        <w:rPr>
          <w:rFonts w:ascii="Verdana" w:hAnsi="Verdana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ab/>
      </w:r>
    </w:p>
    <w:p w14:paraId="09AF1365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735FF">
        <w:rPr>
          <w:rFonts w:ascii="Verdana" w:hAnsi="Verdana"/>
          <w:sz w:val="18"/>
          <w:szCs w:val="18"/>
        </w:rPr>
        <w:t>ych</w:t>
      </w:r>
      <w:proofErr w:type="spellEnd"/>
      <w:r w:rsidRPr="00E735FF">
        <w:rPr>
          <w:rFonts w:ascii="Verdana" w:hAnsi="Verdana"/>
          <w:sz w:val="18"/>
          <w:szCs w:val="18"/>
        </w:rPr>
        <w:t>) dokumentu(ów)</w:t>
      </w:r>
    </w:p>
    <w:p w14:paraId="1C87CDE1" w14:textId="77777777" w:rsidR="00EA1E2F" w:rsidRPr="00E735F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0F1EF75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załącznikami do niniejszej oferty są:</w:t>
      </w:r>
    </w:p>
    <w:p w14:paraId="7C7C1040" w14:textId="77777777" w:rsidR="00EA1E2F" w:rsidRPr="00E735F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E8862A8" w14:textId="77777777" w:rsidR="00EA1E2F" w:rsidRPr="00E735F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783DC7" w14:textId="43330E9A" w:rsidR="006F348D" w:rsidRPr="00E735FF" w:rsidRDefault="00EA1E2F" w:rsidP="000D1D52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267DAA3F" w14:textId="77777777" w:rsidR="00CA685F" w:rsidRPr="00E735FF" w:rsidRDefault="00CA685F" w:rsidP="00CA685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2E6E8FC" w14:textId="77777777" w:rsidR="00EA1E2F" w:rsidRPr="00E735FF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E735FF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E735FF">
        <w:rPr>
          <w:rFonts w:ascii="Verdana" w:eastAsia="Calibri" w:hAnsi="Verdana"/>
          <w:sz w:val="18"/>
          <w:szCs w:val="18"/>
          <w:lang w:eastAsia="zh-CN"/>
        </w:rPr>
        <w:t>.</w:t>
      </w:r>
    </w:p>
    <w:sectPr w:rsidR="00EA1E2F" w:rsidRPr="00E735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9AA6D" w14:textId="77777777" w:rsidR="007E011F" w:rsidRDefault="007E011F">
      <w:r>
        <w:separator/>
      </w:r>
    </w:p>
  </w:endnote>
  <w:endnote w:type="continuationSeparator" w:id="0">
    <w:p w14:paraId="5350BACC" w14:textId="77777777" w:rsidR="007E011F" w:rsidRDefault="007E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1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264B8" w14:textId="77777777" w:rsidR="007E011F" w:rsidRDefault="007E011F">
      <w:r>
        <w:separator/>
      </w:r>
    </w:p>
  </w:footnote>
  <w:footnote w:type="continuationSeparator" w:id="0">
    <w:p w14:paraId="2852903F" w14:textId="77777777" w:rsidR="007E011F" w:rsidRDefault="007E0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0F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EA0D07" w14:textId="77777777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1D52"/>
    <w:rsid w:val="000D6134"/>
    <w:rsid w:val="000E09C7"/>
    <w:rsid w:val="000F5256"/>
    <w:rsid w:val="000F6589"/>
    <w:rsid w:val="00102FDA"/>
    <w:rsid w:val="00106636"/>
    <w:rsid w:val="001122C2"/>
    <w:rsid w:val="00116EC6"/>
    <w:rsid w:val="00126326"/>
    <w:rsid w:val="001801DD"/>
    <w:rsid w:val="001871ED"/>
    <w:rsid w:val="001D4612"/>
    <w:rsid w:val="001E53DC"/>
    <w:rsid w:val="001F2EEA"/>
    <w:rsid w:val="00207E98"/>
    <w:rsid w:val="002303DA"/>
    <w:rsid w:val="002333D7"/>
    <w:rsid w:val="00246794"/>
    <w:rsid w:val="00252C19"/>
    <w:rsid w:val="002723B0"/>
    <w:rsid w:val="00277A6F"/>
    <w:rsid w:val="002A096A"/>
    <w:rsid w:val="002C151E"/>
    <w:rsid w:val="002E70D4"/>
    <w:rsid w:val="002F04BF"/>
    <w:rsid w:val="003123BE"/>
    <w:rsid w:val="003123DB"/>
    <w:rsid w:val="00315A4A"/>
    <w:rsid w:val="00315ABD"/>
    <w:rsid w:val="0033070F"/>
    <w:rsid w:val="00332124"/>
    <w:rsid w:val="00333ADC"/>
    <w:rsid w:val="0034240B"/>
    <w:rsid w:val="0036327E"/>
    <w:rsid w:val="00391F08"/>
    <w:rsid w:val="003B5183"/>
    <w:rsid w:val="003B53A3"/>
    <w:rsid w:val="003C78AA"/>
    <w:rsid w:val="003F3905"/>
    <w:rsid w:val="00437B7D"/>
    <w:rsid w:val="00467357"/>
    <w:rsid w:val="00481FB1"/>
    <w:rsid w:val="004B7300"/>
    <w:rsid w:val="004C6753"/>
    <w:rsid w:val="004E4E76"/>
    <w:rsid w:val="005168D6"/>
    <w:rsid w:val="005327E5"/>
    <w:rsid w:val="005576C0"/>
    <w:rsid w:val="005667D2"/>
    <w:rsid w:val="005831C5"/>
    <w:rsid w:val="00595C87"/>
    <w:rsid w:val="005A082B"/>
    <w:rsid w:val="005A60DB"/>
    <w:rsid w:val="005A7433"/>
    <w:rsid w:val="005C21C6"/>
    <w:rsid w:val="005D2C65"/>
    <w:rsid w:val="005E40B8"/>
    <w:rsid w:val="005E54E7"/>
    <w:rsid w:val="005E6D94"/>
    <w:rsid w:val="00605277"/>
    <w:rsid w:val="00633113"/>
    <w:rsid w:val="0063384F"/>
    <w:rsid w:val="00643C6F"/>
    <w:rsid w:val="00646202"/>
    <w:rsid w:val="0065290F"/>
    <w:rsid w:val="00666EFB"/>
    <w:rsid w:val="006815F6"/>
    <w:rsid w:val="00690F86"/>
    <w:rsid w:val="006A2B59"/>
    <w:rsid w:val="006B51E8"/>
    <w:rsid w:val="006C6BD7"/>
    <w:rsid w:val="006D30DC"/>
    <w:rsid w:val="006E37A2"/>
    <w:rsid w:val="006E4A4C"/>
    <w:rsid w:val="006F348D"/>
    <w:rsid w:val="006F6C6C"/>
    <w:rsid w:val="007057F5"/>
    <w:rsid w:val="00754CE0"/>
    <w:rsid w:val="007748F0"/>
    <w:rsid w:val="007937C2"/>
    <w:rsid w:val="007A04B2"/>
    <w:rsid w:val="007A0D83"/>
    <w:rsid w:val="007A4129"/>
    <w:rsid w:val="007A4321"/>
    <w:rsid w:val="007A4FFA"/>
    <w:rsid w:val="007C14B5"/>
    <w:rsid w:val="007D6537"/>
    <w:rsid w:val="007E011F"/>
    <w:rsid w:val="0083096E"/>
    <w:rsid w:val="00833933"/>
    <w:rsid w:val="00853083"/>
    <w:rsid w:val="0086320C"/>
    <w:rsid w:val="00863B8A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62664"/>
    <w:rsid w:val="00B70562"/>
    <w:rsid w:val="00B774DC"/>
    <w:rsid w:val="00B84C60"/>
    <w:rsid w:val="00B909F5"/>
    <w:rsid w:val="00BD3963"/>
    <w:rsid w:val="00BE604C"/>
    <w:rsid w:val="00C11FCB"/>
    <w:rsid w:val="00C308C1"/>
    <w:rsid w:val="00C6570C"/>
    <w:rsid w:val="00C72428"/>
    <w:rsid w:val="00C73EB4"/>
    <w:rsid w:val="00C969A6"/>
    <w:rsid w:val="00CA0E34"/>
    <w:rsid w:val="00CA685F"/>
    <w:rsid w:val="00CA7D36"/>
    <w:rsid w:val="00CB7724"/>
    <w:rsid w:val="00CE2715"/>
    <w:rsid w:val="00CE6217"/>
    <w:rsid w:val="00D053FA"/>
    <w:rsid w:val="00D07030"/>
    <w:rsid w:val="00D14936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664F"/>
    <w:rsid w:val="00DC7791"/>
    <w:rsid w:val="00DD6F16"/>
    <w:rsid w:val="00DF7E08"/>
    <w:rsid w:val="00E02E83"/>
    <w:rsid w:val="00E14CAB"/>
    <w:rsid w:val="00E44371"/>
    <w:rsid w:val="00E5627D"/>
    <w:rsid w:val="00E735FF"/>
    <w:rsid w:val="00E949B0"/>
    <w:rsid w:val="00EA1E2F"/>
    <w:rsid w:val="00EB7B6F"/>
    <w:rsid w:val="00EC0BEA"/>
    <w:rsid w:val="00EC41E9"/>
    <w:rsid w:val="00ED2D5F"/>
    <w:rsid w:val="00EE48AA"/>
    <w:rsid w:val="00F00591"/>
    <w:rsid w:val="00F05DF4"/>
    <w:rsid w:val="00F23C53"/>
    <w:rsid w:val="00F51688"/>
    <w:rsid w:val="00F53146"/>
    <w:rsid w:val="00F55B8D"/>
    <w:rsid w:val="00F61142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24E8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615</Words>
  <Characters>5207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11</cp:revision>
  <cp:lastPrinted>2024-11-07T09:09:00Z</cp:lastPrinted>
  <dcterms:created xsi:type="dcterms:W3CDTF">2025-06-30T11:27:00Z</dcterms:created>
  <dcterms:modified xsi:type="dcterms:W3CDTF">2025-12-01T10:29:00Z</dcterms:modified>
</cp:coreProperties>
</file>