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F2F4A" w14:textId="77777777" w:rsidR="009475A8" w:rsidRPr="003D7A7D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C27764" w:rsidRPr="003D7A7D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5495DAE3" w14:textId="77777777" w:rsidR="008F3D36" w:rsidRPr="003D7A7D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13FB085D" w14:textId="77777777" w:rsidR="008F3D36" w:rsidRPr="003D7A7D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207C9FB8" w14:textId="77777777" w:rsidR="008F3D36" w:rsidRPr="003D7A7D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80817B4" w14:textId="77777777" w:rsidR="008F3D36" w:rsidRPr="003D7A7D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198247A2" w14:textId="77777777" w:rsidR="008F3D36" w:rsidRPr="003D7A7D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3602D344" w14:textId="77777777" w:rsidR="008F3D36" w:rsidRPr="003D7A7D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256FA123" w14:textId="77777777" w:rsidR="008F3D36" w:rsidRPr="003D7A7D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6856F7D" w14:textId="77777777" w:rsidR="008F3D36" w:rsidRPr="003D7A7D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KRS/CEiDG)</w:t>
      </w:r>
    </w:p>
    <w:p w14:paraId="0812FBF6" w14:textId="77777777" w:rsidR="008F3D36" w:rsidRPr="003D7A7D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5B58AEE8" w14:textId="77777777" w:rsidR="008F3D36" w:rsidRPr="003D7A7D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743AF05E" w14:textId="77777777" w:rsidR="008F3D36" w:rsidRPr="003D7A7D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14242A2E" w14:textId="77777777" w:rsidR="008F3D36" w:rsidRPr="003D7A7D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4A72ED11" w14:textId="77777777" w:rsidR="008F3D36" w:rsidRPr="003D7A7D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35FD9485" w14:textId="77777777" w:rsidR="008F3D36" w:rsidRPr="003D7A7D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Pzp)</w:t>
      </w:r>
    </w:p>
    <w:p w14:paraId="5C378902" w14:textId="77777777" w:rsidR="008F3D36" w:rsidRPr="003D7A7D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598FF1A2" w14:textId="07AF0F28" w:rsidR="008F3D36" w:rsidRPr="003D7A7D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780026" w:rsidRPr="00780026">
        <w:rPr>
          <w:rFonts w:ascii="Verdana" w:eastAsia="Times New Roman" w:hAnsi="Verdana" w:cs="Calibri"/>
          <w:b/>
          <w:sz w:val="18"/>
          <w:szCs w:val="18"/>
          <w:lang w:eastAsia="pl-PL"/>
        </w:rPr>
        <w:t>wymiana pompy w zespole prasy izostatycznej na zimno CIP dla WIMiC - KC-DE-zp.272-</w:t>
      </w:r>
      <w:r w:rsidR="00D54EC4">
        <w:rPr>
          <w:rFonts w:ascii="Verdana" w:eastAsia="Times New Roman" w:hAnsi="Verdana" w:cs="Calibri"/>
          <w:b/>
          <w:sz w:val="18"/>
          <w:szCs w:val="18"/>
          <w:lang w:eastAsia="pl-PL"/>
        </w:rPr>
        <w:t>728</w:t>
      </w:r>
      <w:r w:rsidR="00780026" w:rsidRPr="00780026">
        <w:rPr>
          <w:rFonts w:ascii="Verdana" w:eastAsia="Times New Roman" w:hAnsi="Verdana" w:cs="Calibri"/>
          <w:b/>
          <w:sz w:val="18"/>
          <w:szCs w:val="18"/>
          <w:lang w:eastAsia="pl-PL"/>
        </w:rPr>
        <w:t>/25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3D7A7D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0235C0E0" w14:textId="77777777" w:rsidR="008F3D36" w:rsidRPr="003D7A7D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63350FDD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Oświadczam, że nie podlegam wykluczeniu z postępowania na podstawie art. 108 ust. 1 ustawy Pzp.</w:t>
      </w:r>
    </w:p>
    <w:p w14:paraId="05AE7DDD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3D7A7D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ustawy Pzp.</w:t>
      </w:r>
    </w:p>
    <w:p w14:paraId="121F32F9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3D7A7D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3D7A7D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3D7A7D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51F329F6" w14:textId="77777777" w:rsidR="008F3D36" w:rsidRPr="003D7A7D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89DA259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26A2452" w14:textId="77777777" w:rsidR="008F3D36" w:rsidRPr="003D7A7D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4D003E85" w14:textId="77777777" w:rsidR="008F3D36" w:rsidRPr="003D7A7D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D6B6144" w14:textId="77777777" w:rsidR="008F3D36" w:rsidRPr="003D7A7D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B7F253A" w14:textId="77777777" w:rsidR="008F3D36" w:rsidRPr="003D7A7D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3D7A7D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7C3EC67" w14:textId="77777777" w:rsidR="005103B9" w:rsidRPr="003D7A7D" w:rsidRDefault="008F3D36" w:rsidP="0056436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3D7A7D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3D7A7D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99207" w14:textId="77777777" w:rsidR="00780026" w:rsidRDefault="00780026" w:rsidP="0038231F">
      <w:pPr>
        <w:spacing w:after="0" w:line="240" w:lineRule="auto"/>
      </w:pPr>
      <w:r>
        <w:separator/>
      </w:r>
    </w:p>
  </w:endnote>
  <w:endnote w:type="continuationSeparator" w:id="0">
    <w:p w14:paraId="54BBF9CF" w14:textId="77777777" w:rsidR="00780026" w:rsidRDefault="007800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837E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02597A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7BC74" w14:textId="77777777" w:rsidR="00780026" w:rsidRDefault="00780026" w:rsidP="0038231F">
      <w:pPr>
        <w:spacing w:after="0" w:line="240" w:lineRule="auto"/>
      </w:pPr>
      <w:r>
        <w:separator/>
      </w:r>
    </w:p>
  </w:footnote>
  <w:footnote w:type="continuationSeparator" w:id="0">
    <w:p w14:paraId="4F41918A" w14:textId="77777777" w:rsidR="00780026" w:rsidRDefault="00780026" w:rsidP="0038231F">
      <w:pPr>
        <w:spacing w:after="0" w:line="240" w:lineRule="auto"/>
      </w:pPr>
      <w:r>
        <w:continuationSeparator/>
      </w:r>
    </w:p>
  </w:footnote>
  <w:footnote w:id="1">
    <w:p w14:paraId="6D202D26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0670F6A2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6D022" w14:textId="77777777" w:rsidR="003C5841" w:rsidRDefault="003C5841" w:rsidP="0056436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929430">
    <w:abstractNumId w:val="7"/>
  </w:num>
  <w:num w:numId="2" w16cid:durableId="215245031">
    <w:abstractNumId w:val="0"/>
  </w:num>
  <w:num w:numId="3" w16cid:durableId="1500265016">
    <w:abstractNumId w:val="6"/>
  </w:num>
  <w:num w:numId="4" w16cid:durableId="760562648">
    <w:abstractNumId w:val="9"/>
  </w:num>
  <w:num w:numId="5" w16cid:durableId="132257401">
    <w:abstractNumId w:val="8"/>
  </w:num>
  <w:num w:numId="6" w16cid:durableId="1637952419">
    <w:abstractNumId w:val="5"/>
  </w:num>
  <w:num w:numId="7" w16cid:durableId="1236747235">
    <w:abstractNumId w:val="1"/>
  </w:num>
  <w:num w:numId="8" w16cid:durableId="368341711">
    <w:abstractNumId w:val="3"/>
  </w:num>
  <w:num w:numId="9" w16cid:durableId="871845868">
    <w:abstractNumId w:val="2"/>
  </w:num>
  <w:num w:numId="10" w16cid:durableId="1740515925">
    <w:abstractNumId w:val="4"/>
  </w:num>
  <w:num w:numId="11" w16cid:durableId="12326913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640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4479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00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841"/>
    <w:rsid w:val="003D7A7D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5CE2"/>
    <w:rsid w:val="005103B9"/>
    <w:rsid w:val="00520174"/>
    <w:rsid w:val="005641F0"/>
    <w:rsid w:val="00564362"/>
    <w:rsid w:val="00596721"/>
    <w:rsid w:val="005C39CA"/>
    <w:rsid w:val="005E176A"/>
    <w:rsid w:val="00634311"/>
    <w:rsid w:val="00641874"/>
    <w:rsid w:val="006676AE"/>
    <w:rsid w:val="006A2B59"/>
    <w:rsid w:val="006A3A1F"/>
    <w:rsid w:val="006A52B6"/>
    <w:rsid w:val="006D30DC"/>
    <w:rsid w:val="006F0034"/>
    <w:rsid w:val="006F1219"/>
    <w:rsid w:val="006F3D32"/>
    <w:rsid w:val="007118F0"/>
    <w:rsid w:val="0072560B"/>
    <w:rsid w:val="00746532"/>
    <w:rsid w:val="00751725"/>
    <w:rsid w:val="00756C8F"/>
    <w:rsid w:val="00757EFB"/>
    <w:rsid w:val="00780026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16D"/>
    <w:rsid w:val="00842991"/>
    <w:rsid w:val="00844C3E"/>
    <w:rsid w:val="008757E1"/>
    <w:rsid w:val="00892E48"/>
    <w:rsid w:val="008B5664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5E1F"/>
    <w:rsid w:val="00B8005E"/>
    <w:rsid w:val="00B90E42"/>
    <w:rsid w:val="00BB0C3C"/>
    <w:rsid w:val="00BD3D80"/>
    <w:rsid w:val="00C014B5"/>
    <w:rsid w:val="00C113BF"/>
    <w:rsid w:val="00C27764"/>
    <w:rsid w:val="00C4103F"/>
    <w:rsid w:val="00C47DDD"/>
    <w:rsid w:val="00C57DEB"/>
    <w:rsid w:val="00C65AB7"/>
    <w:rsid w:val="00C737A7"/>
    <w:rsid w:val="00C81012"/>
    <w:rsid w:val="00CD0851"/>
    <w:rsid w:val="00D23F3D"/>
    <w:rsid w:val="00D34D9A"/>
    <w:rsid w:val="00D409DE"/>
    <w:rsid w:val="00D42C9B"/>
    <w:rsid w:val="00D531D5"/>
    <w:rsid w:val="00D54EC4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70D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2EE88A"/>
  <w15:chartTrackingRefBased/>
  <w15:docId w15:val="{F57D0DFD-B1C1-4732-9ABB-353577644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2025-10-27T12:26:00Z</dcterms:created>
  <dcterms:modified xsi:type="dcterms:W3CDTF">2025-12-01T10:10:00Z</dcterms:modified>
</cp:coreProperties>
</file>