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1A836" w14:textId="00F35116" w:rsidR="003E6519" w:rsidRDefault="009946B0" w:rsidP="002F009B">
      <w:pPr>
        <w:jc w:val="right"/>
        <w:rPr>
          <w:rFonts w:ascii="Arial" w:hAnsi="Arial" w:cs="Arial"/>
          <w:sz w:val="24"/>
          <w:szCs w:val="24"/>
        </w:rPr>
      </w:pPr>
      <w:r w:rsidRPr="009946B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946B0">
        <w:rPr>
          <w:rFonts w:ascii="Arial" w:hAnsi="Arial" w:cs="Arial"/>
          <w:sz w:val="24"/>
          <w:szCs w:val="24"/>
        </w:rPr>
        <w:t>2025-12-0</w:t>
      </w:r>
      <w:r w:rsidR="002F009B">
        <w:rPr>
          <w:rFonts w:ascii="Arial" w:hAnsi="Arial" w:cs="Arial"/>
          <w:sz w:val="24"/>
          <w:szCs w:val="24"/>
        </w:rPr>
        <w:t>2</w:t>
      </w:r>
    </w:p>
    <w:p w14:paraId="117A759D" w14:textId="77777777" w:rsidR="002F009B" w:rsidRPr="009432A1" w:rsidRDefault="002F009B" w:rsidP="002F009B">
      <w:pPr>
        <w:jc w:val="right"/>
        <w:rPr>
          <w:rFonts w:ascii="Arial" w:hAnsi="Arial" w:cs="Arial"/>
          <w:sz w:val="24"/>
          <w:szCs w:val="24"/>
        </w:rPr>
      </w:pPr>
    </w:p>
    <w:p w14:paraId="21DF073F" w14:textId="77777777" w:rsidR="003E6519" w:rsidRPr="009432A1" w:rsidRDefault="009946B0" w:rsidP="002F009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46B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425B775" w14:textId="77777777" w:rsidR="003E6519" w:rsidRPr="009432A1" w:rsidRDefault="009946B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946B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946B0">
        <w:rPr>
          <w:rFonts w:ascii="Arial" w:hAnsi="Arial" w:cs="Arial"/>
          <w:sz w:val="24"/>
          <w:szCs w:val="24"/>
        </w:rPr>
        <w:t>66</w:t>
      </w:r>
    </w:p>
    <w:p w14:paraId="35FBC67E" w14:textId="77777777" w:rsidR="003E6519" w:rsidRPr="009432A1" w:rsidRDefault="009946B0" w:rsidP="003E6519">
      <w:pPr>
        <w:rPr>
          <w:rFonts w:ascii="Arial" w:hAnsi="Arial" w:cs="Arial"/>
          <w:sz w:val="24"/>
          <w:szCs w:val="24"/>
        </w:rPr>
      </w:pPr>
      <w:r w:rsidRPr="009946B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946B0">
        <w:rPr>
          <w:rFonts w:ascii="Arial" w:hAnsi="Arial" w:cs="Arial"/>
          <w:sz w:val="24"/>
          <w:szCs w:val="24"/>
        </w:rPr>
        <w:t>Kraków</w:t>
      </w:r>
    </w:p>
    <w:p w14:paraId="16FA9216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5C32651" w14:textId="2CB33AE3" w:rsidR="003E6519" w:rsidRDefault="003E6519" w:rsidP="0066778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2E6DADF" w14:textId="1B6A5BE3" w:rsidR="00667787" w:rsidRPr="009432A1" w:rsidRDefault="00667787" w:rsidP="00667787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DZP-271-63/25-</w:t>
      </w:r>
      <w:r w:rsidR="00834C3D">
        <w:rPr>
          <w:bCs/>
          <w:sz w:val="18"/>
          <w:szCs w:val="18"/>
        </w:rPr>
        <w:t>1047.AF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60EC90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A1C07A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A61D40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04236BC" w14:textId="77777777" w:rsidR="003E6519" w:rsidRPr="00382A4A" w:rsidRDefault="003E6519" w:rsidP="002F009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73A7814" w14:textId="77777777" w:rsidR="003E6519" w:rsidRPr="004E4B64" w:rsidRDefault="003E6519" w:rsidP="002F009B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41E9122" w14:textId="77777777" w:rsidTr="001A0FA2">
        <w:tc>
          <w:tcPr>
            <w:tcW w:w="2269" w:type="dxa"/>
            <w:shd w:val="clear" w:color="auto" w:fill="auto"/>
          </w:tcPr>
          <w:p w14:paraId="791D706D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6F0BA4" w14:textId="77777777" w:rsidR="003E6519" w:rsidRPr="004E4B64" w:rsidRDefault="009946B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46B0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(10 grup)  - zakup, dostawa /wraz z uruchomieniem jeśli dotyczy/ oraz przeszkolenie pracowników Zamawiającego /jeśli dotyczy/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46B0" w:rsidRPr="004E4B64" w14:paraId="3E01DEF0" w14:textId="77777777" w:rsidTr="00B832FB">
        <w:tc>
          <w:tcPr>
            <w:tcW w:w="2269" w:type="dxa"/>
            <w:shd w:val="clear" w:color="auto" w:fill="auto"/>
          </w:tcPr>
          <w:p w14:paraId="13B29740" w14:textId="77777777" w:rsidR="009946B0" w:rsidRPr="004E4B64" w:rsidRDefault="009946B0" w:rsidP="00B832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613A2E" w14:textId="77777777" w:rsidR="009946B0" w:rsidRPr="004E4B64" w:rsidRDefault="009946B0" w:rsidP="00B832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46B0">
              <w:rPr>
                <w:rFonts w:ascii="Arial" w:hAnsi="Arial" w:cs="Arial"/>
                <w:bCs/>
                <w:sz w:val="24"/>
                <w:szCs w:val="24"/>
              </w:rPr>
              <w:t>SZP-271-63/25</w:t>
            </w:r>
          </w:p>
        </w:tc>
      </w:tr>
    </w:tbl>
    <w:p w14:paraId="68D26A10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946B0" w:rsidRPr="009946B0">
        <w:rPr>
          <w:rFonts w:ascii="Arial" w:hAnsi="Arial" w:cs="Arial"/>
          <w:sz w:val="24"/>
          <w:szCs w:val="24"/>
        </w:rPr>
        <w:t>(</w:t>
      </w:r>
      <w:proofErr w:type="spellStart"/>
      <w:r w:rsidR="009946B0" w:rsidRPr="009946B0">
        <w:rPr>
          <w:rFonts w:ascii="Arial" w:hAnsi="Arial" w:cs="Arial"/>
          <w:sz w:val="24"/>
          <w:szCs w:val="24"/>
        </w:rPr>
        <w:t>t.j</w:t>
      </w:r>
      <w:proofErr w:type="spellEnd"/>
      <w:r w:rsidR="009946B0" w:rsidRPr="009946B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946B0" w:rsidRPr="009946B0">
        <w:rPr>
          <w:rFonts w:ascii="Arial" w:hAnsi="Arial" w:cs="Arial"/>
          <w:sz w:val="24"/>
          <w:szCs w:val="24"/>
        </w:rPr>
        <w:t>późn</w:t>
      </w:r>
      <w:proofErr w:type="spellEnd"/>
      <w:r w:rsidR="009946B0" w:rsidRPr="009946B0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946B0" w:rsidRPr="00C902DE" w14:paraId="70979D48" w14:textId="77777777" w:rsidTr="00B832FB">
        <w:trPr>
          <w:trHeight w:val="70"/>
        </w:trPr>
        <w:tc>
          <w:tcPr>
            <w:tcW w:w="9214" w:type="dxa"/>
          </w:tcPr>
          <w:p w14:paraId="6B3BCF96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1 zamówienia w wysokości 47 999.98 zł brutto;</w:t>
            </w:r>
          </w:p>
        </w:tc>
      </w:tr>
      <w:tr w:rsidR="009946B0" w:rsidRPr="00C902DE" w14:paraId="73B9C1A6" w14:textId="77777777" w:rsidTr="00B832FB">
        <w:trPr>
          <w:trHeight w:val="70"/>
        </w:trPr>
        <w:tc>
          <w:tcPr>
            <w:tcW w:w="9214" w:type="dxa"/>
          </w:tcPr>
          <w:p w14:paraId="0379D3AA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2 zamówienia w wysokości 20 000.00 zł brutto;</w:t>
            </w:r>
          </w:p>
        </w:tc>
      </w:tr>
      <w:tr w:rsidR="009946B0" w:rsidRPr="00C902DE" w14:paraId="14F9E740" w14:textId="77777777" w:rsidTr="00B832FB">
        <w:trPr>
          <w:trHeight w:val="70"/>
        </w:trPr>
        <w:tc>
          <w:tcPr>
            <w:tcW w:w="9214" w:type="dxa"/>
          </w:tcPr>
          <w:p w14:paraId="3846F38B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3 zamówienia w wysokości 300 000.02 zł brutto;</w:t>
            </w:r>
          </w:p>
        </w:tc>
      </w:tr>
      <w:tr w:rsidR="009946B0" w:rsidRPr="00C902DE" w14:paraId="15AAE7F5" w14:textId="77777777" w:rsidTr="00B832FB">
        <w:trPr>
          <w:trHeight w:val="70"/>
        </w:trPr>
        <w:tc>
          <w:tcPr>
            <w:tcW w:w="9214" w:type="dxa"/>
          </w:tcPr>
          <w:p w14:paraId="52294E3A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4 zamówienia w wysokości 48 000.00 zł brutto;</w:t>
            </w:r>
          </w:p>
        </w:tc>
      </w:tr>
      <w:tr w:rsidR="009946B0" w:rsidRPr="00C902DE" w14:paraId="59BD0A89" w14:textId="77777777" w:rsidTr="00B832FB">
        <w:trPr>
          <w:trHeight w:val="70"/>
        </w:trPr>
        <w:tc>
          <w:tcPr>
            <w:tcW w:w="9214" w:type="dxa"/>
          </w:tcPr>
          <w:p w14:paraId="58915029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5 zamówienia w wysokości 70 000.01 zł brutto;</w:t>
            </w:r>
          </w:p>
        </w:tc>
      </w:tr>
      <w:tr w:rsidR="009946B0" w:rsidRPr="00C902DE" w14:paraId="6A02C09B" w14:textId="77777777" w:rsidTr="00B832FB">
        <w:trPr>
          <w:trHeight w:val="70"/>
        </w:trPr>
        <w:tc>
          <w:tcPr>
            <w:tcW w:w="9214" w:type="dxa"/>
          </w:tcPr>
          <w:p w14:paraId="444A1B36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6 zamówienia w wysokości 20 000.00 zł brutto;</w:t>
            </w:r>
          </w:p>
        </w:tc>
      </w:tr>
      <w:tr w:rsidR="009946B0" w:rsidRPr="00C902DE" w14:paraId="56EBDD84" w14:textId="77777777" w:rsidTr="00B832FB">
        <w:trPr>
          <w:trHeight w:val="70"/>
        </w:trPr>
        <w:tc>
          <w:tcPr>
            <w:tcW w:w="9214" w:type="dxa"/>
          </w:tcPr>
          <w:p w14:paraId="06A3D9EC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7 zamówienia w wysokości 38 000.01 zł brutto;</w:t>
            </w:r>
          </w:p>
        </w:tc>
      </w:tr>
      <w:tr w:rsidR="009946B0" w:rsidRPr="00C902DE" w14:paraId="16642FF5" w14:textId="77777777" w:rsidTr="00B832FB">
        <w:trPr>
          <w:trHeight w:val="70"/>
        </w:trPr>
        <w:tc>
          <w:tcPr>
            <w:tcW w:w="9214" w:type="dxa"/>
          </w:tcPr>
          <w:p w14:paraId="319E064B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8 zamówienia w wysokości 40 000.00 zł brutto;</w:t>
            </w:r>
          </w:p>
        </w:tc>
      </w:tr>
      <w:tr w:rsidR="009946B0" w:rsidRPr="00C902DE" w14:paraId="716963FA" w14:textId="77777777" w:rsidTr="00B832FB">
        <w:trPr>
          <w:trHeight w:val="70"/>
        </w:trPr>
        <w:tc>
          <w:tcPr>
            <w:tcW w:w="9214" w:type="dxa"/>
          </w:tcPr>
          <w:p w14:paraId="1C909323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9 zamówienia w wysokości 14 999.99 zł brutto;</w:t>
            </w:r>
          </w:p>
        </w:tc>
      </w:tr>
      <w:tr w:rsidR="009946B0" w:rsidRPr="00C902DE" w14:paraId="308F51C1" w14:textId="77777777" w:rsidTr="00B832FB">
        <w:trPr>
          <w:trHeight w:val="70"/>
        </w:trPr>
        <w:tc>
          <w:tcPr>
            <w:tcW w:w="9214" w:type="dxa"/>
          </w:tcPr>
          <w:p w14:paraId="732D6BD9" w14:textId="77777777" w:rsidR="009946B0" w:rsidRPr="00C902DE" w:rsidRDefault="009946B0" w:rsidP="00B832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46B0">
              <w:rPr>
                <w:rFonts w:ascii="Arial" w:hAnsi="Arial" w:cs="Arial"/>
                <w:sz w:val="24"/>
                <w:szCs w:val="24"/>
              </w:rPr>
              <w:t>części 10 zamówienia w wysokości 29 999.99 zł brutto;</w:t>
            </w:r>
          </w:p>
        </w:tc>
      </w:tr>
    </w:tbl>
    <w:p w14:paraId="05401E9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643A338" w14:textId="232C9F98" w:rsidR="00C236D3" w:rsidRDefault="00A80738" w:rsidP="000145C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1F3402C" w14:textId="2F561942" w:rsidR="000145C2" w:rsidRDefault="000145C2" w:rsidP="000145C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4322A54F" w14:textId="77777777" w:rsidR="000145C2" w:rsidRPr="00FA7B01" w:rsidRDefault="000145C2" w:rsidP="00653983">
      <w:pPr>
        <w:pStyle w:val="Tekstpodstawowy"/>
        <w:spacing w:before="240" w:after="24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0145C2" w:rsidRPr="00FA7B01" w:rsidSect="006539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9" w:footer="49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84B47" w14:textId="77777777" w:rsidR="00343C0B" w:rsidRDefault="00343C0B">
      <w:r>
        <w:separator/>
      </w:r>
    </w:p>
  </w:endnote>
  <w:endnote w:type="continuationSeparator" w:id="0">
    <w:p w14:paraId="7339D089" w14:textId="77777777" w:rsidR="00343C0B" w:rsidRDefault="00343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F62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3999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101A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158A9C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3D0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5FADA" w14:textId="77777777" w:rsidR="009F189D" w:rsidRDefault="009F189D">
    <w:pPr>
      <w:pStyle w:val="Stopka"/>
      <w:tabs>
        <w:tab w:val="clear" w:pos="4536"/>
      </w:tabs>
      <w:jc w:val="center"/>
    </w:pPr>
  </w:p>
  <w:p w14:paraId="603579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1153E" w14:textId="77777777" w:rsidR="00343C0B" w:rsidRDefault="00343C0B">
      <w:r>
        <w:separator/>
      </w:r>
    </w:p>
  </w:footnote>
  <w:footnote w:type="continuationSeparator" w:id="0">
    <w:p w14:paraId="474DC77B" w14:textId="77777777" w:rsidR="00343C0B" w:rsidRDefault="00343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5203F" w14:textId="77777777" w:rsidR="009946B0" w:rsidRDefault="009946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74FE2" w14:textId="77777777" w:rsidR="009946B0" w:rsidRDefault="009946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5218E" w14:textId="77777777" w:rsidR="009946B0" w:rsidRDefault="009946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FA2"/>
    <w:rsid w:val="00007727"/>
    <w:rsid w:val="000145C2"/>
    <w:rsid w:val="00017720"/>
    <w:rsid w:val="00035488"/>
    <w:rsid w:val="000D7F25"/>
    <w:rsid w:val="000E00E5"/>
    <w:rsid w:val="00173B20"/>
    <w:rsid w:val="001A0FA2"/>
    <w:rsid w:val="001C69FF"/>
    <w:rsid w:val="0023318D"/>
    <w:rsid w:val="002F009B"/>
    <w:rsid w:val="00343C0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53983"/>
    <w:rsid w:val="00667787"/>
    <w:rsid w:val="00680FA2"/>
    <w:rsid w:val="0069085C"/>
    <w:rsid w:val="00804A9B"/>
    <w:rsid w:val="00834C3D"/>
    <w:rsid w:val="00843263"/>
    <w:rsid w:val="00861E75"/>
    <w:rsid w:val="00890B92"/>
    <w:rsid w:val="009946B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A7B0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492AEB"/>
  <w15:chartTrackingRefBased/>
  <w15:docId w15:val="{831A31E9-0424-455D-AE09-6A05BD050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8</cp:revision>
  <cp:lastPrinted>2025-12-02T07:02:00Z</cp:lastPrinted>
  <dcterms:created xsi:type="dcterms:W3CDTF">2025-12-01T12:38:00Z</dcterms:created>
  <dcterms:modified xsi:type="dcterms:W3CDTF">2025-12-02T07:03:00Z</dcterms:modified>
</cp:coreProperties>
</file>