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6293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293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293F">
        <w:rPr>
          <w:sz w:val="22"/>
          <w:szCs w:val="22"/>
        </w:rPr>
        <w:t>2025-12-01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6293F" w:rsidRPr="0016293F" w:rsidRDefault="0016293F" w:rsidP="00FB7F50">
      <w:pPr>
        <w:spacing w:after="40"/>
        <w:rPr>
          <w:b/>
          <w:bCs/>
          <w:sz w:val="22"/>
          <w:szCs w:val="22"/>
        </w:rPr>
      </w:pPr>
      <w:r w:rsidRPr="0016293F">
        <w:rPr>
          <w:b/>
          <w:bCs/>
          <w:sz w:val="22"/>
          <w:szCs w:val="22"/>
        </w:rPr>
        <w:t>Akademia Górniczo - Hutnicza</w:t>
      </w:r>
    </w:p>
    <w:p w:rsidR="0016293F" w:rsidRPr="0016293F" w:rsidRDefault="0016293F" w:rsidP="00FB7F50">
      <w:pPr>
        <w:spacing w:after="40"/>
        <w:rPr>
          <w:b/>
          <w:bCs/>
          <w:sz w:val="22"/>
          <w:szCs w:val="22"/>
        </w:rPr>
      </w:pPr>
      <w:r w:rsidRPr="0016293F">
        <w:rPr>
          <w:b/>
          <w:bCs/>
          <w:sz w:val="22"/>
          <w:szCs w:val="22"/>
        </w:rPr>
        <w:t>im. Stanisława Staszica w Krakowie</w:t>
      </w:r>
    </w:p>
    <w:p w:rsidR="00FB7F50" w:rsidRPr="002245BE" w:rsidRDefault="0016293F" w:rsidP="00FB7F50">
      <w:pPr>
        <w:spacing w:after="40"/>
        <w:rPr>
          <w:b/>
          <w:bCs/>
          <w:sz w:val="22"/>
          <w:szCs w:val="22"/>
        </w:rPr>
      </w:pPr>
      <w:r w:rsidRPr="0016293F">
        <w:rPr>
          <w:b/>
          <w:bCs/>
          <w:sz w:val="22"/>
          <w:szCs w:val="22"/>
        </w:rPr>
        <w:t>Dział Zamówień Publicznych</w:t>
      </w:r>
    </w:p>
    <w:p w:rsidR="00FB7F50" w:rsidRPr="002245BE" w:rsidRDefault="0016293F" w:rsidP="00FB7F50">
      <w:pPr>
        <w:rPr>
          <w:sz w:val="22"/>
          <w:szCs w:val="22"/>
        </w:rPr>
      </w:pPr>
      <w:r w:rsidRPr="0016293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293F">
        <w:rPr>
          <w:sz w:val="22"/>
          <w:szCs w:val="22"/>
        </w:rPr>
        <w:t>30</w:t>
      </w:r>
    </w:p>
    <w:p w:rsidR="00FB7F50" w:rsidRPr="002245BE" w:rsidRDefault="0016293F" w:rsidP="00FB7F50">
      <w:pPr>
        <w:rPr>
          <w:sz w:val="22"/>
          <w:szCs w:val="22"/>
        </w:rPr>
      </w:pPr>
      <w:r w:rsidRPr="0016293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293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293F" w:rsidRPr="00607F9B" w:rsidTr="00953E6D">
        <w:trPr>
          <w:trHeight w:val="638"/>
        </w:trPr>
        <w:tc>
          <w:tcPr>
            <w:tcW w:w="959" w:type="dxa"/>
            <w:shd w:val="clear" w:color="auto" w:fill="auto"/>
          </w:tcPr>
          <w:p w:rsidR="0016293F" w:rsidRPr="00607F9B" w:rsidRDefault="0016293F" w:rsidP="00953E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293F" w:rsidRPr="00607F9B" w:rsidRDefault="0016293F" w:rsidP="00953E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293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293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293F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16293F">
              <w:rPr>
                <w:b/>
                <w:bCs/>
                <w:sz w:val="22"/>
                <w:szCs w:val="22"/>
              </w:rPr>
              <w:t>elektropolerki</w:t>
            </w:r>
            <w:proofErr w:type="spellEnd"/>
            <w:r w:rsidRPr="0016293F">
              <w:rPr>
                <w:b/>
                <w:bCs/>
                <w:sz w:val="22"/>
                <w:szCs w:val="22"/>
              </w:rPr>
              <w:t xml:space="preserve"> metalograficznej - KC-DE-zp.272-677/25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293F">
              <w:rPr>
                <w:b/>
                <w:sz w:val="22"/>
                <w:szCs w:val="22"/>
              </w:rPr>
              <w:t>KC-DE-zp.272-677/25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293F" w:rsidTr="00953E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27AF3" w:rsidRPr="00F27AF3" w:rsidRDefault="00F27AF3" w:rsidP="00F27A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27AF3">
              <w:rPr>
                <w:b/>
                <w:sz w:val="22"/>
                <w:szCs w:val="22"/>
              </w:rPr>
              <w:t>Struers</w:t>
            </w:r>
            <w:proofErr w:type="spellEnd"/>
            <w:r w:rsidRPr="00F27AF3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F27AF3" w:rsidRPr="00F27AF3" w:rsidRDefault="00F27AF3" w:rsidP="00F27AF3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F27AF3">
              <w:rPr>
                <w:sz w:val="22"/>
                <w:szCs w:val="22"/>
              </w:rPr>
              <w:t>Bielska 28</w:t>
            </w:r>
          </w:p>
          <w:p w:rsidR="0016293F" w:rsidRPr="00F27AF3" w:rsidRDefault="00F27AF3" w:rsidP="00F27AF3">
            <w:pPr>
              <w:jc w:val="both"/>
              <w:rPr>
                <w:bCs/>
                <w:sz w:val="22"/>
                <w:szCs w:val="22"/>
              </w:rPr>
            </w:pPr>
            <w:r w:rsidRPr="00F27AF3">
              <w:rPr>
                <w:sz w:val="22"/>
                <w:szCs w:val="22"/>
              </w:rPr>
              <w:t>02-394 Warszawa</w:t>
            </w:r>
          </w:p>
          <w:p w:rsidR="0016293F" w:rsidRPr="00D26ED6" w:rsidRDefault="0016293F" w:rsidP="00953E6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293F">
              <w:rPr>
                <w:b/>
                <w:sz w:val="22"/>
                <w:szCs w:val="22"/>
              </w:rPr>
              <w:t>123 682.65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6293F" w:rsidRDefault="0016293F" w:rsidP="00953E6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417"/>
        <w:gridCol w:w="1418"/>
        <w:gridCol w:w="1559"/>
        <w:gridCol w:w="1843"/>
      </w:tblGrid>
      <w:tr w:rsidR="00F27AF3" w:rsidRPr="008567C7" w:rsidTr="00F27AF3">
        <w:trPr>
          <w:trHeight w:val="510"/>
        </w:trPr>
        <w:tc>
          <w:tcPr>
            <w:tcW w:w="709" w:type="dxa"/>
            <w:vAlign w:val="center"/>
          </w:tcPr>
          <w:p w:rsidR="00F27AF3" w:rsidRPr="008567C7" w:rsidRDefault="00F27A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F27AF3" w:rsidRPr="008567C7" w:rsidRDefault="00F27A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F27AF3" w:rsidRPr="008567C7" w:rsidRDefault="00F27A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F27AF3" w:rsidRPr="008567C7" w:rsidRDefault="00F27A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F27AF3" w:rsidRPr="008567C7" w:rsidRDefault="00F27A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F27AF3" w:rsidRPr="008567C7" w:rsidRDefault="00F27A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27AF3" w:rsidRPr="008567C7" w:rsidTr="00F27AF3">
        <w:tc>
          <w:tcPr>
            <w:tcW w:w="709" w:type="dxa"/>
            <w:vAlign w:val="center"/>
          </w:tcPr>
          <w:p w:rsidR="00F27AF3" w:rsidRPr="008567C7" w:rsidRDefault="00F27AF3" w:rsidP="00953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F27AF3" w:rsidRPr="00F27AF3" w:rsidRDefault="00F27AF3" w:rsidP="00F27A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27AF3">
              <w:rPr>
                <w:rFonts w:ascii="Times New Roman" w:hAnsi="Times New Roman" w:cs="Times New Roman"/>
                <w:b/>
                <w:sz w:val="18"/>
                <w:szCs w:val="18"/>
              </w:rPr>
              <w:t>Struers</w:t>
            </w:r>
            <w:proofErr w:type="spellEnd"/>
            <w:r w:rsidRPr="00F27AF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Oddział w Polsce</w:t>
            </w:r>
          </w:p>
          <w:p w:rsidR="00F27AF3" w:rsidRPr="00F27AF3" w:rsidRDefault="00F27AF3" w:rsidP="00F27AF3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F27AF3">
              <w:rPr>
                <w:rFonts w:ascii="Times New Roman" w:hAnsi="Times New Roman" w:cs="Times New Roman"/>
                <w:sz w:val="18"/>
                <w:szCs w:val="18"/>
              </w:rPr>
              <w:t>Bielska 28</w:t>
            </w:r>
          </w:p>
          <w:p w:rsidR="00F27AF3" w:rsidRPr="001B7815" w:rsidRDefault="00F27AF3" w:rsidP="00F27A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AF3">
              <w:rPr>
                <w:rFonts w:ascii="Times New Roman" w:hAnsi="Times New Roman" w:cs="Times New Roman"/>
                <w:sz w:val="18"/>
                <w:szCs w:val="18"/>
              </w:rPr>
              <w:t>02-394 Warszawa</w:t>
            </w:r>
          </w:p>
        </w:tc>
        <w:tc>
          <w:tcPr>
            <w:tcW w:w="1417" w:type="dxa"/>
            <w:vAlign w:val="center"/>
          </w:tcPr>
          <w:p w:rsidR="00F27AF3" w:rsidRPr="008567C7" w:rsidRDefault="00F27AF3" w:rsidP="00953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F27AF3" w:rsidRPr="008567C7" w:rsidRDefault="00F27AF3" w:rsidP="00953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27AF3" w:rsidRPr="008567C7" w:rsidRDefault="00F27AF3" w:rsidP="00953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27AF3" w:rsidRPr="008567C7" w:rsidRDefault="00F27AF3" w:rsidP="00953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9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4A6" w:rsidRDefault="00E574A6">
      <w:r>
        <w:separator/>
      </w:r>
    </w:p>
  </w:endnote>
  <w:endnote w:type="continuationSeparator" w:id="0">
    <w:p w:rsidR="00E574A6" w:rsidRDefault="00E5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4A6" w:rsidRDefault="00E574A6">
      <w:r>
        <w:separator/>
      </w:r>
    </w:p>
  </w:footnote>
  <w:footnote w:type="continuationSeparator" w:id="0">
    <w:p w:rsidR="00E574A6" w:rsidRDefault="00E57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4A6"/>
    <w:rsid w:val="00005838"/>
    <w:rsid w:val="00022322"/>
    <w:rsid w:val="00042497"/>
    <w:rsid w:val="000C1E6F"/>
    <w:rsid w:val="000E4E56"/>
    <w:rsid w:val="0016293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74A6"/>
    <w:rsid w:val="00E62859"/>
    <w:rsid w:val="00E85D70"/>
    <w:rsid w:val="00F27AF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D2DA22-8EEE-43FB-A5C7-D8CEEFE1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2025-12-01T11:56:00Z</dcterms:created>
  <dcterms:modified xsi:type="dcterms:W3CDTF">2025-12-01T11:57:00Z</dcterms:modified>
</cp:coreProperties>
</file>