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C677E" w14:textId="77777777" w:rsidR="008C2FF6" w:rsidRDefault="008C2FF6" w:rsidP="008C2FF6">
      <w:pPr>
        <w:jc w:val="right"/>
        <w:rPr>
          <w:b/>
        </w:rPr>
      </w:pPr>
      <w:r>
        <w:rPr>
          <w:noProof/>
        </w:rPr>
        <w:pict w14:anchorId="5F402813">
          <v:roundrect id="AutoShape 2" o:spid="_x0000_s1030" style="position:absolute;left:0;text-align:left;margin-left:0;margin-top:-18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36CB0C8A" w14:textId="77777777" w:rsidR="008C2FF6" w:rsidRDefault="008C2FF6" w:rsidP="008C2FF6">
      <w:pPr>
        <w:jc w:val="right"/>
        <w:rPr>
          <w:rFonts w:eastAsia="MS Mincho"/>
          <w:b/>
        </w:rPr>
      </w:pPr>
    </w:p>
    <w:p w14:paraId="26ACD3B7" w14:textId="77777777" w:rsidR="008C2FF6" w:rsidRDefault="008C2FF6" w:rsidP="008C2FF6">
      <w:pPr>
        <w:jc w:val="right"/>
        <w:rPr>
          <w:rFonts w:eastAsia="MS Mincho"/>
          <w:b/>
        </w:rPr>
      </w:pPr>
      <w:r>
        <w:rPr>
          <w:noProof/>
        </w:rPr>
        <w:pict w14:anchorId="3B4E568A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475ACCB7" w14:textId="77777777" w:rsidR="008C2FF6" w:rsidRDefault="008C2FF6" w:rsidP="008C2FF6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F42E0A8" w14:textId="77777777" w:rsidR="008C2FF6" w:rsidRDefault="008C2FF6" w:rsidP="008C2FF6">
      <w:pPr>
        <w:jc w:val="right"/>
        <w:rPr>
          <w:rFonts w:eastAsia="MS Mincho"/>
          <w:b/>
        </w:rPr>
      </w:pPr>
    </w:p>
    <w:p w14:paraId="53B16A51" w14:textId="77777777" w:rsidR="008C2FF6" w:rsidRDefault="008C2FF6" w:rsidP="008C2FF6">
      <w:pPr>
        <w:jc w:val="center"/>
        <w:rPr>
          <w:b/>
        </w:rPr>
      </w:pPr>
      <w:r>
        <w:rPr>
          <w:b/>
        </w:rPr>
        <w:t>Kalkulacja Cenowa</w:t>
      </w:r>
    </w:p>
    <w:p w14:paraId="584884BC" w14:textId="77777777" w:rsidR="008C2FF6" w:rsidRDefault="008C2FF6" w:rsidP="008C2FF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7118FBEE" w14:textId="77777777" w:rsidR="008C2FF6" w:rsidRDefault="008C2FF6" w:rsidP="008C2FF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685DF48" w14:textId="1E9EB7FD" w:rsidR="008C2FF6" w:rsidRDefault="008C2FF6" w:rsidP="008C2FF6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KC-DE-zp.272-</w:t>
      </w:r>
      <w:r>
        <w:rPr>
          <w:b/>
          <w:sz w:val="22"/>
        </w:rPr>
        <w:t>710</w:t>
      </w:r>
      <w:r>
        <w:rPr>
          <w:b/>
          <w:sz w:val="22"/>
        </w:rPr>
        <w:t>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C2FF6" w14:paraId="0F71AA1E" w14:textId="77777777" w:rsidTr="000E789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8D3B6E1" w14:textId="77777777" w:rsidR="008C2FF6" w:rsidRDefault="008C2FF6" w:rsidP="000E78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1BBAE5" w14:textId="77777777" w:rsidR="008C2FF6" w:rsidRDefault="008C2FF6" w:rsidP="000E78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DD9EE9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262192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1E2981B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CF23B3F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3D7A80C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35684C3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93013B8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4713C62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7263A78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9DD047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14C26F6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17F65D1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C2FF6" w14:paraId="2761F862" w14:textId="77777777" w:rsidTr="000E789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697F44E" w14:textId="77777777" w:rsidR="008C2FF6" w:rsidRDefault="008C2FF6" w:rsidP="000E78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84042D" w14:textId="77777777" w:rsidR="008C2FF6" w:rsidRDefault="008C2FF6" w:rsidP="000E78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A11E83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1C2F75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5540E5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A75D2B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AE1B80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C2FF6" w14:paraId="5D89E01F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29D3E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744F7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  <w:p w14:paraId="4A7D91DE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1DF3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4A12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644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425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FCCC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73636EE3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7E014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C186F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  <w:p w14:paraId="1C124ADE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EF9B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D8B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FDD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CB3C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48B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13D0015B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1EA55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7A011" w14:textId="77777777" w:rsidR="008C2FF6" w:rsidRDefault="008C2FF6" w:rsidP="000E78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44FD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D6A2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AB1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714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142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778BEDCE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0AEF7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50855" w14:textId="77777777" w:rsidR="008C2FF6" w:rsidRDefault="008C2FF6" w:rsidP="000E7894">
            <w:pPr>
              <w:rPr>
                <w:sz w:val="20"/>
                <w:szCs w:val="20"/>
              </w:rPr>
            </w:pPr>
          </w:p>
          <w:p w14:paraId="3CAD6D1C" w14:textId="77777777" w:rsidR="008C2FF6" w:rsidRDefault="008C2FF6" w:rsidP="000E789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FA8E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AF0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D58C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174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DA34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498C1812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EEDC6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49B2B" w14:textId="77777777" w:rsidR="008C2FF6" w:rsidRDefault="008C2FF6" w:rsidP="000E7894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3A1C373" w14:textId="77777777" w:rsidR="008C2FF6" w:rsidRDefault="008C2FF6" w:rsidP="000E7894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3CBF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F37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FA29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B24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40C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1D5874A0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44056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4D5E5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  <w:p w14:paraId="18AE83F1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86E8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BAF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61E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DD3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A86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12B62C49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EE5AE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E2FF5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  <w:p w14:paraId="7CC2AB7B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  <w:p w14:paraId="533999F3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3DA5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238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C9A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EC6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181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3A34AD14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D9EA5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C0DA2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3FD0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F00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421C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0DA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A59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003811B3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0A658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A3BC8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4623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9E4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7EC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A3B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84A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0B53EA73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BA126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1ED39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6715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37A2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262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94D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E08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4A145F5A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5E8DD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32AC5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CA22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A32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327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C4A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564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7B9CA914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ACCF3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5442A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500D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E14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B906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67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CCE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32DE3F95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F6046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D2896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ABD16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D07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D034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4CB6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924D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3AE024A0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A0608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62A26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BCFB4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110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3474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356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CCF2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4FCF7A8E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9D741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3BD3D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FCB3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DE5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34C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A452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9D5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67097CF1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D67A9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EAE09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781D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BE2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3FC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8C2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E23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21E6A072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B0F27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130B3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5FB4D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7C4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CE2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E11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4CA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7A5F4BB" w14:textId="77777777" w:rsidR="008C2FF6" w:rsidRDefault="008C2FF6" w:rsidP="008C2FF6"/>
    <w:p w14:paraId="24AA7012" w14:textId="77777777" w:rsidR="008C2FF6" w:rsidRDefault="008C2FF6" w:rsidP="008C2FF6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C2FF6" w14:paraId="70FA6878" w14:textId="77777777" w:rsidTr="000E789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99A169D" w14:textId="77777777" w:rsidR="008C2FF6" w:rsidRDefault="008C2FF6" w:rsidP="000E78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626817" w14:textId="77777777" w:rsidR="008C2FF6" w:rsidRDefault="008C2FF6" w:rsidP="000E78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5401924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114B4D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D829EE9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7175DF6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67C7005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EE25EDD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5DFF40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A163894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1856932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6217E6E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DFBFE94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7624B95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C2FF6" w14:paraId="721910B3" w14:textId="77777777" w:rsidTr="000E789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86BF86" w14:textId="77777777" w:rsidR="008C2FF6" w:rsidRDefault="008C2FF6" w:rsidP="000E78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96E624E" w14:textId="77777777" w:rsidR="008C2FF6" w:rsidRDefault="008C2FF6" w:rsidP="000E78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BE1005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7966CF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69E89D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0DD1F0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3BA441" w14:textId="77777777" w:rsidR="008C2FF6" w:rsidRDefault="008C2FF6" w:rsidP="000E78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C2FF6" w14:paraId="156542B6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2A0FB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6A40F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0BC5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879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B620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66C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A74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198C63F4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CF384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70005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89D5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6D5D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7E6D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D5D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91F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716F60F6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35139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FB96B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9232C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3F0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D20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D15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5B7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5C38FA39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7B10E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0514F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C1AC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AD9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524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07CC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D1B6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725218EB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44503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83193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291B2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237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893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B58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F9CD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3317EA3A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2DB7E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B4ECE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B337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3506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E406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808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F71D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6AA13C78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192FB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06DD8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2B5F6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6494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485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EC3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F5C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6C2F8A20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9AB9F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9DF69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C812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B65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2D80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780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111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00F34E17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2E79B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C1A6D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E777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5FC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5B0A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713D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0C7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7E78D769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775B1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AB6A8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E2894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9A5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0CA2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A2AE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C26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19C7BB9D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CC9DB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8DA5C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DC262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DD9B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390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CAD1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5E6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101020EC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524DE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42048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73683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F69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BEC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6316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FC7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50D32D26" w14:textId="77777777" w:rsidTr="000E78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BC07F" w14:textId="77777777" w:rsidR="008C2FF6" w:rsidRDefault="008C2FF6" w:rsidP="000E78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49BE9" w14:textId="77777777" w:rsidR="008C2FF6" w:rsidRDefault="008C2FF6" w:rsidP="000E78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DEFF8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CB05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550F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FCE9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5607" w14:textId="77777777" w:rsidR="008C2FF6" w:rsidRDefault="008C2FF6" w:rsidP="000E78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C2FF6" w14:paraId="602F88BB" w14:textId="77777777" w:rsidTr="000E7894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B39519" w14:textId="77777777" w:rsidR="008C2FF6" w:rsidRDefault="008C2FF6" w:rsidP="000E7894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6BC9F5" w14:textId="77777777" w:rsidR="008C2FF6" w:rsidRDefault="008C2FF6" w:rsidP="000E7894">
            <w:pPr>
              <w:rPr>
                <w:rFonts w:ascii="Calibri" w:hAnsi="Calibri"/>
              </w:rPr>
            </w:pPr>
          </w:p>
        </w:tc>
      </w:tr>
    </w:tbl>
    <w:p w14:paraId="00C9AE91" w14:textId="77777777" w:rsidR="008C2FF6" w:rsidRDefault="008C2FF6" w:rsidP="008C2FF6">
      <w:pPr>
        <w:rPr>
          <w:b/>
          <w:bCs/>
          <w:sz w:val="20"/>
          <w:szCs w:val="20"/>
        </w:rPr>
      </w:pPr>
    </w:p>
    <w:p w14:paraId="1A9D47C6" w14:textId="36D76851" w:rsidR="008C2FF6" w:rsidRPr="004918F4" w:rsidRDefault="008C2FF6" w:rsidP="008C2FF6">
      <w:pPr>
        <w:rPr>
          <w:b/>
          <w:bCs/>
          <w:sz w:val="20"/>
          <w:szCs w:val="20"/>
        </w:rPr>
      </w:pPr>
      <w:r w:rsidRPr="004918F4">
        <w:rPr>
          <w:b/>
          <w:bCs/>
          <w:sz w:val="20"/>
          <w:szCs w:val="20"/>
        </w:rPr>
        <w:t>Do oceny ofert konieczna jest wycena wszystkich pozycji wyszczególnionych w załączniku nr 3 (opis przedmiotu zamówienia) z uwzględnieniem ilości zamawianych urządzeń!!!</w:t>
      </w:r>
    </w:p>
    <w:p w14:paraId="1ED7489B" w14:textId="77777777" w:rsidR="008C2FF6" w:rsidRPr="004918F4" w:rsidRDefault="008C2FF6" w:rsidP="008C2FF6">
      <w:pPr>
        <w:jc w:val="both"/>
        <w:rPr>
          <w:sz w:val="20"/>
          <w:szCs w:val="20"/>
        </w:rPr>
      </w:pPr>
      <w:r w:rsidRPr="004918F4"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4248AB55" w14:textId="77777777" w:rsidR="008C2FF6" w:rsidRDefault="008C2FF6" w:rsidP="008C2FF6">
      <w:pPr>
        <w:jc w:val="center"/>
        <w:rPr>
          <w:bCs/>
          <w:i/>
          <w:iCs/>
          <w:color w:val="FF0000"/>
          <w:sz w:val="22"/>
          <w:szCs w:val="22"/>
        </w:rPr>
      </w:pPr>
    </w:p>
    <w:p w14:paraId="44091556" w14:textId="4A052426" w:rsidR="008C2FF6" w:rsidRPr="00324716" w:rsidRDefault="008C2FF6" w:rsidP="008C2FF6">
      <w:pPr>
        <w:jc w:val="center"/>
      </w:pPr>
      <w:r w:rsidRPr="004918F4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  <w:r>
        <w:rPr>
          <w:bCs/>
          <w:i/>
          <w:iCs/>
          <w:color w:val="FF0000"/>
          <w:sz w:val="22"/>
          <w:szCs w:val="22"/>
        </w:rPr>
        <w:t xml:space="preserve"> </w:t>
      </w:r>
      <w:r w:rsidRPr="004918F4">
        <w:rPr>
          <w:bCs/>
          <w:i/>
          <w:iCs/>
          <w:color w:val="FF0000"/>
          <w:sz w:val="22"/>
          <w:szCs w:val="22"/>
        </w:rPr>
        <w:t>podpisem elektronicznym lub podpisem zaufanym lub podpisem osobistym</w:t>
      </w:r>
      <w:r w:rsidRPr="00932BBB">
        <w:rPr>
          <w:bCs/>
          <w:i/>
          <w:iCs/>
          <w:color w:val="FF0000"/>
          <w:sz w:val="22"/>
          <w:szCs w:val="22"/>
        </w:rPr>
        <w:t>.</w:t>
      </w:r>
    </w:p>
    <w:p w14:paraId="35179D9A" w14:textId="125ACCF2" w:rsidR="0014437C" w:rsidRPr="008C2FF6" w:rsidRDefault="0014437C" w:rsidP="008C2FF6"/>
    <w:sectPr w:rsidR="0014437C" w:rsidRPr="008C2F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5004A" w14:textId="77777777" w:rsidR="00C94571" w:rsidRDefault="00C94571">
      <w:r>
        <w:separator/>
      </w:r>
    </w:p>
  </w:endnote>
  <w:endnote w:type="continuationSeparator" w:id="0">
    <w:p w14:paraId="4EA9C75A" w14:textId="77777777" w:rsidR="00C94571" w:rsidRDefault="00C9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0D6C1" w14:textId="77777777" w:rsidR="002A61C1" w:rsidRDefault="002A61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7B9AE" w14:textId="77777777" w:rsidR="008C2FF6" w:rsidRPr="00CC4E7C" w:rsidRDefault="008C2FF6" w:rsidP="008C2FF6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79F6E166" w14:textId="77777777" w:rsidR="002A61C1" w:rsidRDefault="002A61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165F4" w14:textId="77777777" w:rsidR="002A61C1" w:rsidRDefault="002A6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1F22F" w14:textId="77777777" w:rsidR="00C94571" w:rsidRDefault="00C94571">
      <w:r>
        <w:separator/>
      </w:r>
    </w:p>
  </w:footnote>
  <w:footnote w:type="continuationSeparator" w:id="0">
    <w:p w14:paraId="739F5C6D" w14:textId="77777777" w:rsidR="00C94571" w:rsidRDefault="00C94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8C5D4" w14:textId="77777777" w:rsidR="002A61C1" w:rsidRDefault="002A6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A234D" w14:textId="77777777" w:rsidR="002A61C1" w:rsidRDefault="002A6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05C20" w14:textId="77777777" w:rsidR="002A61C1" w:rsidRDefault="002A6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927537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571"/>
    <w:rsid w:val="00021E1F"/>
    <w:rsid w:val="0011188B"/>
    <w:rsid w:val="00142162"/>
    <w:rsid w:val="0014437C"/>
    <w:rsid w:val="001946D8"/>
    <w:rsid w:val="001F6B73"/>
    <w:rsid w:val="002A61C1"/>
    <w:rsid w:val="00303635"/>
    <w:rsid w:val="00347293"/>
    <w:rsid w:val="00505EB1"/>
    <w:rsid w:val="00516B1B"/>
    <w:rsid w:val="005955BF"/>
    <w:rsid w:val="007054E7"/>
    <w:rsid w:val="007220EB"/>
    <w:rsid w:val="007F25C7"/>
    <w:rsid w:val="0086523D"/>
    <w:rsid w:val="008909FE"/>
    <w:rsid w:val="008C2FF6"/>
    <w:rsid w:val="008F4EAF"/>
    <w:rsid w:val="008F7315"/>
    <w:rsid w:val="0091125A"/>
    <w:rsid w:val="009508B9"/>
    <w:rsid w:val="00C94571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5129DC45"/>
  <w15:chartTrackingRefBased/>
  <w15:docId w15:val="{6C3EA11F-0999-4FA0-95FA-576576E20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FF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2FF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61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61C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A61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61C1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2FF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188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2025-11-27T08:04:00Z</cp:lastPrinted>
  <dcterms:created xsi:type="dcterms:W3CDTF">2025-11-27T08:02:00Z</dcterms:created>
  <dcterms:modified xsi:type="dcterms:W3CDTF">2025-11-27T08:05:00Z</dcterms:modified>
</cp:coreProperties>
</file>